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2C7" w:rsidRDefault="005B62C7" w:rsidP="005B62C7">
      <w:pPr>
        <w:pStyle w:val="Caption"/>
        <w:ind w:right="0" w:firstLine="0"/>
        <w:jc w:val="center"/>
        <w:rPr>
          <w:rFonts w:ascii="Garamond" w:hAnsi="Garamond"/>
          <w:b/>
          <w:smallCaps/>
          <w:sz w:val="28"/>
        </w:rPr>
      </w:pPr>
      <w:bookmarkStart w:id="0" w:name="OLE_LINK1"/>
      <w:bookmarkStart w:id="1" w:name="OLE_LINK2"/>
      <w:r>
        <w:rPr>
          <w:rFonts w:ascii="Garamond" w:hAnsi="Garamond"/>
          <w:b/>
          <w:smallCaps/>
          <w:noProof/>
          <w:sz w:val="28"/>
        </w:rPr>
        <w:drawing>
          <wp:anchor distT="0" distB="0" distL="114300" distR="114300" simplePos="0" relativeHeight="251659264" behindDoc="1" locked="0" layoutInCell="1" allowOverlap="1">
            <wp:simplePos x="0" y="0"/>
            <wp:positionH relativeFrom="column">
              <wp:posOffset>2309931</wp:posOffset>
            </wp:positionH>
            <wp:positionV relativeFrom="paragraph">
              <wp:posOffset>-526415</wp:posOffset>
            </wp:positionV>
            <wp:extent cx="1425575" cy="1367790"/>
            <wp:effectExtent l="0" t="0" r="317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eton logo_no name.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425575" cy="1367790"/>
                    </a:xfrm>
                    <a:prstGeom prst="rect">
                      <a:avLst/>
                    </a:prstGeom>
                  </pic:spPr>
                </pic:pic>
              </a:graphicData>
            </a:graphic>
          </wp:anchor>
        </w:drawing>
      </w:r>
    </w:p>
    <w:p w:rsidR="005B62C7" w:rsidRDefault="005B62C7" w:rsidP="005B62C7">
      <w:pPr>
        <w:pStyle w:val="Caption"/>
        <w:ind w:right="0" w:firstLine="0"/>
        <w:jc w:val="center"/>
        <w:rPr>
          <w:rFonts w:ascii="Garamond" w:hAnsi="Garamond"/>
          <w:b/>
          <w:smallCaps/>
          <w:sz w:val="28"/>
        </w:rPr>
      </w:pPr>
    </w:p>
    <w:p w:rsidR="005B62C7" w:rsidRDefault="005B62C7" w:rsidP="005B62C7">
      <w:pPr>
        <w:pStyle w:val="Caption"/>
        <w:ind w:right="0" w:firstLine="0"/>
        <w:jc w:val="center"/>
        <w:rPr>
          <w:rFonts w:ascii="Garamond" w:hAnsi="Garamond"/>
          <w:b/>
          <w:smallCaps/>
          <w:sz w:val="28"/>
        </w:rPr>
      </w:pPr>
    </w:p>
    <w:p w:rsidR="005B62C7" w:rsidRDefault="005B62C7" w:rsidP="005B62C7">
      <w:pPr>
        <w:pStyle w:val="Caption"/>
        <w:ind w:right="0" w:firstLine="0"/>
        <w:jc w:val="center"/>
        <w:rPr>
          <w:rFonts w:ascii="Garamond" w:hAnsi="Garamond"/>
          <w:b/>
          <w:smallCaps/>
          <w:sz w:val="28"/>
        </w:rPr>
      </w:pPr>
    </w:p>
    <w:p w:rsidR="005B62C7" w:rsidRPr="00AB389A" w:rsidRDefault="005B62C7" w:rsidP="005B62C7">
      <w:pPr>
        <w:pStyle w:val="Caption"/>
        <w:ind w:right="0" w:firstLine="0"/>
        <w:jc w:val="center"/>
        <w:rPr>
          <w:rFonts w:ascii="Garamond" w:hAnsi="Garamond"/>
          <w:smallCaps/>
          <w:sz w:val="28"/>
        </w:rPr>
      </w:pPr>
      <w:r w:rsidRPr="00AB389A">
        <w:rPr>
          <w:rFonts w:ascii="Garamond" w:hAnsi="Garamond"/>
          <w:smallCaps/>
          <w:sz w:val="28"/>
        </w:rPr>
        <w:t>The Hun School of Princeton</w:t>
      </w:r>
    </w:p>
    <w:p w:rsidR="005B62C7" w:rsidRDefault="005B62C7" w:rsidP="005B62C7">
      <w:pPr>
        <w:jc w:val="center"/>
        <w:rPr>
          <w:rFonts w:ascii="Garamond" w:hAnsi="Garamond"/>
          <w:sz w:val="22"/>
        </w:rPr>
      </w:pPr>
      <w:r w:rsidRPr="00C73D86">
        <w:rPr>
          <w:rFonts w:ascii="Garamond" w:hAnsi="Garamond"/>
          <w:sz w:val="22"/>
        </w:rPr>
        <w:t xml:space="preserve">176 </w:t>
      </w:r>
      <w:proofErr w:type="spellStart"/>
      <w:r w:rsidRPr="00C73D86">
        <w:rPr>
          <w:rFonts w:ascii="Garamond" w:hAnsi="Garamond"/>
          <w:sz w:val="22"/>
        </w:rPr>
        <w:t>Edgerst</w:t>
      </w:r>
      <w:r w:rsidR="00BE7CDF">
        <w:rPr>
          <w:rFonts w:ascii="Garamond" w:hAnsi="Garamond"/>
          <w:sz w:val="22"/>
        </w:rPr>
        <w:t>oune</w:t>
      </w:r>
      <w:proofErr w:type="spellEnd"/>
      <w:r w:rsidR="00BE7CDF">
        <w:rPr>
          <w:rFonts w:ascii="Garamond" w:hAnsi="Garamond"/>
          <w:sz w:val="22"/>
        </w:rPr>
        <w:t xml:space="preserve"> Road, Princeton, New Jersey</w:t>
      </w:r>
      <w:bookmarkStart w:id="2" w:name="_GoBack"/>
      <w:bookmarkEnd w:id="2"/>
      <w:r w:rsidRPr="00C73D86">
        <w:rPr>
          <w:rFonts w:ascii="Garamond" w:hAnsi="Garamond"/>
          <w:sz w:val="22"/>
        </w:rPr>
        <w:t xml:space="preserve"> 08540, </w:t>
      </w:r>
      <w:hyperlink r:id="rId8" w:history="1">
        <w:r w:rsidRPr="00A4167B">
          <w:rPr>
            <w:rStyle w:val="Hyperlink"/>
            <w:rFonts w:ascii="Garamond" w:hAnsi="Garamond"/>
            <w:sz w:val="22"/>
          </w:rPr>
          <w:t>www.hunschool.org</w:t>
        </w:r>
      </w:hyperlink>
    </w:p>
    <w:p w:rsidR="005B62C7" w:rsidRPr="00C73D86" w:rsidRDefault="005B62C7" w:rsidP="005B62C7">
      <w:pPr>
        <w:pStyle w:val="E-mailSignature"/>
        <w:ind w:left="0"/>
        <w:rPr>
          <w:rFonts w:ascii="Garamond" w:hAnsi="Garamond"/>
          <w:noProof/>
          <w:lang w:val="en-US"/>
        </w:rPr>
      </w:pPr>
    </w:p>
    <w:p w:rsidR="005B62C7" w:rsidRPr="00D63611" w:rsidRDefault="005B62C7" w:rsidP="002A2011">
      <w:pPr>
        <w:pStyle w:val="Caption"/>
        <w:ind w:right="0" w:firstLine="0"/>
        <w:rPr>
          <w:rFonts w:ascii="Garamond" w:hAnsi="Garamond"/>
          <w:sz w:val="20"/>
        </w:rPr>
      </w:pPr>
      <w:r w:rsidRPr="00BA21F5">
        <w:rPr>
          <w:rFonts w:ascii="Garamond" w:hAnsi="Garamond"/>
          <w:b/>
          <w:bCs/>
          <w:smallCaps/>
          <w:sz w:val="32"/>
          <w:szCs w:val="32"/>
        </w:rPr>
        <w:t>Media Release</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00920F89">
        <w:rPr>
          <w:rFonts w:ascii="Garamond" w:hAnsi="Garamond"/>
          <w:sz w:val="24"/>
          <w:szCs w:val="24"/>
        </w:rPr>
        <w:tab/>
      </w:r>
      <w:r w:rsidR="00920F89">
        <w:rPr>
          <w:rFonts w:ascii="Garamond" w:hAnsi="Garamond"/>
          <w:sz w:val="24"/>
          <w:szCs w:val="24"/>
        </w:rPr>
        <w:tab/>
        <w:t xml:space="preserve">          </w:t>
      </w:r>
      <w:r w:rsidR="00920F89">
        <w:rPr>
          <w:rFonts w:ascii="Garamond" w:hAnsi="Garamond"/>
          <w:sz w:val="20"/>
        </w:rPr>
        <w:t>October 1</w:t>
      </w:r>
      <w:r w:rsidR="00D63611">
        <w:rPr>
          <w:rFonts w:ascii="Garamond" w:hAnsi="Garamond"/>
          <w:sz w:val="20"/>
        </w:rPr>
        <w:t>5</w:t>
      </w:r>
      <w:r w:rsidRPr="00BA21F5">
        <w:rPr>
          <w:rFonts w:ascii="Garamond" w:hAnsi="Garamond"/>
          <w:sz w:val="20"/>
        </w:rPr>
        <w:t>, 2013</w:t>
      </w:r>
    </w:p>
    <w:p w:rsidR="005B62C7" w:rsidRPr="0005349E" w:rsidRDefault="005B62C7" w:rsidP="005B62C7">
      <w:pPr>
        <w:pStyle w:val="E-mailSignature"/>
        <w:ind w:left="0"/>
        <w:rPr>
          <w:rFonts w:ascii="Garamond" w:hAnsi="Garamond"/>
          <w:b/>
          <w:bCs/>
          <w:sz w:val="22"/>
        </w:rPr>
      </w:pPr>
      <w:r>
        <w:rPr>
          <w:rFonts w:ascii="Garamond" w:hAnsi="Garamond"/>
          <w:b/>
          <w:bCs/>
          <w:sz w:val="22"/>
        </w:rPr>
        <w:t xml:space="preserve">Contact: Maureen </w:t>
      </w:r>
      <w:proofErr w:type="spellStart"/>
      <w:r>
        <w:rPr>
          <w:rFonts w:ascii="Garamond" w:hAnsi="Garamond"/>
          <w:b/>
          <w:bCs/>
          <w:sz w:val="22"/>
        </w:rPr>
        <w:t>Leming</w:t>
      </w:r>
      <w:proofErr w:type="spellEnd"/>
      <w:r>
        <w:rPr>
          <w:rFonts w:ascii="Garamond" w:hAnsi="Garamond"/>
          <w:b/>
          <w:bCs/>
          <w:sz w:val="22"/>
        </w:rPr>
        <w:tab/>
      </w:r>
      <w:r>
        <w:rPr>
          <w:rFonts w:ascii="Garamond" w:hAnsi="Garamond"/>
          <w:b/>
          <w:bCs/>
          <w:sz w:val="22"/>
        </w:rPr>
        <w:tab/>
      </w:r>
      <w:r>
        <w:rPr>
          <w:rFonts w:ascii="Garamond" w:hAnsi="Garamond"/>
          <w:b/>
          <w:bCs/>
          <w:sz w:val="22"/>
        </w:rPr>
        <w:tab/>
      </w:r>
      <w:r>
        <w:rPr>
          <w:rFonts w:ascii="Garamond" w:hAnsi="Garamond"/>
          <w:b/>
          <w:bCs/>
          <w:sz w:val="22"/>
        </w:rPr>
        <w:tab/>
      </w:r>
      <w:r>
        <w:rPr>
          <w:rFonts w:ascii="Garamond" w:hAnsi="Garamond"/>
          <w:b/>
          <w:bCs/>
          <w:sz w:val="22"/>
        </w:rPr>
        <w:tab/>
      </w:r>
      <w:r>
        <w:rPr>
          <w:rFonts w:ascii="Garamond" w:hAnsi="Garamond"/>
          <w:b/>
          <w:bCs/>
          <w:sz w:val="22"/>
        </w:rPr>
        <w:tab/>
      </w:r>
    </w:p>
    <w:p w:rsidR="005B62C7" w:rsidRPr="002C69BC" w:rsidRDefault="005B62C7" w:rsidP="005B62C7">
      <w:pPr>
        <w:pStyle w:val="E-mailSignature"/>
        <w:ind w:left="0"/>
        <w:rPr>
          <w:rFonts w:ascii="Garamond" w:hAnsi="Garamond"/>
          <w:noProof/>
        </w:rPr>
      </w:pPr>
      <w:r>
        <w:rPr>
          <w:rFonts w:ascii="Garamond" w:hAnsi="Garamond"/>
          <w:noProof/>
        </w:rPr>
        <w:t>Direct</w:t>
      </w:r>
      <w:r w:rsidRPr="002C69BC">
        <w:rPr>
          <w:rFonts w:ascii="Garamond" w:hAnsi="Garamond"/>
          <w:noProof/>
        </w:rPr>
        <w:t>or of Communications</w:t>
      </w:r>
      <w:r>
        <w:rPr>
          <w:rFonts w:ascii="Garamond" w:hAnsi="Garamond"/>
          <w:noProof/>
        </w:rPr>
        <w:t xml:space="preserve"> and Marketing</w:t>
      </w:r>
    </w:p>
    <w:p w:rsidR="005B62C7" w:rsidRPr="002C69BC" w:rsidRDefault="005B62C7" w:rsidP="005B62C7">
      <w:pPr>
        <w:pStyle w:val="E-mailSignature"/>
        <w:ind w:left="0"/>
        <w:rPr>
          <w:rFonts w:ascii="Garamond" w:hAnsi="Garamond"/>
          <w:noProof/>
        </w:rPr>
      </w:pPr>
      <w:r w:rsidRPr="002C69BC">
        <w:rPr>
          <w:rFonts w:ascii="Garamond" w:hAnsi="Garamond"/>
          <w:noProof/>
        </w:rPr>
        <w:t>(609) 921-7600</w:t>
      </w:r>
      <w:r>
        <w:rPr>
          <w:rFonts w:ascii="Garamond" w:hAnsi="Garamond"/>
          <w:noProof/>
        </w:rPr>
        <w:t>,</w:t>
      </w:r>
      <w:r w:rsidRPr="002C69BC">
        <w:rPr>
          <w:rFonts w:ascii="Garamond" w:hAnsi="Garamond"/>
          <w:noProof/>
        </w:rPr>
        <w:t xml:space="preserve"> ext</w:t>
      </w:r>
      <w:r>
        <w:rPr>
          <w:rFonts w:ascii="Garamond" w:hAnsi="Garamond"/>
          <w:noProof/>
        </w:rPr>
        <w:t>ension</w:t>
      </w:r>
      <w:r w:rsidRPr="002C69BC">
        <w:rPr>
          <w:rFonts w:ascii="Garamond" w:hAnsi="Garamond"/>
          <w:noProof/>
        </w:rPr>
        <w:t xml:space="preserve"> 2</w:t>
      </w:r>
      <w:r>
        <w:rPr>
          <w:rFonts w:ascii="Garamond" w:hAnsi="Garamond"/>
          <w:noProof/>
        </w:rPr>
        <w:t>299</w:t>
      </w:r>
    </w:p>
    <w:p w:rsidR="005B62C7" w:rsidRDefault="00E45594" w:rsidP="005B62C7">
      <w:pPr>
        <w:pStyle w:val="E-mailSignature"/>
        <w:ind w:left="0"/>
        <w:rPr>
          <w:rFonts w:ascii="Garamond" w:hAnsi="Garamond"/>
          <w:noProof/>
        </w:rPr>
      </w:pPr>
      <w:hyperlink r:id="rId9" w:history="1">
        <w:r w:rsidR="005B62C7" w:rsidRPr="00CA01F7">
          <w:rPr>
            <w:rStyle w:val="Hyperlink"/>
            <w:rFonts w:ascii="Garamond" w:hAnsi="Garamond"/>
            <w:noProof/>
          </w:rPr>
          <w:t>maureenleming@hunschool.org</w:t>
        </w:r>
      </w:hyperlink>
    </w:p>
    <w:p w:rsidR="005B62C7" w:rsidRPr="00C73D86" w:rsidRDefault="005B62C7" w:rsidP="005B62C7">
      <w:pPr>
        <w:pStyle w:val="E-mailSignature"/>
        <w:ind w:left="0"/>
        <w:rPr>
          <w:rFonts w:ascii="Garamond" w:hAnsi="Garamond"/>
          <w:noProof/>
          <w:lang w:val="en-US"/>
        </w:rPr>
      </w:pPr>
    </w:p>
    <w:bookmarkEnd w:id="0"/>
    <w:bookmarkEnd w:id="1"/>
    <w:p w:rsidR="00B12CFE" w:rsidRDefault="00B12CFE" w:rsidP="00B12CFE">
      <w:pPr>
        <w:pStyle w:val="NoSpacing"/>
        <w:jc w:val="center"/>
        <w:rPr>
          <w:b/>
          <w:u w:val="single"/>
        </w:rPr>
      </w:pPr>
    </w:p>
    <w:p w:rsidR="00B12CFE" w:rsidRPr="009D5EEB" w:rsidRDefault="005B607B" w:rsidP="00B12CFE">
      <w:pPr>
        <w:pStyle w:val="NoSpacing"/>
        <w:jc w:val="center"/>
        <w:rPr>
          <w:b/>
          <w:u w:val="single"/>
        </w:rPr>
      </w:pPr>
      <w:r>
        <w:rPr>
          <w:b/>
          <w:u w:val="single"/>
        </w:rPr>
        <w:t xml:space="preserve">Artist John </w:t>
      </w:r>
      <w:proofErr w:type="spellStart"/>
      <w:r>
        <w:rPr>
          <w:b/>
          <w:u w:val="single"/>
        </w:rPr>
        <w:t>D’Antonio</w:t>
      </w:r>
      <w:proofErr w:type="spellEnd"/>
      <w:r>
        <w:rPr>
          <w:b/>
          <w:u w:val="single"/>
        </w:rPr>
        <w:t xml:space="preserve"> ’72 Inspires at </w:t>
      </w:r>
      <w:proofErr w:type="gramStart"/>
      <w:r>
        <w:rPr>
          <w:b/>
          <w:u w:val="single"/>
        </w:rPr>
        <w:t>The</w:t>
      </w:r>
      <w:proofErr w:type="gramEnd"/>
      <w:r>
        <w:rPr>
          <w:b/>
          <w:u w:val="single"/>
        </w:rPr>
        <w:t xml:space="preserve"> Hun School</w:t>
      </w:r>
    </w:p>
    <w:p w:rsidR="00B12CFE" w:rsidRPr="00B12CFE" w:rsidRDefault="00B12CFE" w:rsidP="00B12CFE">
      <w:pPr>
        <w:pStyle w:val="NoSpacing"/>
      </w:pPr>
      <w:r w:rsidRPr="00B12CFE">
        <w:t> </w:t>
      </w:r>
    </w:p>
    <w:p w:rsidR="00B12CFE" w:rsidRDefault="00B12CFE" w:rsidP="00B12CFE">
      <w:pPr>
        <w:pStyle w:val="NoSpacing"/>
        <w:rPr>
          <w:b/>
          <w:bCs/>
        </w:rPr>
      </w:pPr>
      <w:r w:rsidRPr="00B12CFE">
        <w:rPr>
          <w:b/>
        </w:rPr>
        <w:t xml:space="preserve">Princeton, NJ – </w:t>
      </w:r>
      <w:proofErr w:type="gramStart"/>
      <w:r w:rsidR="001B5F3E">
        <w:rPr>
          <w:b/>
          <w:bCs/>
        </w:rPr>
        <w:t>In honor of The</w:t>
      </w:r>
      <w:proofErr w:type="gramEnd"/>
      <w:r w:rsidR="001B5F3E">
        <w:rPr>
          <w:b/>
          <w:bCs/>
        </w:rPr>
        <w:t xml:space="preserve"> Hun School’s centennial year, </w:t>
      </w:r>
      <w:r w:rsidR="00CE7FC9">
        <w:rPr>
          <w:b/>
          <w:bCs/>
        </w:rPr>
        <w:t>Bucks County, PA</w:t>
      </w:r>
      <w:r w:rsidR="001B5F3E">
        <w:rPr>
          <w:b/>
          <w:bCs/>
        </w:rPr>
        <w:t xml:space="preserve"> artist and alumnus John </w:t>
      </w:r>
      <w:proofErr w:type="spellStart"/>
      <w:r w:rsidR="001B5F3E">
        <w:rPr>
          <w:b/>
          <w:bCs/>
        </w:rPr>
        <w:t>D’Antonio</w:t>
      </w:r>
      <w:proofErr w:type="spellEnd"/>
      <w:r w:rsidR="001B5F3E">
        <w:rPr>
          <w:b/>
          <w:bCs/>
        </w:rPr>
        <w:t xml:space="preserve"> ’72 and h</w:t>
      </w:r>
      <w:r w:rsidR="009D5EEB">
        <w:rPr>
          <w:b/>
          <w:bCs/>
        </w:rPr>
        <w:t>is wife Rebecca, donated a hand-</w:t>
      </w:r>
      <w:r w:rsidR="001B5F3E">
        <w:rPr>
          <w:b/>
          <w:bCs/>
        </w:rPr>
        <w:t>touched</w:t>
      </w:r>
      <w:r w:rsidR="00CE7FC9">
        <w:rPr>
          <w:b/>
          <w:bCs/>
        </w:rPr>
        <w:t>,</w:t>
      </w:r>
      <w:r w:rsidR="001B5F3E">
        <w:rPr>
          <w:b/>
          <w:bCs/>
        </w:rPr>
        <w:t xml:space="preserve"> signed </w:t>
      </w:r>
      <w:proofErr w:type="spellStart"/>
      <w:r w:rsidR="001B5F3E">
        <w:rPr>
          <w:b/>
          <w:bCs/>
        </w:rPr>
        <w:t>giclée</w:t>
      </w:r>
      <w:proofErr w:type="spellEnd"/>
      <w:r w:rsidR="001B5F3E">
        <w:rPr>
          <w:b/>
          <w:bCs/>
        </w:rPr>
        <w:t xml:space="preserve"> of his famous painting </w:t>
      </w:r>
      <w:r w:rsidR="001B5F3E">
        <w:rPr>
          <w:rStyle w:val="il"/>
          <w:b/>
          <w:bCs/>
          <w:i/>
          <w:iCs/>
        </w:rPr>
        <w:t>Windward</w:t>
      </w:r>
      <w:r w:rsidR="001B5F3E">
        <w:rPr>
          <w:b/>
          <w:bCs/>
        </w:rPr>
        <w:t xml:space="preserve">, 2011. The </w:t>
      </w:r>
      <w:r w:rsidR="001B5F3E">
        <w:rPr>
          <w:rStyle w:val="il"/>
          <w:b/>
          <w:bCs/>
          <w:i/>
          <w:iCs/>
        </w:rPr>
        <w:t>Windward</w:t>
      </w:r>
      <w:r w:rsidR="001B5F3E">
        <w:rPr>
          <w:b/>
          <w:bCs/>
        </w:rPr>
        <w:t xml:space="preserve"> </w:t>
      </w:r>
      <w:proofErr w:type="spellStart"/>
      <w:r w:rsidR="001B5F3E">
        <w:rPr>
          <w:b/>
          <w:bCs/>
        </w:rPr>
        <w:t>giclée</w:t>
      </w:r>
      <w:proofErr w:type="spellEnd"/>
      <w:r w:rsidR="001B5F3E">
        <w:rPr>
          <w:b/>
          <w:bCs/>
        </w:rPr>
        <w:t xml:space="preserve"> </w:t>
      </w:r>
      <w:r w:rsidR="00395632">
        <w:rPr>
          <w:b/>
          <w:bCs/>
        </w:rPr>
        <w:t>has</w:t>
      </w:r>
      <w:r w:rsidR="001B5F3E">
        <w:rPr>
          <w:b/>
          <w:bCs/>
        </w:rPr>
        <w:t xml:space="preserve"> be</w:t>
      </w:r>
      <w:r w:rsidR="00395632">
        <w:rPr>
          <w:b/>
          <w:bCs/>
        </w:rPr>
        <w:t>en</w:t>
      </w:r>
      <w:r w:rsidR="001B5F3E">
        <w:rPr>
          <w:b/>
          <w:bCs/>
        </w:rPr>
        <w:t xml:space="preserve"> installed in the newly renovated Centennial Classroom in the </w:t>
      </w:r>
      <w:proofErr w:type="spellStart"/>
      <w:r w:rsidR="001B5F3E">
        <w:rPr>
          <w:b/>
          <w:bCs/>
        </w:rPr>
        <w:t>Chesebro</w:t>
      </w:r>
      <w:proofErr w:type="spellEnd"/>
      <w:r w:rsidR="001B5F3E">
        <w:rPr>
          <w:b/>
          <w:bCs/>
        </w:rPr>
        <w:t xml:space="preserve"> Academic Center.</w:t>
      </w:r>
    </w:p>
    <w:p w:rsidR="001B5F3E" w:rsidRDefault="001B5F3E" w:rsidP="00B12CFE">
      <w:pPr>
        <w:pStyle w:val="NoSpacing"/>
      </w:pPr>
    </w:p>
    <w:p w:rsidR="00B12CFE" w:rsidRPr="00B12CFE" w:rsidRDefault="00B12CFE" w:rsidP="00B12CFE">
      <w:pPr>
        <w:pStyle w:val="NoSpacing"/>
      </w:pPr>
      <w:r w:rsidRPr="00B12CFE">
        <w:t xml:space="preserve">“This is a spectacular work of art.  We are fortunate not only to call John an alumnus of The Hun School, but also to be able to share his gift with our students on a daily basis,” remarked </w:t>
      </w:r>
      <w:r w:rsidR="00CE7FC9">
        <w:t xml:space="preserve">the boarding school </w:t>
      </w:r>
      <w:r w:rsidRPr="00B12CFE">
        <w:t>Headmaster Jonathan Brougham.</w:t>
      </w:r>
    </w:p>
    <w:p w:rsidR="00B12CFE" w:rsidRDefault="00B12CFE" w:rsidP="00B12CFE">
      <w:pPr>
        <w:pStyle w:val="NoSpacing"/>
        <w:rPr>
          <w:i/>
          <w:iCs/>
        </w:rPr>
      </w:pPr>
    </w:p>
    <w:p w:rsidR="00B12CFE" w:rsidRPr="00B12CFE" w:rsidRDefault="00B12CFE" w:rsidP="00B12CFE">
      <w:pPr>
        <w:pStyle w:val="NoSpacing"/>
      </w:pPr>
      <w:r w:rsidRPr="00B12CFE">
        <w:rPr>
          <w:i/>
          <w:iCs/>
        </w:rPr>
        <w:t>Windward</w:t>
      </w:r>
      <w:r w:rsidRPr="00B12CFE">
        <w:t xml:space="preserve"> is a 30” by 60” depiction of </w:t>
      </w:r>
      <w:r>
        <w:t xml:space="preserve">a </w:t>
      </w:r>
      <w:r w:rsidRPr="00B12CFE">
        <w:t xml:space="preserve">ship charging into an oncoming </w:t>
      </w:r>
      <w:proofErr w:type="gramStart"/>
      <w:r w:rsidRPr="00B12CFE">
        <w:t>wave.</w:t>
      </w:r>
      <w:proofErr w:type="gramEnd"/>
      <w:r w:rsidRPr="00B12CFE">
        <w:t xml:space="preserve">  It evokes a message of meeting challenges head on, with strength and resolve.  </w:t>
      </w:r>
    </w:p>
    <w:p w:rsidR="00B12CFE" w:rsidRDefault="00B12CFE" w:rsidP="00B12CFE">
      <w:pPr>
        <w:pStyle w:val="NoSpacing"/>
      </w:pPr>
    </w:p>
    <w:p w:rsidR="00B12CFE" w:rsidRPr="00B12CFE" w:rsidRDefault="00B12CFE" w:rsidP="00B12CFE">
      <w:pPr>
        <w:pStyle w:val="NoSpacing"/>
      </w:pPr>
      <w:r w:rsidRPr="00B12CFE">
        <w:t xml:space="preserve">“This painting is about overcoming adversity,” said Mr. </w:t>
      </w:r>
      <w:proofErr w:type="spellStart"/>
      <w:r w:rsidRPr="00B12CFE">
        <w:t>D’Antonio</w:t>
      </w:r>
      <w:proofErr w:type="spellEnd"/>
      <w:r w:rsidRPr="00B12CFE">
        <w:t xml:space="preserve">.  “As a viewer, you are placed at </w:t>
      </w:r>
      <w:proofErr w:type="gramStart"/>
      <w:r w:rsidRPr="00B12CFE">
        <w:t>the</w:t>
      </w:r>
      <w:proofErr w:type="gramEnd"/>
      <w:r w:rsidRPr="00B12CFE">
        <w:t xml:space="preserve"> helm of this ship.  And the take-away message, in my mind, is that with self-confidence, drive, and maintaining direction, one can overcome the toughest of obstacles.  Students can expect that life will not necessarily provide an easy path, but with experience and some courage comes the ability to better navigate any situation.”</w:t>
      </w:r>
    </w:p>
    <w:p w:rsidR="00B12CFE" w:rsidRDefault="00B12CFE" w:rsidP="00B12CFE">
      <w:pPr>
        <w:pStyle w:val="NoSpacing"/>
      </w:pPr>
    </w:p>
    <w:p w:rsidR="00B12CFE" w:rsidRPr="00B12CFE" w:rsidRDefault="00B12CFE" w:rsidP="00B12CFE">
      <w:pPr>
        <w:pStyle w:val="NoSpacing"/>
      </w:pPr>
      <w:r w:rsidRPr="00B12CFE">
        <w:t xml:space="preserve">Mr. </w:t>
      </w:r>
      <w:proofErr w:type="spellStart"/>
      <w:r w:rsidRPr="00B12CFE">
        <w:t>D’Antonio</w:t>
      </w:r>
      <w:proofErr w:type="spellEnd"/>
      <w:r w:rsidRPr="00B12CFE">
        <w:t xml:space="preserve"> is among the country’s leading artists in the field of contemporary realism and representational art.  His career spans four decades, and the evolution of his art has been influenced by a diverse network of artists including: Roy Lichtenstein, Richard </w:t>
      </w:r>
      <w:proofErr w:type="spellStart"/>
      <w:r w:rsidRPr="00B12CFE">
        <w:t>Merkin</w:t>
      </w:r>
      <w:proofErr w:type="spellEnd"/>
      <w:r w:rsidRPr="00B12CFE">
        <w:t>, Louise Nevelson, David and Naomi Savage, Man Ray, George Weymouth, N.C. Wyeth, and Andrew Wyeth.</w:t>
      </w:r>
    </w:p>
    <w:p w:rsidR="00B12CFE" w:rsidRDefault="00B12CFE" w:rsidP="00B12CFE">
      <w:pPr>
        <w:pStyle w:val="NoSpacing"/>
      </w:pPr>
    </w:p>
    <w:p w:rsidR="00B12CFE" w:rsidRDefault="0009586E" w:rsidP="00B12CFE">
      <w:pPr>
        <w:pStyle w:val="NoSpacing"/>
      </w:pPr>
      <w:r>
        <w:t xml:space="preserve">The </w:t>
      </w:r>
      <w:proofErr w:type="spellStart"/>
      <w:r>
        <w:t>g</w:t>
      </w:r>
      <w:r w:rsidR="00B12CFE" w:rsidRPr="00B12CFE">
        <w:t>i</w:t>
      </w:r>
      <w:r>
        <w:t>l</w:t>
      </w:r>
      <w:r w:rsidR="00B12CFE" w:rsidRPr="00B12CFE">
        <w:t>cée</w:t>
      </w:r>
      <w:proofErr w:type="spellEnd"/>
      <w:r w:rsidR="00B12CFE" w:rsidRPr="00B12CFE">
        <w:t xml:space="preserve"> </w:t>
      </w:r>
      <w:r w:rsidR="006B32AF">
        <w:t>hangs</w:t>
      </w:r>
      <w:r w:rsidR="00B12CFE" w:rsidRPr="00B12CFE">
        <w:t xml:space="preserve"> in the newly renovated Centennial Classroom, also featuring </w:t>
      </w:r>
      <w:proofErr w:type="gramStart"/>
      <w:r w:rsidR="00B12CFE" w:rsidRPr="00B12CFE">
        <w:t xml:space="preserve">a </w:t>
      </w:r>
      <w:proofErr w:type="spellStart"/>
      <w:r w:rsidR="00B12CFE" w:rsidRPr="00B12CFE">
        <w:t>Harkness</w:t>
      </w:r>
      <w:proofErr w:type="spellEnd"/>
      <w:proofErr w:type="gramEnd"/>
      <w:r w:rsidR="00B12CFE" w:rsidRPr="00B12CFE">
        <w:t xml:space="preserve"> tabl</w:t>
      </w:r>
      <w:r w:rsidR="00CE7FC9">
        <w:t>e and state-</w:t>
      </w:r>
      <w:r w:rsidR="00B12CFE" w:rsidRPr="00B12CFE">
        <w:t>of</w:t>
      </w:r>
      <w:r w:rsidR="00CE7FC9">
        <w:t>-</w:t>
      </w:r>
      <w:r w:rsidR="00B12CFE" w:rsidRPr="00B12CFE">
        <w:t>the</w:t>
      </w:r>
      <w:r w:rsidR="00CE7FC9">
        <w:t>-</w:t>
      </w:r>
      <w:r w:rsidR="00B12CFE" w:rsidRPr="00B12CFE">
        <w:t>art presentation equipment.</w:t>
      </w:r>
    </w:p>
    <w:p w:rsidR="00344910" w:rsidRDefault="00344910" w:rsidP="00B12CFE">
      <w:pPr>
        <w:pStyle w:val="NoSpacing"/>
      </w:pPr>
    </w:p>
    <w:p w:rsidR="00344910" w:rsidRDefault="00344910" w:rsidP="00B12CFE">
      <w:pPr>
        <w:pStyle w:val="NoSpacing"/>
      </w:pPr>
      <w:r>
        <w:rPr>
          <w:b/>
        </w:rPr>
        <w:t>Photograph caption:</w:t>
      </w:r>
    </w:p>
    <w:p w:rsidR="00344910" w:rsidRPr="007C1623" w:rsidRDefault="00344910" w:rsidP="00B12CFE">
      <w:pPr>
        <w:pStyle w:val="NoSpacing"/>
      </w:pPr>
      <w:r>
        <w:rPr>
          <w:i/>
        </w:rPr>
        <w:t>IMG_00</w:t>
      </w:r>
      <w:r w:rsidR="00DF1563">
        <w:rPr>
          <w:i/>
        </w:rPr>
        <w:t>71</w:t>
      </w:r>
      <w:r>
        <w:rPr>
          <w:i/>
        </w:rPr>
        <w:t>.jpg</w:t>
      </w:r>
      <w:r w:rsidR="00F1329B">
        <w:rPr>
          <w:i/>
        </w:rPr>
        <w:t>,</w:t>
      </w:r>
      <w:r>
        <w:t xml:space="preserve"> </w:t>
      </w:r>
      <w:r w:rsidR="00C56A05">
        <w:rPr>
          <w:i/>
        </w:rPr>
        <w:t>IMG_0072.jpg</w:t>
      </w:r>
      <w:r w:rsidR="00F1329B">
        <w:t xml:space="preserve">, and </w:t>
      </w:r>
      <w:r w:rsidR="00F1329B">
        <w:rPr>
          <w:i/>
        </w:rPr>
        <w:t xml:space="preserve">IMG_0073.jpg </w:t>
      </w:r>
      <w:r>
        <w:t xml:space="preserve">– </w:t>
      </w:r>
      <w:r w:rsidR="007C1623">
        <w:t xml:space="preserve">John </w:t>
      </w:r>
      <w:proofErr w:type="spellStart"/>
      <w:r w:rsidR="007C1623">
        <w:t>D’Antonio</w:t>
      </w:r>
      <w:proofErr w:type="spellEnd"/>
      <w:r w:rsidR="007C1623">
        <w:t xml:space="preserve"> ’72 </w:t>
      </w:r>
      <w:r w:rsidR="00CE7FC9">
        <w:t xml:space="preserve">of Bucks County, PA </w:t>
      </w:r>
      <w:r w:rsidR="0009586E">
        <w:t xml:space="preserve">donated a signed </w:t>
      </w:r>
      <w:proofErr w:type="spellStart"/>
      <w:r w:rsidR="0009586E">
        <w:t>gil</w:t>
      </w:r>
      <w:r w:rsidR="007C1623">
        <w:t>cée</w:t>
      </w:r>
      <w:proofErr w:type="spellEnd"/>
      <w:r w:rsidR="007C1623">
        <w:t xml:space="preserve"> of his</w:t>
      </w:r>
      <w:r w:rsidR="009D5EEB">
        <w:t xml:space="preserve"> </w:t>
      </w:r>
      <w:r w:rsidR="007C1623">
        <w:t xml:space="preserve">famous painting, </w:t>
      </w:r>
      <w:proofErr w:type="gramStart"/>
      <w:r w:rsidR="007C1623">
        <w:rPr>
          <w:i/>
        </w:rPr>
        <w:t>Windward</w:t>
      </w:r>
      <w:proofErr w:type="gramEnd"/>
      <w:r w:rsidR="007C1623">
        <w:t>, 2011 to mark T</w:t>
      </w:r>
      <w:r w:rsidR="00DF1563">
        <w:t>he Hun School’s centennial year</w:t>
      </w:r>
      <w:r w:rsidR="00CE7FC9">
        <w:t>.</w:t>
      </w:r>
    </w:p>
    <w:p w:rsidR="00CB17D6" w:rsidRDefault="00CB17D6" w:rsidP="00CB17D6">
      <w:pPr>
        <w:rPr>
          <w:rFonts w:ascii="Garamond" w:hAnsi="Garamond"/>
        </w:rPr>
      </w:pPr>
    </w:p>
    <w:p w:rsidR="00CB17D6" w:rsidRDefault="00E45594" w:rsidP="00CB17D6">
      <w:pPr>
        <w:rPr>
          <w:rFonts w:ascii="Garamond" w:hAnsi="Garamond"/>
        </w:rPr>
      </w:pPr>
      <w:r>
        <w:rPr>
          <w:rFonts w:ascii="Garamond" w:hAnsi="Garamond"/>
          <w:noProof/>
        </w:rPr>
        <w:lastRenderedPageBreak/>
        <w:pict>
          <v:line id="Straight Connector 5" o:spid="_x0000_s1026" style="position:absolute;z-index:251665408;visibility:visible;mso-width-relative:margin;mso-height-relative:margin" from="0,11.25pt" to="439.85pt,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" strokecolor="#be4b48"/>
        </w:pict>
      </w:r>
    </w:p>
    <w:p w:rsidR="00CB17D6" w:rsidRPr="00C73D86" w:rsidRDefault="00CB17D6" w:rsidP="00CB17D6">
      <w:pPr>
        <w:rPr>
          <w:rFonts w:ascii="Garamond" w:hAnsi="Garamond"/>
        </w:rPr>
      </w:pPr>
      <w:r w:rsidRPr="00C73D86">
        <w:rPr>
          <w:rFonts w:ascii="Garamond" w:hAnsi="Garamond"/>
        </w:rPr>
        <w:t>About The Hun School of Princeton:</w:t>
      </w:r>
      <w:r w:rsidRPr="00C73D86">
        <w:rPr>
          <w:rFonts w:ascii="Garamond" w:hAnsi="Garamond"/>
        </w:rPr>
        <w:tab/>
      </w:r>
    </w:p>
    <w:p w:rsidR="00395632" w:rsidRPr="00ED26AB" w:rsidRDefault="00CB17D6" w:rsidP="00CB17D6">
      <w:pPr>
        <w:pStyle w:val="E-mailSignature"/>
        <w:ind w:left="0"/>
        <w:rPr>
          <w:rFonts w:ascii="Garamond" w:hAnsi="Garamond"/>
        </w:rPr>
      </w:pPr>
      <w:r w:rsidRPr="00C73D86">
        <w:rPr>
          <w:rFonts w:ascii="Garamond" w:hAnsi="Garamond"/>
        </w:rPr>
        <w:t>The Hun School of Princeton, founded in 1914, is a co-educational, independent college preparatory school in which student-centered learning is encouraged within the context of traditional curriculum, preparing its students for the global community in which they will live and work.  Individual attention and strong student-faculty relationships are the hallmarks of the School.  The Hun School is comprised of 62</w:t>
      </w:r>
      <w:r w:rsidR="004A170C">
        <w:rPr>
          <w:rFonts w:ascii="Garamond" w:hAnsi="Garamond"/>
        </w:rPr>
        <w:t>9</w:t>
      </w:r>
      <w:r w:rsidRPr="00C73D86">
        <w:rPr>
          <w:rFonts w:ascii="Garamond" w:hAnsi="Garamond"/>
        </w:rPr>
        <w:t xml:space="preserve"> students in its Middle School, Upper School, and Postgraduate Program.  The </w:t>
      </w:r>
      <w:r w:rsidR="006578D1">
        <w:rPr>
          <w:rFonts w:ascii="Garamond" w:hAnsi="Garamond"/>
        </w:rPr>
        <w:t>boarding community is home to 141</w:t>
      </w:r>
      <w:r w:rsidRPr="00C73D86">
        <w:rPr>
          <w:rFonts w:ascii="Garamond" w:hAnsi="Garamond"/>
        </w:rPr>
        <w:t xml:space="preserve"> students from </w:t>
      </w:r>
      <w:r w:rsidR="00ED26AB">
        <w:rPr>
          <w:rFonts w:ascii="Garamond" w:hAnsi="Garamond"/>
        </w:rPr>
        <w:t>seventeen</w:t>
      </w:r>
      <w:r>
        <w:rPr>
          <w:rFonts w:ascii="Garamond" w:hAnsi="Garamond"/>
        </w:rPr>
        <w:t xml:space="preserve"> countries and </w:t>
      </w:r>
      <w:r w:rsidR="004A170C">
        <w:rPr>
          <w:rFonts w:ascii="Garamond" w:hAnsi="Garamond"/>
        </w:rPr>
        <w:t>fifteen</w:t>
      </w:r>
      <w:r>
        <w:rPr>
          <w:rFonts w:ascii="Garamond" w:hAnsi="Garamond"/>
        </w:rPr>
        <w:t xml:space="preserve"> states.</w:t>
      </w:r>
    </w:p>
    <w:sectPr w:rsidR="00395632" w:rsidRPr="00ED26AB" w:rsidSect="00607DA0">
      <w:pgSz w:w="12240" w:h="15840"/>
      <w:pgMar w:top="1440" w:right="108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6AFF" w:rsidRDefault="00676AFF">
      <w:r>
        <w:separator/>
      </w:r>
    </w:p>
  </w:endnote>
  <w:endnote w:type="continuationSeparator" w:id="0">
    <w:p w:rsidR="00676AFF" w:rsidRDefault="00676A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6AFF" w:rsidRDefault="00676AFF">
      <w:r>
        <w:separator/>
      </w:r>
    </w:p>
  </w:footnote>
  <w:footnote w:type="continuationSeparator" w:id="0">
    <w:p w:rsidR="00676AFF" w:rsidRDefault="00676AF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11E2E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1182F54"/>
    <w:multiLevelType w:val="hybridMultilevel"/>
    <w:tmpl w:val="7E4A56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012016"/>
    <w:multiLevelType w:val="hybridMultilevel"/>
    <w:tmpl w:val="DBF26CEA"/>
    <w:lvl w:ilvl="0" w:tplc="15B89CB8">
      <w:start w:val="1"/>
      <w:numFmt w:val="upperLetter"/>
      <w:lvlText w:val="%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3">
    <w:nsid w:val="470E3133"/>
    <w:multiLevelType w:val="hybridMultilevel"/>
    <w:tmpl w:val="260CE5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2015017"/>
    <w:multiLevelType w:val="hybridMultilevel"/>
    <w:tmpl w:val="5C56C79E"/>
    <w:lvl w:ilvl="0" w:tplc="A3907B16">
      <w:start w:val="1"/>
      <w:numFmt w:val="upperLetter"/>
      <w:lvlText w:val="%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stylePaneFormatFilter w:val="3F01"/>
  <w:defaultTabStop w:val="720"/>
  <w:characterSpacingControl w:val="doNotCompress"/>
  <w:footnotePr>
    <w:footnote w:id="-1"/>
    <w:footnote w:id="0"/>
  </w:footnotePr>
  <w:endnotePr>
    <w:endnote w:id="-1"/>
    <w:endnote w:id="0"/>
  </w:endnotePr>
  <w:compat/>
  <w:rsids>
    <w:rsidRoot w:val="00145FB6"/>
    <w:rsid w:val="00001152"/>
    <w:rsid w:val="00001DC0"/>
    <w:rsid w:val="00003503"/>
    <w:rsid w:val="00004AA8"/>
    <w:rsid w:val="000066E0"/>
    <w:rsid w:val="000071CD"/>
    <w:rsid w:val="000118C5"/>
    <w:rsid w:val="000150DC"/>
    <w:rsid w:val="0001595B"/>
    <w:rsid w:val="00017E26"/>
    <w:rsid w:val="000218C1"/>
    <w:rsid w:val="0002201B"/>
    <w:rsid w:val="000221F5"/>
    <w:rsid w:val="00022673"/>
    <w:rsid w:val="00022E8B"/>
    <w:rsid w:val="0002360B"/>
    <w:rsid w:val="0002430F"/>
    <w:rsid w:val="000243EE"/>
    <w:rsid w:val="00024553"/>
    <w:rsid w:val="00027840"/>
    <w:rsid w:val="00030DCD"/>
    <w:rsid w:val="000338ED"/>
    <w:rsid w:val="000362D8"/>
    <w:rsid w:val="00036A2D"/>
    <w:rsid w:val="000377D8"/>
    <w:rsid w:val="000402E9"/>
    <w:rsid w:val="00040339"/>
    <w:rsid w:val="00041171"/>
    <w:rsid w:val="0004228A"/>
    <w:rsid w:val="00042437"/>
    <w:rsid w:val="00042936"/>
    <w:rsid w:val="00042E1C"/>
    <w:rsid w:val="00045DB9"/>
    <w:rsid w:val="00047378"/>
    <w:rsid w:val="00050982"/>
    <w:rsid w:val="0005185D"/>
    <w:rsid w:val="00051CA6"/>
    <w:rsid w:val="00051E9F"/>
    <w:rsid w:val="000527AF"/>
    <w:rsid w:val="000527F8"/>
    <w:rsid w:val="000530F4"/>
    <w:rsid w:val="000544C4"/>
    <w:rsid w:val="000560E0"/>
    <w:rsid w:val="000569CB"/>
    <w:rsid w:val="00057425"/>
    <w:rsid w:val="0005770F"/>
    <w:rsid w:val="00057A24"/>
    <w:rsid w:val="00060A92"/>
    <w:rsid w:val="0006135B"/>
    <w:rsid w:val="000632F0"/>
    <w:rsid w:val="00065DE9"/>
    <w:rsid w:val="00071162"/>
    <w:rsid w:val="000728FD"/>
    <w:rsid w:val="00072B86"/>
    <w:rsid w:val="000736A2"/>
    <w:rsid w:val="000740C8"/>
    <w:rsid w:val="000746A9"/>
    <w:rsid w:val="00075ADA"/>
    <w:rsid w:val="00076579"/>
    <w:rsid w:val="00080AF0"/>
    <w:rsid w:val="00083915"/>
    <w:rsid w:val="00087FDC"/>
    <w:rsid w:val="0009120E"/>
    <w:rsid w:val="00091425"/>
    <w:rsid w:val="000918C6"/>
    <w:rsid w:val="00092249"/>
    <w:rsid w:val="00095421"/>
    <w:rsid w:val="000954AA"/>
    <w:rsid w:val="0009586E"/>
    <w:rsid w:val="000A1B60"/>
    <w:rsid w:val="000A42AC"/>
    <w:rsid w:val="000A7008"/>
    <w:rsid w:val="000A7B01"/>
    <w:rsid w:val="000B11CA"/>
    <w:rsid w:val="000B22C5"/>
    <w:rsid w:val="000B3C30"/>
    <w:rsid w:val="000B4745"/>
    <w:rsid w:val="000B4A94"/>
    <w:rsid w:val="000B7BF9"/>
    <w:rsid w:val="000C0323"/>
    <w:rsid w:val="000C25F2"/>
    <w:rsid w:val="000C3FE6"/>
    <w:rsid w:val="000C4E0A"/>
    <w:rsid w:val="000C54C2"/>
    <w:rsid w:val="000C700D"/>
    <w:rsid w:val="000C705D"/>
    <w:rsid w:val="000C7A7B"/>
    <w:rsid w:val="000C7CE6"/>
    <w:rsid w:val="000D2399"/>
    <w:rsid w:val="000D297C"/>
    <w:rsid w:val="000D4CE3"/>
    <w:rsid w:val="000D6BBB"/>
    <w:rsid w:val="000E2C23"/>
    <w:rsid w:val="000E4275"/>
    <w:rsid w:val="000F689A"/>
    <w:rsid w:val="000F68E8"/>
    <w:rsid w:val="000F72B1"/>
    <w:rsid w:val="001002BC"/>
    <w:rsid w:val="00102DD8"/>
    <w:rsid w:val="00105F5F"/>
    <w:rsid w:val="001104B6"/>
    <w:rsid w:val="001136E9"/>
    <w:rsid w:val="00113EA4"/>
    <w:rsid w:val="00117A67"/>
    <w:rsid w:val="0012467D"/>
    <w:rsid w:val="00125447"/>
    <w:rsid w:val="0013040F"/>
    <w:rsid w:val="00132592"/>
    <w:rsid w:val="00132787"/>
    <w:rsid w:val="0013746A"/>
    <w:rsid w:val="00137E43"/>
    <w:rsid w:val="00141496"/>
    <w:rsid w:val="00141E8D"/>
    <w:rsid w:val="00142548"/>
    <w:rsid w:val="00142608"/>
    <w:rsid w:val="00142875"/>
    <w:rsid w:val="00142CA4"/>
    <w:rsid w:val="00143316"/>
    <w:rsid w:val="00143AC1"/>
    <w:rsid w:val="001443B4"/>
    <w:rsid w:val="00145FB6"/>
    <w:rsid w:val="001460AD"/>
    <w:rsid w:val="001477AD"/>
    <w:rsid w:val="00147F76"/>
    <w:rsid w:val="0015012F"/>
    <w:rsid w:val="0015027B"/>
    <w:rsid w:val="0015074D"/>
    <w:rsid w:val="00150CD8"/>
    <w:rsid w:val="0015130B"/>
    <w:rsid w:val="00151493"/>
    <w:rsid w:val="0015323B"/>
    <w:rsid w:val="00155D83"/>
    <w:rsid w:val="00161050"/>
    <w:rsid w:val="00165443"/>
    <w:rsid w:val="00165647"/>
    <w:rsid w:val="00167833"/>
    <w:rsid w:val="001711F6"/>
    <w:rsid w:val="00171B70"/>
    <w:rsid w:val="001729A3"/>
    <w:rsid w:val="00174995"/>
    <w:rsid w:val="00174FAE"/>
    <w:rsid w:val="0017573F"/>
    <w:rsid w:val="00180CE7"/>
    <w:rsid w:val="00181396"/>
    <w:rsid w:val="001828E8"/>
    <w:rsid w:val="001829D8"/>
    <w:rsid w:val="0018465B"/>
    <w:rsid w:val="001858B9"/>
    <w:rsid w:val="00185D59"/>
    <w:rsid w:val="00186625"/>
    <w:rsid w:val="0018719B"/>
    <w:rsid w:val="0018791D"/>
    <w:rsid w:val="00192ADE"/>
    <w:rsid w:val="00193370"/>
    <w:rsid w:val="0019720C"/>
    <w:rsid w:val="00197ADC"/>
    <w:rsid w:val="00197B46"/>
    <w:rsid w:val="00197EF2"/>
    <w:rsid w:val="001A190C"/>
    <w:rsid w:val="001A1986"/>
    <w:rsid w:val="001A1F7C"/>
    <w:rsid w:val="001A287B"/>
    <w:rsid w:val="001A344A"/>
    <w:rsid w:val="001A6415"/>
    <w:rsid w:val="001A6DC1"/>
    <w:rsid w:val="001B46DD"/>
    <w:rsid w:val="001B4E66"/>
    <w:rsid w:val="001B5D1E"/>
    <w:rsid w:val="001B5F3E"/>
    <w:rsid w:val="001B7986"/>
    <w:rsid w:val="001C15D7"/>
    <w:rsid w:val="001C29C3"/>
    <w:rsid w:val="001C33B0"/>
    <w:rsid w:val="001C4CFE"/>
    <w:rsid w:val="001C5E9D"/>
    <w:rsid w:val="001C6E26"/>
    <w:rsid w:val="001C7ABC"/>
    <w:rsid w:val="001D3C6E"/>
    <w:rsid w:val="001D3E03"/>
    <w:rsid w:val="001D45DD"/>
    <w:rsid w:val="001D4E6A"/>
    <w:rsid w:val="001D5269"/>
    <w:rsid w:val="001D6A14"/>
    <w:rsid w:val="001E02EA"/>
    <w:rsid w:val="001E2361"/>
    <w:rsid w:val="001E3948"/>
    <w:rsid w:val="001E4029"/>
    <w:rsid w:val="001E40B1"/>
    <w:rsid w:val="001E49E5"/>
    <w:rsid w:val="001E54BA"/>
    <w:rsid w:val="001E57D6"/>
    <w:rsid w:val="001E7B3E"/>
    <w:rsid w:val="001F023E"/>
    <w:rsid w:val="001F1A0A"/>
    <w:rsid w:val="001F2CCA"/>
    <w:rsid w:val="001F5459"/>
    <w:rsid w:val="001F693D"/>
    <w:rsid w:val="001F7B33"/>
    <w:rsid w:val="002006D6"/>
    <w:rsid w:val="00200713"/>
    <w:rsid w:val="00201415"/>
    <w:rsid w:val="00202D31"/>
    <w:rsid w:val="00203519"/>
    <w:rsid w:val="00203575"/>
    <w:rsid w:val="00205B2B"/>
    <w:rsid w:val="0021008D"/>
    <w:rsid w:val="00211F7E"/>
    <w:rsid w:val="00213084"/>
    <w:rsid w:val="00215A76"/>
    <w:rsid w:val="00215ABB"/>
    <w:rsid w:val="00215E10"/>
    <w:rsid w:val="00216EF5"/>
    <w:rsid w:val="0022062E"/>
    <w:rsid w:val="00222F99"/>
    <w:rsid w:val="00223E59"/>
    <w:rsid w:val="00224F3C"/>
    <w:rsid w:val="002319A3"/>
    <w:rsid w:val="00237102"/>
    <w:rsid w:val="00237619"/>
    <w:rsid w:val="00244BB3"/>
    <w:rsid w:val="00245A55"/>
    <w:rsid w:val="00245ABC"/>
    <w:rsid w:val="002507E2"/>
    <w:rsid w:val="00251082"/>
    <w:rsid w:val="002527F9"/>
    <w:rsid w:val="002529CF"/>
    <w:rsid w:val="00252BB3"/>
    <w:rsid w:val="00254F92"/>
    <w:rsid w:val="002554E5"/>
    <w:rsid w:val="0025618D"/>
    <w:rsid w:val="002600CB"/>
    <w:rsid w:val="00260660"/>
    <w:rsid w:val="00260EA7"/>
    <w:rsid w:val="00261AFB"/>
    <w:rsid w:val="00261F3E"/>
    <w:rsid w:val="00262CB1"/>
    <w:rsid w:val="00262D9C"/>
    <w:rsid w:val="00265389"/>
    <w:rsid w:val="002653A4"/>
    <w:rsid w:val="002667C4"/>
    <w:rsid w:val="00266FD0"/>
    <w:rsid w:val="0027024B"/>
    <w:rsid w:val="00270282"/>
    <w:rsid w:val="00271862"/>
    <w:rsid w:val="0027676F"/>
    <w:rsid w:val="00276B14"/>
    <w:rsid w:val="002770E1"/>
    <w:rsid w:val="002770E8"/>
    <w:rsid w:val="002905B6"/>
    <w:rsid w:val="0029098D"/>
    <w:rsid w:val="002923A8"/>
    <w:rsid w:val="002926B3"/>
    <w:rsid w:val="00292974"/>
    <w:rsid w:val="00292D1A"/>
    <w:rsid w:val="00292D90"/>
    <w:rsid w:val="00292F72"/>
    <w:rsid w:val="00293028"/>
    <w:rsid w:val="00296040"/>
    <w:rsid w:val="00297AB9"/>
    <w:rsid w:val="00297ADA"/>
    <w:rsid w:val="002A2011"/>
    <w:rsid w:val="002A65BD"/>
    <w:rsid w:val="002A78F2"/>
    <w:rsid w:val="002B1DA4"/>
    <w:rsid w:val="002C1349"/>
    <w:rsid w:val="002C40B7"/>
    <w:rsid w:val="002C71C0"/>
    <w:rsid w:val="002D1A22"/>
    <w:rsid w:val="002D2BF6"/>
    <w:rsid w:val="002D38E0"/>
    <w:rsid w:val="002D4699"/>
    <w:rsid w:val="002D4F77"/>
    <w:rsid w:val="002D50FB"/>
    <w:rsid w:val="002D57D3"/>
    <w:rsid w:val="002D5BE8"/>
    <w:rsid w:val="002E1823"/>
    <w:rsid w:val="002E785E"/>
    <w:rsid w:val="002F1B48"/>
    <w:rsid w:val="002F215C"/>
    <w:rsid w:val="002F44AE"/>
    <w:rsid w:val="002F5298"/>
    <w:rsid w:val="00301714"/>
    <w:rsid w:val="00303D11"/>
    <w:rsid w:val="00304947"/>
    <w:rsid w:val="0030611F"/>
    <w:rsid w:val="0031193B"/>
    <w:rsid w:val="003200D9"/>
    <w:rsid w:val="003208C1"/>
    <w:rsid w:val="00322C54"/>
    <w:rsid w:val="00322DC4"/>
    <w:rsid w:val="00323564"/>
    <w:rsid w:val="003246BE"/>
    <w:rsid w:val="00325C8C"/>
    <w:rsid w:val="00327BC8"/>
    <w:rsid w:val="00330818"/>
    <w:rsid w:val="003308A6"/>
    <w:rsid w:val="0033132A"/>
    <w:rsid w:val="0033366D"/>
    <w:rsid w:val="00334F74"/>
    <w:rsid w:val="003365ED"/>
    <w:rsid w:val="003421E4"/>
    <w:rsid w:val="00344910"/>
    <w:rsid w:val="003449FB"/>
    <w:rsid w:val="00344AFA"/>
    <w:rsid w:val="003461F6"/>
    <w:rsid w:val="00347586"/>
    <w:rsid w:val="00347628"/>
    <w:rsid w:val="00350894"/>
    <w:rsid w:val="0035164B"/>
    <w:rsid w:val="00351D9E"/>
    <w:rsid w:val="00354E92"/>
    <w:rsid w:val="003551B7"/>
    <w:rsid w:val="00357371"/>
    <w:rsid w:val="00357EE4"/>
    <w:rsid w:val="00360EFF"/>
    <w:rsid w:val="003626DE"/>
    <w:rsid w:val="003627DD"/>
    <w:rsid w:val="00363044"/>
    <w:rsid w:val="00363B95"/>
    <w:rsid w:val="00363D54"/>
    <w:rsid w:val="00366277"/>
    <w:rsid w:val="003706C7"/>
    <w:rsid w:val="0037261D"/>
    <w:rsid w:val="00373DF0"/>
    <w:rsid w:val="00375233"/>
    <w:rsid w:val="00375382"/>
    <w:rsid w:val="0037692B"/>
    <w:rsid w:val="00376C69"/>
    <w:rsid w:val="00380CBD"/>
    <w:rsid w:val="003819D3"/>
    <w:rsid w:val="003819E7"/>
    <w:rsid w:val="003839BB"/>
    <w:rsid w:val="0038401F"/>
    <w:rsid w:val="00384FC0"/>
    <w:rsid w:val="003855DB"/>
    <w:rsid w:val="00386B3C"/>
    <w:rsid w:val="00390FF8"/>
    <w:rsid w:val="003917FE"/>
    <w:rsid w:val="0039220A"/>
    <w:rsid w:val="00394A89"/>
    <w:rsid w:val="00394EBF"/>
    <w:rsid w:val="00395632"/>
    <w:rsid w:val="00395A36"/>
    <w:rsid w:val="00396544"/>
    <w:rsid w:val="00396971"/>
    <w:rsid w:val="003A27D7"/>
    <w:rsid w:val="003A52FB"/>
    <w:rsid w:val="003B04AA"/>
    <w:rsid w:val="003C0F33"/>
    <w:rsid w:val="003C2DA0"/>
    <w:rsid w:val="003C4578"/>
    <w:rsid w:val="003C4787"/>
    <w:rsid w:val="003C5F01"/>
    <w:rsid w:val="003C6067"/>
    <w:rsid w:val="003C6DB7"/>
    <w:rsid w:val="003D32A8"/>
    <w:rsid w:val="003D3FE4"/>
    <w:rsid w:val="003D4F87"/>
    <w:rsid w:val="003D5B41"/>
    <w:rsid w:val="003D742D"/>
    <w:rsid w:val="003D790E"/>
    <w:rsid w:val="003E0338"/>
    <w:rsid w:val="003E1002"/>
    <w:rsid w:val="003E6700"/>
    <w:rsid w:val="003E7519"/>
    <w:rsid w:val="003E79A6"/>
    <w:rsid w:val="003F03E9"/>
    <w:rsid w:val="003F4CEC"/>
    <w:rsid w:val="003F7FF3"/>
    <w:rsid w:val="00401436"/>
    <w:rsid w:val="00405999"/>
    <w:rsid w:val="00405AAD"/>
    <w:rsid w:val="004113D1"/>
    <w:rsid w:val="004123BF"/>
    <w:rsid w:val="0041493B"/>
    <w:rsid w:val="00414A54"/>
    <w:rsid w:val="00415243"/>
    <w:rsid w:val="00416C18"/>
    <w:rsid w:val="0042113A"/>
    <w:rsid w:val="00421CD0"/>
    <w:rsid w:val="00425791"/>
    <w:rsid w:val="0042774D"/>
    <w:rsid w:val="004324F1"/>
    <w:rsid w:val="00435AA7"/>
    <w:rsid w:val="00436016"/>
    <w:rsid w:val="0043648D"/>
    <w:rsid w:val="00437A62"/>
    <w:rsid w:val="0044037E"/>
    <w:rsid w:val="004410AF"/>
    <w:rsid w:val="00441851"/>
    <w:rsid w:val="00443255"/>
    <w:rsid w:val="00443DAB"/>
    <w:rsid w:val="00446F46"/>
    <w:rsid w:val="00451C57"/>
    <w:rsid w:val="00452C91"/>
    <w:rsid w:val="00453214"/>
    <w:rsid w:val="004539AD"/>
    <w:rsid w:val="00454C60"/>
    <w:rsid w:val="00455BC2"/>
    <w:rsid w:val="00456220"/>
    <w:rsid w:val="00462582"/>
    <w:rsid w:val="004663BB"/>
    <w:rsid w:val="004663C3"/>
    <w:rsid w:val="00466B09"/>
    <w:rsid w:val="0047238F"/>
    <w:rsid w:val="00473116"/>
    <w:rsid w:val="00474286"/>
    <w:rsid w:val="00475C7E"/>
    <w:rsid w:val="00480468"/>
    <w:rsid w:val="00482CA5"/>
    <w:rsid w:val="00483CAA"/>
    <w:rsid w:val="0048407C"/>
    <w:rsid w:val="00485A40"/>
    <w:rsid w:val="00487712"/>
    <w:rsid w:val="00492EED"/>
    <w:rsid w:val="00493251"/>
    <w:rsid w:val="0049398F"/>
    <w:rsid w:val="00493D36"/>
    <w:rsid w:val="004943E9"/>
    <w:rsid w:val="00494673"/>
    <w:rsid w:val="0049469E"/>
    <w:rsid w:val="004A03EF"/>
    <w:rsid w:val="004A06E2"/>
    <w:rsid w:val="004A106C"/>
    <w:rsid w:val="004A170C"/>
    <w:rsid w:val="004A22FF"/>
    <w:rsid w:val="004A284C"/>
    <w:rsid w:val="004A3AAD"/>
    <w:rsid w:val="004A420E"/>
    <w:rsid w:val="004B28AF"/>
    <w:rsid w:val="004B2FFF"/>
    <w:rsid w:val="004B3732"/>
    <w:rsid w:val="004B4DBA"/>
    <w:rsid w:val="004B56E2"/>
    <w:rsid w:val="004C063F"/>
    <w:rsid w:val="004C2634"/>
    <w:rsid w:val="004C2AC0"/>
    <w:rsid w:val="004C2ECA"/>
    <w:rsid w:val="004C4DE4"/>
    <w:rsid w:val="004C589D"/>
    <w:rsid w:val="004C66F2"/>
    <w:rsid w:val="004C6CBE"/>
    <w:rsid w:val="004C7066"/>
    <w:rsid w:val="004D0155"/>
    <w:rsid w:val="004D214C"/>
    <w:rsid w:val="004D4A62"/>
    <w:rsid w:val="004E0B7A"/>
    <w:rsid w:val="004E5F02"/>
    <w:rsid w:val="004E66CE"/>
    <w:rsid w:val="004E7D60"/>
    <w:rsid w:val="004F0D27"/>
    <w:rsid w:val="004F52D7"/>
    <w:rsid w:val="004F7195"/>
    <w:rsid w:val="004F7516"/>
    <w:rsid w:val="00502FDB"/>
    <w:rsid w:val="0050311E"/>
    <w:rsid w:val="0050350C"/>
    <w:rsid w:val="00503CA9"/>
    <w:rsid w:val="00505647"/>
    <w:rsid w:val="00505844"/>
    <w:rsid w:val="0050654A"/>
    <w:rsid w:val="005065F7"/>
    <w:rsid w:val="00506979"/>
    <w:rsid w:val="00506ECB"/>
    <w:rsid w:val="005077E8"/>
    <w:rsid w:val="0051117B"/>
    <w:rsid w:val="00515447"/>
    <w:rsid w:val="00515EFA"/>
    <w:rsid w:val="0051621C"/>
    <w:rsid w:val="00516D52"/>
    <w:rsid w:val="00516E09"/>
    <w:rsid w:val="005202A2"/>
    <w:rsid w:val="00521108"/>
    <w:rsid w:val="005214E7"/>
    <w:rsid w:val="00521CAC"/>
    <w:rsid w:val="005236E2"/>
    <w:rsid w:val="005238EE"/>
    <w:rsid w:val="00526048"/>
    <w:rsid w:val="00526DBA"/>
    <w:rsid w:val="00532BE8"/>
    <w:rsid w:val="00537BC0"/>
    <w:rsid w:val="005411AD"/>
    <w:rsid w:val="00541F6B"/>
    <w:rsid w:val="00542D76"/>
    <w:rsid w:val="00542E4F"/>
    <w:rsid w:val="00543C3A"/>
    <w:rsid w:val="00546E1C"/>
    <w:rsid w:val="005473E8"/>
    <w:rsid w:val="00550319"/>
    <w:rsid w:val="005541B4"/>
    <w:rsid w:val="00556530"/>
    <w:rsid w:val="00560201"/>
    <w:rsid w:val="00564747"/>
    <w:rsid w:val="00564C95"/>
    <w:rsid w:val="00564D6B"/>
    <w:rsid w:val="0056516B"/>
    <w:rsid w:val="005670BB"/>
    <w:rsid w:val="00567C5D"/>
    <w:rsid w:val="005704CE"/>
    <w:rsid w:val="00571085"/>
    <w:rsid w:val="005722C8"/>
    <w:rsid w:val="005735EC"/>
    <w:rsid w:val="00573B2F"/>
    <w:rsid w:val="00576655"/>
    <w:rsid w:val="005767B7"/>
    <w:rsid w:val="00581AE3"/>
    <w:rsid w:val="005859ED"/>
    <w:rsid w:val="00590309"/>
    <w:rsid w:val="00590AE9"/>
    <w:rsid w:val="0059475C"/>
    <w:rsid w:val="00595899"/>
    <w:rsid w:val="005A16D2"/>
    <w:rsid w:val="005A1969"/>
    <w:rsid w:val="005A1A10"/>
    <w:rsid w:val="005A2685"/>
    <w:rsid w:val="005A2DE6"/>
    <w:rsid w:val="005A2EB5"/>
    <w:rsid w:val="005A2EF1"/>
    <w:rsid w:val="005A36C9"/>
    <w:rsid w:val="005A36CC"/>
    <w:rsid w:val="005A747F"/>
    <w:rsid w:val="005B00D3"/>
    <w:rsid w:val="005B029E"/>
    <w:rsid w:val="005B1391"/>
    <w:rsid w:val="005B3C08"/>
    <w:rsid w:val="005B51CC"/>
    <w:rsid w:val="005B607B"/>
    <w:rsid w:val="005B62C7"/>
    <w:rsid w:val="005B75AB"/>
    <w:rsid w:val="005B7C18"/>
    <w:rsid w:val="005C06D9"/>
    <w:rsid w:val="005C1264"/>
    <w:rsid w:val="005C1D26"/>
    <w:rsid w:val="005C2434"/>
    <w:rsid w:val="005C38D1"/>
    <w:rsid w:val="005C3F3F"/>
    <w:rsid w:val="005C5C31"/>
    <w:rsid w:val="005C602D"/>
    <w:rsid w:val="005D252A"/>
    <w:rsid w:val="005D6CF1"/>
    <w:rsid w:val="005D7C41"/>
    <w:rsid w:val="005E202A"/>
    <w:rsid w:val="005E2D80"/>
    <w:rsid w:val="005E2F1C"/>
    <w:rsid w:val="005E6198"/>
    <w:rsid w:val="005E66A4"/>
    <w:rsid w:val="005E6B4A"/>
    <w:rsid w:val="005F2998"/>
    <w:rsid w:val="005F4AC3"/>
    <w:rsid w:val="00600375"/>
    <w:rsid w:val="00601632"/>
    <w:rsid w:val="0060196E"/>
    <w:rsid w:val="006031C7"/>
    <w:rsid w:val="006062E0"/>
    <w:rsid w:val="00607DA0"/>
    <w:rsid w:val="0061049E"/>
    <w:rsid w:val="0061093D"/>
    <w:rsid w:val="00612689"/>
    <w:rsid w:val="00614A1B"/>
    <w:rsid w:val="00615133"/>
    <w:rsid w:val="00615891"/>
    <w:rsid w:val="006165C0"/>
    <w:rsid w:val="00620587"/>
    <w:rsid w:val="00621BF4"/>
    <w:rsid w:val="006231F8"/>
    <w:rsid w:val="006234E6"/>
    <w:rsid w:val="006260E8"/>
    <w:rsid w:val="00626D59"/>
    <w:rsid w:val="00626F6C"/>
    <w:rsid w:val="0062773C"/>
    <w:rsid w:val="0063089C"/>
    <w:rsid w:val="00635F43"/>
    <w:rsid w:val="00636546"/>
    <w:rsid w:val="00636622"/>
    <w:rsid w:val="00637B6F"/>
    <w:rsid w:val="00637D1F"/>
    <w:rsid w:val="00637D7D"/>
    <w:rsid w:val="00641157"/>
    <w:rsid w:val="006413C2"/>
    <w:rsid w:val="0064265A"/>
    <w:rsid w:val="00644A21"/>
    <w:rsid w:val="00644FC8"/>
    <w:rsid w:val="00650CA2"/>
    <w:rsid w:val="00651960"/>
    <w:rsid w:val="00652855"/>
    <w:rsid w:val="006574F8"/>
    <w:rsid w:val="006578D1"/>
    <w:rsid w:val="0066074F"/>
    <w:rsid w:val="00661D5A"/>
    <w:rsid w:val="006623B7"/>
    <w:rsid w:val="00662417"/>
    <w:rsid w:val="00662568"/>
    <w:rsid w:val="00663D22"/>
    <w:rsid w:val="00663EB1"/>
    <w:rsid w:val="00664B76"/>
    <w:rsid w:val="006666F3"/>
    <w:rsid w:val="0067097E"/>
    <w:rsid w:val="00670C1E"/>
    <w:rsid w:val="006712C9"/>
    <w:rsid w:val="006741DC"/>
    <w:rsid w:val="00676840"/>
    <w:rsid w:val="00676AFF"/>
    <w:rsid w:val="00677CCC"/>
    <w:rsid w:val="00681DE5"/>
    <w:rsid w:val="00684419"/>
    <w:rsid w:val="0068701F"/>
    <w:rsid w:val="0068722D"/>
    <w:rsid w:val="006901BF"/>
    <w:rsid w:val="00690E4A"/>
    <w:rsid w:val="00691BEC"/>
    <w:rsid w:val="00694EE0"/>
    <w:rsid w:val="00695E46"/>
    <w:rsid w:val="00697D0B"/>
    <w:rsid w:val="006A0798"/>
    <w:rsid w:val="006A079A"/>
    <w:rsid w:val="006A149A"/>
    <w:rsid w:val="006A14D5"/>
    <w:rsid w:val="006A2553"/>
    <w:rsid w:val="006A295B"/>
    <w:rsid w:val="006A358E"/>
    <w:rsid w:val="006A4ED4"/>
    <w:rsid w:val="006A508B"/>
    <w:rsid w:val="006A5430"/>
    <w:rsid w:val="006B26EB"/>
    <w:rsid w:val="006B2F90"/>
    <w:rsid w:val="006B32AF"/>
    <w:rsid w:val="006B45A8"/>
    <w:rsid w:val="006C2D89"/>
    <w:rsid w:val="006C482B"/>
    <w:rsid w:val="006C54DE"/>
    <w:rsid w:val="006C5FA7"/>
    <w:rsid w:val="006C75F9"/>
    <w:rsid w:val="006D06A6"/>
    <w:rsid w:val="006D2208"/>
    <w:rsid w:val="006D2AEB"/>
    <w:rsid w:val="006D3699"/>
    <w:rsid w:val="006D3836"/>
    <w:rsid w:val="006D569E"/>
    <w:rsid w:val="006E042C"/>
    <w:rsid w:val="006E1BDA"/>
    <w:rsid w:val="006E4C1E"/>
    <w:rsid w:val="006E4EDD"/>
    <w:rsid w:val="006E4F35"/>
    <w:rsid w:val="006E64A5"/>
    <w:rsid w:val="006F0A5E"/>
    <w:rsid w:val="006F4C68"/>
    <w:rsid w:val="00700791"/>
    <w:rsid w:val="00700A88"/>
    <w:rsid w:val="00701BDE"/>
    <w:rsid w:val="00703F4F"/>
    <w:rsid w:val="00705840"/>
    <w:rsid w:val="00705CB2"/>
    <w:rsid w:val="00706659"/>
    <w:rsid w:val="00707B2E"/>
    <w:rsid w:val="00710344"/>
    <w:rsid w:val="0071211A"/>
    <w:rsid w:val="00713033"/>
    <w:rsid w:val="00714853"/>
    <w:rsid w:val="00714A36"/>
    <w:rsid w:val="00715B5F"/>
    <w:rsid w:val="0071767F"/>
    <w:rsid w:val="00720FDA"/>
    <w:rsid w:val="0072132D"/>
    <w:rsid w:val="0072168A"/>
    <w:rsid w:val="00721E91"/>
    <w:rsid w:val="007223E4"/>
    <w:rsid w:val="007233DF"/>
    <w:rsid w:val="00725C00"/>
    <w:rsid w:val="007260F8"/>
    <w:rsid w:val="00730A92"/>
    <w:rsid w:val="007331B9"/>
    <w:rsid w:val="00734B27"/>
    <w:rsid w:val="00736664"/>
    <w:rsid w:val="0074038D"/>
    <w:rsid w:val="00744060"/>
    <w:rsid w:val="00744646"/>
    <w:rsid w:val="00745822"/>
    <w:rsid w:val="00747565"/>
    <w:rsid w:val="00753604"/>
    <w:rsid w:val="0075450E"/>
    <w:rsid w:val="00754EC2"/>
    <w:rsid w:val="007559EE"/>
    <w:rsid w:val="00760C39"/>
    <w:rsid w:val="00761E44"/>
    <w:rsid w:val="00761EC9"/>
    <w:rsid w:val="0076204E"/>
    <w:rsid w:val="007627A5"/>
    <w:rsid w:val="00764C8B"/>
    <w:rsid w:val="00766972"/>
    <w:rsid w:val="00772F1E"/>
    <w:rsid w:val="0077366F"/>
    <w:rsid w:val="00773D6D"/>
    <w:rsid w:val="00774042"/>
    <w:rsid w:val="00774F9E"/>
    <w:rsid w:val="00777C5B"/>
    <w:rsid w:val="007821B1"/>
    <w:rsid w:val="00783506"/>
    <w:rsid w:val="007846A8"/>
    <w:rsid w:val="00784E65"/>
    <w:rsid w:val="007855DB"/>
    <w:rsid w:val="007858CB"/>
    <w:rsid w:val="007875F4"/>
    <w:rsid w:val="007917B7"/>
    <w:rsid w:val="00792FCD"/>
    <w:rsid w:val="007937A1"/>
    <w:rsid w:val="00793A9D"/>
    <w:rsid w:val="00794DEA"/>
    <w:rsid w:val="00796A33"/>
    <w:rsid w:val="007A0D1A"/>
    <w:rsid w:val="007A2B54"/>
    <w:rsid w:val="007B09E9"/>
    <w:rsid w:val="007B1BAF"/>
    <w:rsid w:val="007B2FB1"/>
    <w:rsid w:val="007B73AB"/>
    <w:rsid w:val="007C09BE"/>
    <w:rsid w:val="007C13D6"/>
    <w:rsid w:val="007C1623"/>
    <w:rsid w:val="007C26B9"/>
    <w:rsid w:val="007C2B73"/>
    <w:rsid w:val="007C47A8"/>
    <w:rsid w:val="007C4933"/>
    <w:rsid w:val="007C534A"/>
    <w:rsid w:val="007C55A4"/>
    <w:rsid w:val="007C6158"/>
    <w:rsid w:val="007D025F"/>
    <w:rsid w:val="007D0C4F"/>
    <w:rsid w:val="007D1D3C"/>
    <w:rsid w:val="007D1E8F"/>
    <w:rsid w:val="007D2CA5"/>
    <w:rsid w:val="007D51AB"/>
    <w:rsid w:val="007D54A1"/>
    <w:rsid w:val="007D643D"/>
    <w:rsid w:val="007D6CA7"/>
    <w:rsid w:val="007D6EEA"/>
    <w:rsid w:val="007D708A"/>
    <w:rsid w:val="007E160D"/>
    <w:rsid w:val="007E2953"/>
    <w:rsid w:val="007E33D5"/>
    <w:rsid w:val="007E441F"/>
    <w:rsid w:val="007E50D5"/>
    <w:rsid w:val="007E623B"/>
    <w:rsid w:val="007E649C"/>
    <w:rsid w:val="007E657C"/>
    <w:rsid w:val="007F1F91"/>
    <w:rsid w:val="007F747B"/>
    <w:rsid w:val="0080115C"/>
    <w:rsid w:val="00801A02"/>
    <w:rsid w:val="00804295"/>
    <w:rsid w:val="0080520F"/>
    <w:rsid w:val="00805469"/>
    <w:rsid w:val="00806A3F"/>
    <w:rsid w:val="00812194"/>
    <w:rsid w:val="00813438"/>
    <w:rsid w:val="00814BC3"/>
    <w:rsid w:val="008169B9"/>
    <w:rsid w:val="00820DFF"/>
    <w:rsid w:val="00820EDF"/>
    <w:rsid w:val="00821692"/>
    <w:rsid w:val="008223A6"/>
    <w:rsid w:val="008250B3"/>
    <w:rsid w:val="008258AD"/>
    <w:rsid w:val="008271D9"/>
    <w:rsid w:val="00827630"/>
    <w:rsid w:val="00827F97"/>
    <w:rsid w:val="0083060A"/>
    <w:rsid w:val="00831AE7"/>
    <w:rsid w:val="00832551"/>
    <w:rsid w:val="00837724"/>
    <w:rsid w:val="00840730"/>
    <w:rsid w:val="0084178F"/>
    <w:rsid w:val="008436B0"/>
    <w:rsid w:val="00843A38"/>
    <w:rsid w:val="008461C6"/>
    <w:rsid w:val="00847D9C"/>
    <w:rsid w:val="00854388"/>
    <w:rsid w:val="00855239"/>
    <w:rsid w:val="008577E0"/>
    <w:rsid w:val="00860A47"/>
    <w:rsid w:val="00860B94"/>
    <w:rsid w:val="008618FB"/>
    <w:rsid w:val="00862067"/>
    <w:rsid w:val="00864204"/>
    <w:rsid w:val="00864F9E"/>
    <w:rsid w:val="00866863"/>
    <w:rsid w:val="008668B8"/>
    <w:rsid w:val="00866D21"/>
    <w:rsid w:val="00867DF6"/>
    <w:rsid w:val="00870678"/>
    <w:rsid w:val="008713D6"/>
    <w:rsid w:val="0087186A"/>
    <w:rsid w:val="008723F2"/>
    <w:rsid w:val="008729E2"/>
    <w:rsid w:val="00872A89"/>
    <w:rsid w:val="008739E3"/>
    <w:rsid w:val="00874696"/>
    <w:rsid w:val="008757F6"/>
    <w:rsid w:val="0087625C"/>
    <w:rsid w:val="008763DB"/>
    <w:rsid w:val="00876ACD"/>
    <w:rsid w:val="008819EA"/>
    <w:rsid w:val="00885289"/>
    <w:rsid w:val="008852E7"/>
    <w:rsid w:val="00886EDC"/>
    <w:rsid w:val="008873E7"/>
    <w:rsid w:val="00887610"/>
    <w:rsid w:val="00887FDD"/>
    <w:rsid w:val="00890189"/>
    <w:rsid w:val="00893E69"/>
    <w:rsid w:val="0089587C"/>
    <w:rsid w:val="00895F19"/>
    <w:rsid w:val="008A3C83"/>
    <w:rsid w:val="008A3D09"/>
    <w:rsid w:val="008A41FD"/>
    <w:rsid w:val="008A5912"/>
    <w:rsid w:val="008B1339"/>
    <w:rsid w:val="008B65DA"/>
    <w:rsid w:val="008B68EB"/>
    <w:rsid w:val="008C197D"/>
    <w:rsid w:val="008C1C47"/>
    <w:rsid w:val="008C2A68"/>
    <w:rsid w:val="008C484F"/>
    <w:rsid w:val="008C4F4C"/>
    <w:rsid w:val="008C6493"/>
    <w:rsid w:val="008D0425"/>
    <w:rsid w:val="008D0FD2"/>
    <w:rsid w:val="008D4CBA"/>
    <w:rsid w:val="008D5009"/>
    <w:rsid w:val="008D64EA"/>
    <w:rsid w:val="008D65BA"/>
    <w:rsid w:val="008D6895"/>
    <w:rsid w:val="008D6F32"/>
    <w:rsid w:val="008E06A2"/>
    <w:rsid w:val="008E0B2F"/>
    <w:rsid w:val="008E1E33"/>
    <w:rsid w:val="008E2A9A"/>
    <w:rsid w:val="008E3812"/>
    <w:rsid w:val="008E38B1"/>
    <w:rsid w:val="008E5760"/>
    <w:rsid w:val="008F0C12"/>
    <w:rsid w:val="008F1497"/>
    <w:rsid w:val="008F30F3"/>
    <w:rsid w:val="008F38FD"/>
    <w:rsid w:val="008F7A5D"/>
    <w:rsid w:val="0090068D"/>
    <w:rsid w:val="009008FA"/>
    <w:rsid w:val="00902C82"/>
    <w:rsid w:val="009050F7"/>
    <w:rsid w:val="0090586D"/>
    <w:rsid w:val="0090675D"/>
    <w:rsid w:val="00910D66"/>
    <w:rsid w:val="00911B34"/>
    <w:rsid w:val="009120C6"/>
    <w:rsid w:val="009131C3"/>
    <w:rsid w:val="0091460E"/>
    <w:rsid w:val="00914EB0"/>
    <w:rsid w:val="00917B7B"/>
    <w:rsid w:val="00920F89"/>
    <w:rsid w:val="00922AB4"/>
    <w:rsid w:val="00926571"/>
    <w:rsid w:val="00930C7E"/>
    <w:rsid w:val="009310E4"/>
    <w:rsid w:val="0093211D"/>
    <w:rsid w:val="0093336E"/>
    <w:rsid w:val="00936C96"/>
    <w:rsid w:val="009374AA"/>
    <w:rsid w:val="009377AE"/>
    <w:rsid w:val="009418CC"/>
    <w:rsid w:val="00941AC5"/>
    <w:rsid w:val="00942178"/>
    <w:rsid w:val="00943C85"/>
    <w:rsid w:val="00943F6A"/>
    <w:rsid w:val="00944A98"/>
    <w:rsid w:val="00946863"/>
    <w:rsid w:val="00952E34"/>
    <w:rsid w:val="009551CA"/>
    <w:rsid w:val="00956409"/>
    <w:rsid w:val="00960865"/>
    <w:rsid w:val="00961BAE"/>
    <w:rsid w:val="009676BB"/>
    <w:rsid w:val="00970416"/>
    <w:rsid w:val="00970936"/>
    <w:rsid w:val="0097164F"/>
    <w:rsid w:val="00971881"/>
    <w:rsid w:val="009728F3"/>
    <w:rsid w:val="00972940"/>
    <w:rsid w:val="00972C6E"/>
    <w:rsid w:val="009759BE"/>
    <w:rsid w:val="00975A02"/>
    <w:rsid w:val="00975A0B"/>
    <w:rsid w:val="009778E0"/>
    <w:rsid w:val="00980B84"/>
    <w:rsid w:val="009854D5"/>
    <w:rsid w:val="009873B4"/>
    <w:rsid w:val="009906C2"/>
    <w:rsid w:val="00993B74"/>
    <w:rsid w:val="009948E6"/>
    <w:rsid w:val="00997119"/>
    <w:rsid w:val="009A09F2"/>
    <w:rsid w:val="009A11CF"/>
    <w:rsid w:val="009A385B"/>
    <w:rsid w:val="009A391E"/>
    <w:rsid w:val="009A5146"/>
    <w:rsid w:val="009A528D"/>
    <w:rsid w:val="009A776B"/>
    <w:rsid w:val="009B0538"/>
    <w:rsid w:val="009B0962"/>
    <w:rsid w:val="009B0E27"/>
    <w:rsid w:val="009B1E4B"/>
    <w:rsid w:val="009B1F16"/>
    <w:rsid w:val="009B2207"/>
    <w:rsid w:val="009B336E"/>
    <w:rsid w:val="009B5085"/>
    <w:rsid w:val="009C2FAE"/>
    <w:rsid w:val="009C35C7"/>
    <w:rsid w:val="009C415D"/>
    <w:rsid w:val="009C49F4"/>
    <w:rsid w:val="009C6311"/>
    <w:rsid w:val="009C70EA"/>
    <w:rsid w:val="009C7EF2"/>
    <w:rsid w:val="009D1887"/>
    <w:rsid w:val="009D2357"/>
    <w:rsid w:val="009D3CDF"/>
    <w:rsid w:val="009D4BC4"/>
    <w:rsid w:val="009D5E98"/>
    <w:rsid w:val="009D5EEB"/>
    <w:rsid w:val="009D6A6D"/>
    <w:rsid w:val="009E0899"/>
    <w:rsid w:val="009E246D"/>
    <w:rsid w:val="009E447A"/>
    <w:rsid w:val="009E4651"/>
    <w:rsid w:val="009E5E09"/>
    <w:rsid w:val="009E79A9"/>
    <w:rsid w:val="009F0A23"/>
    <w:rsid w:val="009F196C"/>
    <w:rsid w:val="009F1B75"/>
    <w:rsid w:val="009F6DF6"/>
    <w:rsid w:val="009F74D0"/>
    <w:rsid w:val="00A0338B"/>
    <w:rsid w:val="00A06ADC"/>
    <w:rsid w:val="00A072CF"/>
    <w:rsid w:val="00A100C6"/>
    <w:rsid w:val="00A10954"/>
    <w:rsid w:val="00A11C45"/>
    <w:rsid w:val="00A16B6A"/>
    <w:rsid w:val="00A16EEF"/>
    <w:rsid w:val="00A20E76"/>
    <w:rsid w:val="00A21D34"/>
    <w:rsid w:val="00A248AA"/>
    <w:rsid w:val="00A24AAD"/>
    <w:rsid w:val="00A25F0C"/>
    <w:rsid w:val="00A3071F"/>
    <w:rsid w:val="00A30E6B"/>
    <w:rsid w:val="00A3286C"/>
    <w:rsid w:val="00A3459B"/>
    <w:rsid w:val="00A40CE4"/>
    <w:rsid w:val="00A42FE0"/>
    <w:rsid w:val="00A43C4E"/>
    <w:rsid w:val="00A43D9B"/>
    <w:rsid w:val="00A466BB"/>
    <w:rsid w:val="00A4690E"/>
    <w:rsid w:val="00A46E5B"/>
    <w:rsid w:val="00A476EA"/>
    <w:rsid w:val="00A511AE"/>
    <w:rsid w:val="00A53A87"/>
    <w:rsid w:val="00A558C3"/>
    <w:rsid w:val="00A569EA"/>
    <w:rsid w:val="00A57066"/>
    <w:rsid w:val="00A61B49"/>
    <w:rsid w:val="00A61C8D"/>
    <w:rsid w:val="00A61D9E"/>
    <w:rsid w:val="00A64EE5"/>
    <w:rsid w:val="00A650AF"/>
    <w:rsid w:val="00A66502"/>
    <w:rsid w:val="00A67238"/>
    <w:rsid w:val="00A67FEF"/>
    <w:rsid w:val="00A700A0"/>
    <w:rsid w:val="00A70B3C"/>
    <w:rsid w:val="00A72B8C"/>
    <w:rsid w:val="00A73082"/>
    <w:rsid w:val="00A75D0A"/>
    <w:rsid w:val="00A76900"/>
    <w:rsid w:val="00A772C2"/>
    <w:rsid w:val="00A836DF"/>
    <w:rsid w:val="00A83BFB"/>
    <w:rsid w:val="00A856CE"/>
    <w:rsid w:val="00A86BD1"/>
    <w:rsid w:val="00A9139A"/>
    <w:rsid w:val="00A9301F"/>
    <w:rsid w:val="00A93337"/>
    <w:rsid w:val="00A9369A"/>
    <w:rsid w:val="00A93CAA"/>
    <w:rsid w:val="00A941AE"/>
    <w:rsid w:val="00A94CA7"/>
    <w:rsid w:val="00A97275"/>
    <w:rsid w:val="00A97831"/>
    <w:rsid w:val="00A97F57"/>
    <w:rsid w:val="00AA0BEE"/>
    <w:rsid w:val="00AA0F88"/>
    <w:rsid w:val="00AA12AF"/>
    <w:rsid w:val="00AA28BA"/>
    <w:rsid w:val="00AA4AC0"/>
    <w:rsid w:val="00AA4AE1"/>
    <w:rsid w:val="00AA65C9"/>
    <w:rsid w:val="00AA77F4"/>
    <w:rsid w:val="00AA7BC0"/>
    <w:rsid w:val="00AB01A4"/>
    <w:rsid w:val="00AB24A4"/>
    <w:rsid w:val="00AB333D"/>
    <w:rsid w:val="00AB3F04"/>
    <w:rsid w:val="00AB5978"/>
    <w:rsid w:val="00AB5FC4"/>
    <w:rsid w:val="00AB7116"/>
    <w:rsid w:val="00AC258B"/>
    <w:rsid w:val="00AC469A"/>
    <w:rsid w:val="00AC5619"/>
    <w:rsid w:val="00AD14BB"/>
    <w:rsid w:val="00AD309F"/>
    <w:rsid w:val="00AD4100"/>
    <w:rsid w:val="00AD4A9D"/>
    <w:rsid w:val="00AD4C0A"/>
    <w:rsid w:val="00AD4DF9"/>
    <w:rsid w:val="00AD51FF"/>
    <w:rsid w:val="00AD5C57"/>
    <w:rsid w:val="00AE25C0"/>
    <w:rsid w:val="00AE2D77"/>
    <w:rsid w:val="00AE695D"/>
    <w:rsid w:val="00AE7FA1"/>
    <w:rsid w:val="00AF0112"/>
    <w:rsid w:val="00AF4300"/>
    <w:rsid w:val="00AF46BA"/>
    <w:rsid w:val="00AF4A6E"/>
    <w:rsid w:val="00B00C07"/>
    <w:rsid w:val="00B00FF0"/>
    <w:rsid w:val="00B01A0F"/>
    <w:rsid w:val="00B039D5"/>
    <w:rsid w:val="00B04B1C"/>
    <w:rsid w:val="00B0629A"/>
    <w:rsid w:val="00B06E98"/>
    <w:rsid w:val="00B121A8"/>
    <w:rsid w:val="00B124AC"/>
    <w:rsid w:val="00B12987"/>
    <w:rsid w:val="00B12B68"/>
    <w:rsid w:val="00B12CFE"/>
    <w:rsid w:val="00B14CE9"/>
    <w:rsid w:val="00B16908"/>
    <w:rsid w:val="00B16D83"/>
    <w:rsid w:val="00B20C6E"/>
    <w:rsid w:val="00B2240A"/>
    <w:rsid w:val="00B25E7E"/>
    <w:rsid w:val="00B26004"/>
    <w:rsid w:val="00B2678B"/>
    <w:rsid w:val="00B26BE4"/>
    <w:rsid w:val="00B300F4"/>
    <w:rsid w:val="00B30F29"/>
    <w:rsid w:val="00B32823"/>
    <w:rsid w:val="00B34550"/>
    <w:rsid w:val="00B366F3"/>
    <w:rsid w:val="00B3716B"/>
    <w:rsid w:val="00B37226"/>
    <w:rsid w:val="00B42723"/>
    <w:rsid w:val="00B47A08"/>
    <w:rsid w:val="00B47BD7"/>
    <w:rsid w:val="00B51AEB"/>
    <w:rsid w:val="00B534D8"/>
    <w:rsid w:val="00B5507B"/>
    <w:rsid w:val="00B57765"/>
    <w:rsid w:val="00B57C90"/>
    <w:rsid w:val="00B63FDF"/>
    <w:rsid w:val="00B6497E"/>
    <w:rsid w:val="00B657C2"/>
    <w:rsid w:val="00B672C5"/>
    <w:rsid w:val="00B674D5"/>
    <w:rsid w:val="00B7031F"/>
    <w:rsid w:val="00B703B3"/>
    <w:rsid w:val="00B7101D"/>
    <w:rsid w:val="00B715E2"/>
    <w:rsid w:val="00B73721"/>
    <w:rsid w:val="00B7374C"/>
    <w:rsid w:val="00B73A4F"/>
    <w:rsid w:val="00B803E5"/>
    <w:rsid w:val="00B83268"/>
    <w:rsid w:val="00B84761"/>
    <w:rsid w:val="00B85353"/>
    <w:rsid w:val="00B87A6E"/>
    <w:rsid w:val="00B9166F"/>
    <w:rsid w:val="00B9237E"/>
    <w:rsid w:val="00B92A48"/>
    <w:rsid w:val="00B96C9A"/>
    <w:rsid w:val="00B96EB1"/>
    <w:rsid w:val="00BA00B2"/>
    <w:rsid w:val="00BA0FB9"/>
    <w:rsid w:val="00BA2770"/>
    <w:rsid w:val="00BA34FD"/>
    <w:rsid w:val="00BA7087"/>
    <w:rsid w:val="00BA7CBB"/>
    <w:rsid w:val="00BB1915"/>
    <w:rsid w:val="00BB38D5"/>
    <w:rsid w:val="00BB526C"/>
    <w:rsid w:val="00BB562E"/>
    <w:rsid w:val="00BB72A6"/>
    <w:rsid w:val="00BC080D"/>
    <w:rsid w:val="00BC088C"/>
    <w:rsid w:val="00BC20CF"/>
    <w:rsid w:val="00BC3769"/>
    <w:rsid w:val="00BC57A7"/>
    <w:rsid w:val="00BC6C3C"/>
    <w:rsid w:val="00BC6CF2"/>
    <w:rsid w:val="00BC7170"/>
    <w:rsid w:val="00BD2DDA"/>
    <w:rsid w:val="00BD30F5"/>
    <w:rsid w:val="00BD501C"/>
    <w:rsid w:val="00BD57F3"/>
    <w:rsid w:val="00BD58C0"/>
    <w:rsid w:val="00BD5C00"/>
    <w:rsid w:val="00BD684A"/>
    <w:rsid w:val="00BD6DEB"/>
    <w:rsid w:val="00BE1266"/>
    <w:rsid w:val="00BE1D09"/>
    <w:rsid w:val="00BE21B9"/>
    <w:rsid w:val="00BE7679"/>
    <w:rsid w:val="00BE7CDF"/>
    <w:rsid w:val="00BF0BAE"/>
    <w:rsid w:val="00BF2501"/>
    <w:rsid w:val="00BF2527"/>
    <w:rsid w:val="00BF3605"/>
    <w:rsid w:val="00BF56B7"/>
    <w:rsid w:val="00C014C6"/>
    <w:rsid w:val="00C019D6"/>
    <w:rsid w:val="00C02E5F"/>
    <w:rsid w:val="00C053D0"/>
    <w:rsid w:val="00C05C6D"/>
    <w:rsid w:val="00C069B6"/>
    <w:rsid w:val="00C073D4"/>
    <w:rsid w:val="00C07A5A"/>
    <w:rsid w:val="00C10490"/>
    <w:rsid w:val="00C133FE"/>
    <w:rsid w:val="00C13E94"/>
    <w:rsid w:val="00C13F73"/>
    <w:rsid w:val="00C14F85"/>
    <w:rsid w:val="00C20A8A"/>
    <w:rsid w:val="00C23DA9"/>
    <w:rsid w:val="00C25005"/>
    <w:rsid w:val="00C268E8"/>
    <w:rsid w:val="00C456BE"/>
    <w:rsid w:val="00C47208"/>
    <w:rsid w:val="00C47F53"/>
    <w:rsid w:val="00C502AB"/>
    <w:rsid w:val="00C5072C"/>
    <w:rsid w:val="00C50DCE"/>
    <w:rsid w:val="00C51049"/>
    <w:rsid w:val="00C529A7"/>
    <w:rsid w:val="00C52D81"/>
    <w:rsid w:val="00C559C4"/>
    <w:rsid w:val="00C56A05"/>
    <w:rsid w:val="00C60712"/>
    <w:rsid w:val="00C6184B"/>
    <w:rsid w:val="00C64F20"/>
    <w:rsid w:val="00C66013"/>
    <w:rsid w:val="00C70F2E"/>
    <w:rsid w:val="00C726A9"/>
    <w:rsid w:val="00C7281D"/>
    <w:rsid w:val="00C75320"/>
    <w:rsid w:val="00C83F25"/>
    <w:rsid w:val="00C9270A"/>
    <w:rsid w:val="00C931E9"/>
    <w:rsid w:val="00C937CD"/>
    <w:rsid w:val="00C9665C"/>
    <w:rsid w:val="00C97890"/>
    <w:rsid w:val="00CA0400"/>
    <w:rsid w:val="00CA0683"/>
    <w:rsid w:val="00CA0FF8"/>
    <w:rsid w:val="00CA30AE"/>
    <w:rsid w:val="00CA359D"/>
    <w:rsid w:val="00CA730B"/>
    <w:rsid w:val="00CA75BC"/>
    <w:rsid w:val="00CB1681"/>
    <w:rsid w:val="00CB17D6"/>
    <w:rsid w:val="00CB260E"/>
    <w:rsid w:val="00CB31C9"/>
    <w:rsid w:val="00CB4F26"/>
    <w:rsid w:val="00CB7175"/>
    <w:rsid w:val="00CB727D"/>
    <w:rsid w:val="00CB78BA"/>
    <w:rsid w:val="00CC21E5"/>
    <w:rsid w:val="00CC4153"/>
    <w:rsid w:val="00CC7EBB"/>
    <w:rsid w:val="00CD0277"/>
    <w:rsid w:val="00CD1248"/>
    <w:rsid w:val="00CD1395"/>
    <w:rsid w:val="00CD187C"/>
    <w:rsid w:val="00CD3703"/>
    <w:rsid w:val="00CD5718"/>
    <w:rsid w:val="00CE0F3A"/>
    <w:rsid w:val="00CE40C4"/>
    <w:rsid w:val="00CE4D80"/>
    <w:rsid w:val="00CE7D20"/>
    <w:rsid w:val="00CE7FC9"/>
    <w:rsid w:val="00CF049C"/>
    <w:rsid w:val="00CF0FA0"/>
    <w:rsid w:val="00CF1F3B"/>
    <w:rsid w:val="00CF307D"/>
    <w:rsid w:val="00D00856"/>
    <w:rsid w:val="00D009EC"/>
    <w:rsid w:val="00D024F9"/>
    <w:rsid w:val="00D038BA"/>
    <w:rsid w:val="00D06DC1"/>
    <w:rsid w:val="00D0738B"/>
    <w:rsid w:val="00D13038"/>
    <w:rsid w:val="00D15115"/>
    <w:rsid w:val="00D16629"/>
    <w:rsid w:val="00D17BC0"/>
    <w:rsid w:val="00D2088E"/>
    <w:rsid w:val="00D20DB8"/>
    <w:rsid w:val="00D23E4C"/>
    <w:rsid w:val="00D24D3C"/>
    <w:rsid w:val="00D267AC"/>
    <w:rsid w:val="00D30274"/>
    <w:rsid w:val="00D306B6"/>
    <w:rsid w:val="00D31880"/>
    <w:rsid w:val="00D335B8"/>
    <w:rsid w:val="00D3439D"/>
    <w:rsid w:val="00D4031A"/>
    <w:rsid w:val="00D433AF"/>
    <w:rsid w:val="00D44167"/>
    <w:rsid w:val="00D44FC1"/>
    <w:rsid w:val="00D46D75"/>
    <w:rsid w:val="00D514C0"/>
    <w:rsid w:val="00D5172F"/>
    <w:rsid w:val="00D52B8C"/>
    <w:rsid w:val="00D53B4A"/>
    <w:rsid w:val="00D564A5"/>
    <w:rsid w:val="00D60A29"/>
    <w:rsid w:val="00D62BB9"/>
    <w:rsid w:val="00D62E91"/>
    <w:rsid w:val="00D63611"/>
    <w:rsid w:val="00D63897"/>
    <w:rsid w:val="00D647FC"/>
    <w:rsid w:val="00D660E5"/>
    <w:rsid w:val="00D66A69"/>
    <w:rsid w:val="00D70CDC"/>
    <w:rsid w:val="00D77817"/>
    <w:rsid w:val="00D813F2"/>
    <w:rsid w:val="00D823A3"/>
    <w:rsid w:val="00D82F60"/>
    <w:rsid w:val="00D83E09"/>
    <w:rsid w:val="00D83EF6"/>
    <w:rsid w:val="00D840E3"/>
    <w:rsid w:val="00D84BB5"/>
    <w:rsid w:val="00D85465"/>
    <w:rsid w:val="00D87165"/>
    <w:rsid w:val="00D87FAF"/>
    <w:rsid w:val="00D919AA"/>
    <w:rsid w:val="00D92B62"/>
    <w:rsid w:val="00DA0DFE"/>
    <w:rsid w:val="00DA2178"/>
    <w:rsid w:val="00DA3052"/>
    <w:rsid w:val="00DA4022"/>
    <w:rsid w:val="00DA4A37"/>
    <w:rsid w:val="00DA7D21"/>
    <w:rsid w:val="00DB0CAD"/>
    <w:rsid w:val="00DB2703"/>
    <w:rsid w:val="00DB2A16"/>
    <w:rsid w:val="00DB31D6"/>
    <w:rsid w:val="00DB34FD"/>
    <w:rsid w:val="00DB4C3D"/>
    <w:rsid w:val="00DB699D"/>
    <w:rsid w:val="00DB7218"/>
    <w:rsid w:val="00DC311E"/>
    <w:rsid w:val="00DC6B31"/>
    <w:rsid w:val="00DD074A"/>
    <w:rsid w:val="00DD17EA"/>
    <w:rsid w:val="00DD2D9B"/>
    <w:rsid w:val="00DD30B3"/>
    <w:rsid w:val="00DD4C7C"/>
    <w:rsid w:val="00DD5865"/>
    <w:rsid w:val="00DD5B5E"/>
    <w:rsid w:val="00DD5DD4"/>
    <w:rsid w:val="00DD634F"/>
    <w:rsid w:val="00DE0183"/>
    <w:rsid w:val="00DE0F1D"/>
    <w:rsid w:val="00DE457F"/>
    <w:rsid w:val="00DE48D2"/>
    <w:rsid w:val="00DE78FC"/>
    <w:rsid w:val="00DF1563"/>
    <w:rsid w:val="00DF328E"/>
    <w:rsid w:val="00DF36A5"/>
    <w:rsid w:val="00DF49C0"/>
    <w:rsid w:val="00DF4DFA"/>
    <w:rsid w:val="00DF6400"/>
    <w:rsid w:val="00DF67AF"/>
    <w:rsid w:val="00E04BB0"/>
    <w:rsid w:val="00E0535E"/>
    <w:rsid w:val="00E066EF"/>
    <w:rsid w:val="00E06A4D"/>
    <w:rsid w:val="00E07159"/>
    <w:rsid w:val="00E076FE"/>
    <w:rsid w:val="00E110FC"/>
    <w:rsid w:val="00E111B1"/>
    <w:rsid w:val="00E114FF"/>
    <w:rsid w:val="00E13F60"/>
    <w:rsid w:val="00E14007"/>
    <w:rsid w:val="00E21D8C"/>
    <w:rsid w:val="00E26E69"/>
    <w:rsid w:val="00E27408"/>
    <w:rsid w:val="00E30AC7"/>
    <w:rsid w:val="00E30CAF"/>
    <w:rsid w:val="00E30F7F"/>
    <w:rsid w:val="00E349C7"/>
    <w:rsid w:val="00E350C8"/>
    <w:rsid w:val="00E364A0"/>
    <w:rsid w:val="00E36E78"/>
    <w:rsid w:val="00E371E8"/>
    <w:rsid w:val="00E40947"/>
    <w:rsid w:val="00E40A37"/>
    <w:rsid w:val="00E40AAA"/>
    <w:rsid w:val="00E41F1E"/>
    <w:rsid w:val="00E42691"/>
    <w:rsid w:val="00E45594"/>
    <w:rsid w:val="00E53089"/>
    <w:rsid w:val="00E53AB2"/>
    <w:rsid w:val="00E55487"/>
    <w:rsid w:val="00E630D6"/>
    <w:rsid w:val="00E6402E"/>
    <w:rsid w:val="00E7113C"/>
    <w:rsid w:val="00E743FF"/>
    <w:rsid w:val="00E75804"/>
    <w:rsid w:val="00E75ADD"/>
    <w:rsid w:val="00E75C33"/>
    <w:rsid w:val="00E76EC6"/>
    <w:rsid w:val="00E77440"/>
    <w:rsid w:val="00E80073"/>
    <w:rsid w:val="00E817F7"/>
    <w:rsid w:val="00E8271E"/>
    <w:rsid w:val="00E8319D"/>
    <w:rsid w:val="00E835C3"/>
    <w:rsid w:val="00E865C3"/>
    <w:rsid w:val="00E86E25"/>
    <w:rsid w:val="00E906C3"/>
    <w:rsid w:val="00E91E37"/>
    <w:rsid w:val="00E938D4"/>
    <w:rsid w:val="00E956A6"/>
    <w:rsid w:val="00E96F42"/>
    <w:rsid w:val="00E970D4"/>
    <w:rsid w:val="00E97CC2"/>
    <w:rsid w:val="00EA0048"/>
    <w:rsid w:val="00EA232B"/>
    <w:rsid w:val="00EA26CD"/>
    <w:rsid w:val="00EA2C6C"/>
    <w:rsid w:val="00EA351F"/>
    <w:rsid w:val="00EA3B3A"/>
    <w:rsid w:val="00EA3FA2"/>
    <w:rsid w:val="00EA500F"/>
    <w:rsid w:val="00EA7170"/>
    <w:rsid w:val="00EA7319"/>
    <w:rsid w:val="00EA7582"/>
    <w:rsid w:val="00EB0557"/>
    <w:rsid w:val="00EB0AAC"/>
    <w:rsid w:val="00EB284C"/>
    <w:rsid w:val="00EB4122"/>
    <w:rsid w:val="00EB55DE"/>
    <w:rsid w:val="00EB5E7B"/>
    <w:rsid w:val="00EB626B"/>
    <w:rsid w:val="00EB6284"/>
    <w:rsid w:val="00EB7B31"/>
    <w:rsid w:val="00EC3950"/>
    <w:rsid w:val="00EC4094"/>
    <w:rsid w:val="00EC4B21"/>
    <w:rsid w:val="00EC7E24"/>
    <w:rsid w:val="00ED26AB"/>
    <w:rsid w:val="00ED4A04"/>
    <w:rsid w:val="00ED6123"/>
    <w:rsid w:val="00ED66DE"/>
    <w:rsid w:val="00ED70BE"/>
    <w:rsid w:val="00EE01AF"/>
    <w:rsid w:val="00EE0A8B"/>
    <w:rsid w:val="00EE1053"/>
    <w:rsid w:val="00EE27BB"/>
    <w:rsid w:val="00EE28F4"/>
    <w:rsid w:val="00EE2B3A"/>
    <w:rsid w:val="00EE3FAD"/>
    <w:rsid w:val="00EE512D"/>
    <w:rsid w:val="00EE665B"/>
    <w:rsid w:val="00EE6859"/>
    <w:rsid w:val="00EE6ABA"/>
    <w:rsid w:val="00EE6C46"/>
    <w:rsid w:val="00EE6CB9"/>
    <w:rsid w:val="00EE7281"/>
    <w:rsid w:val="00EF04F2"/>
    <w:rsid w:val="00EF0A21"/>
    <w:rsid w:val="00EF2CF6"/>
    <w:rsid w:val="00EF56FD"/>
    <w:rsid w:val="00EF6727"/>
    <w:rsid w:val="00EF7A54"/>
    <w:rsid w:val="00EF7C59"/>
    <w:rsid w:val="00F003D7"/>
    <w:rsid w:val="00F04AAB"/>
    <w:rsid w:val="00F05C30"/>
    <w:rsid w:val="00F06D9C"/>
    <w:rsid w:val="00F100D4"/>
    <w:rsid w:val="00F10FF9"/>
    <w:rsid w:val="00F12F46"/>
    <w:rsid w:val="00F1329B"/>
    <w:rsid w:val="00F13DCF"/>
    <w:rsid w:val="00F14ED0"/>
    <w:rsid w:val="00F153E3"/>
    <w:rsid w:val="00F15D20"/>
    <w:rsid w:val="00F20FD6"/>
    <w:rsid w:val="00F21941"/>
    <w:rsid w:val="00F21C85"/>
    <w:rsid w:val="00F25F2D"/>
    <w:rsid w:val="00F32393"/>
    <w:rsid w:val="00F328DA"/>
    <w:rsid w:val="00F331B4"/>
    <w:rsid w:val="00F33BE6"/>
    <w:rsid w:val="00F374A2"/>
    <w:rsid w:val="00F41092"/>
    <w:rsid w:val="00F41837"/>
    <w:rsid w:val="00F4345B"/>
    <w:rsid w:val="00F43472"/>
    <w:rsid w:val="00F43879"/>
    <w:rsid w:val="00F50F49"/>
    <w:rsid w:val="00F510F4"/>
    <w:rsid w:val="00F51914"/>
    <w:rsid w:val="00F53266"/>
    <w:rsid w:val="00F644F3"/>
    <w:rsid w:val="00F64F61"/>
    <w:rsid w:val="00F6643C"/>
    <w:rsid w:val="00F706EE"/>
    <w:rsid w:val="00F710AF"/>
    <w:rsid w:val="00F718C6"/>
    <w:rsid w:val="00F72419"/>
    <w:rsid w:val="00F7359A"/>
    <w:rsid w:val="00F737DF"/>
    <w:rsid w:val="00F74DFD"/>
    <w:rsid w:val="00F800C4"/>
    <w:rsid w:val="00F82AC6"/>
    <w:rsid w:val="00F83373"/>
    <w:rsid w:val="00F8442C"/>
    <w:rsid w:val="00F848BD"/>
    <w:rsid w:val="00F85D2B"/>
    <w:rsid w:val="00F85F14"/>
    <w:rsid w:val="00F877EE"/>
    <w:rsid w:val="00F935E2"/>
    <w:rsid w:val="00F940ED"/>
    <w:rsid w:val="00F95238"/>
    <w:rsid w:val="00F964A4"/>
    <w:rsid w:val="00F97453"/>
    <w:rsid w:val="00FA18A0"/>
    <w:rsid w:val="00FA52DB"/>
    <w:rsid w:val="00FA57D7"/>
    <w:rsid w:val="00FA6C40"/>
    <w:rsid w:val="00FA7FDC"/>
    <w:rsid w:val="00FB0DFA"/>
    <w:rsid w:val="00FB333D"/>
    <w:rsid w:val="00FB3898"/>
    <w:rsid w:val="00FB542A"/>
    <w:rsid w:val="00FB56F0"/>
    <w:rsid w:val="00FB6757"/>
    <w:rsid w:val="00FB6934"/>
    <w:rsid w:val="00FB791C"/>
    <w:rsid w:val="00FC0898"/>
    <w:rsid w:val="00FC28B9"/>
    <w:rsid w:val="00FC3143"/>
    <w:rsid w:val="00FC6EEA"/>
    <w:rsid w:val="00FD2391"/>
    <w:rsid w:val="00FD6E10"/>
    <w:rsid w:val="00FD7274"/>
    <w:rsid w:val="00FD7C2C"/>
    <w:rsid w:val="00FE2525"/>
    <w:rsid w:val="00FE2C0D"/>
    <w:rsid w:val="00FE44C6"/>
    <w:rsid w:val="00FE46C9"/>
    <w:rsid w:val="00FE60EF"/>
    <w:rsid w:val="00FE71CB"/>
    <w:rsid w:val="00FF1D38"/>
    <w:rsid w:val="00FF2098"/>
    <w:rsid w:val="00FF4F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iPriority="9"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FB6"/>
    <w:rPr>
      <w:sz w:val="24"/>
      <w:szCs w:val="24"/>
    </w:rPr>
  </w:style>
  <w:style w:type="paragraph" w:styleId="Heading6">
    <w:name w:val="heading 6"/>
    <w:basedOn w:val="Normal"/>
    <w:next w:val="Normal"/>
    <w:rsid w:val="00145FB6"/>
    <w:pPr>
      <w:keepNext/>
      <w:widowControl w:val="0"/>
      <w:ind w:firstLine="720"/>
      <w:outlineLvl w:val="5"/>
    </w:pPr>
    <w:rPr>
      <w:snapToGrid w:val="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45FB6"/>
    <w:pPr>
      <w:ind w:right="-450" w:firstLine="720"/>
    </w:pPr>
    <w:rPr>
      <w:sz w:val="36"/>
      <w:szCs w:val="20"/>
    </w:rPr>
  </w:style>
  <w:style w:type="paragraph" w:styleId="E-mailSignature">
    <w:name w:val="E-mail Signature"/>
    <w:basedOn w:val="Normal"/>
    <w:link w:val="E-mailSignatureChar"/>
    <w:uiPriority w:val="99"/>
    <w:rsid w:val="00145FB6"/>
    <w:pPr>
      <w:ind w:left="835"/>
    </w:pPr>
    <w:rPr>
      <w:rFonts w:ascii="Arial" w:hAnsi="Arial"/>
      <w:spacing w:val="-5"/>
      <w:sz w:val="20"/>
      <w:szCs w:val="20"/>
      <w:lang/>
    </w:rPr>
  </w:style>
  <w:style w:type="character" w:styleId="Hyperlink">
    <w:name w:val="Hyperlink"/>
    <w:rsid w:val="00145FB6"/>
    <w:rPr>
      <w:color w:val="0000FF"/>
      <w:u w:val="single"/>
    </w:rPr>
  </w:style>
  <w:style w:type="paragraph" w:styleId="BodyTextIndent2">
    <w:name w:val="Body Text Indent 2"/>
    <w:basedOn w:val="Normal"/>
    <w:rsid w:val="00145FB6"/>
    <w:pPr>
      <w:ind w:left="720" w:hanging="720"/>
      <w:jc w:val="center"/>
    </w:pPr>
    <w:rPr>
      <w:b/>
      <w:bCs/>
      <w:sz w:val="22"/>
    </w:rPr>
  </w:style>
  <w:style w:type="paragraph" w:styleId="BalloonText">
    <w:name w:val="Balloon Text"/>
    <w:basedOn w:val="Normal"/>
    <w:semiHidden/>
    <w:rsid w:val="00370E68"/>
    <w:rPr>
      <w:rFonts w:ascii="Tahoma" w:hAnsi="Tahoma" w:cs="Tahoma"/>
      <w:sz w:val="16"/>
      <w:szCs w:val="16"/>
    </w:rPr>
  </w:style>
  <w:style w:type="character" w:styleId="FollowedHyperlink">
    <w:name w:val="FollowedHyperlink"/>
    <w:rsid w:val="00062C41"/>
    <w:rPr>
      <w:color w:val="800080"/>
      <w:u w:val="single"/>
    </w:rPr>
  </w:style>
  <w:style w:type="paragraph" w:styleId="Header">
    <w:name w:val="header"/>
    <w:basedOn w:val="Normal"/>
    <w:rsid w:val="00685AEE"/>
    <w:pPr>
      <w:tabs>
        <w:tab w:val="center" w:pos="4320"/>
        <w:tab w:val="right" w:pos="8640"/>
      </w:tabs>
    </w:pPr>
  </w:style>
  <w:style w:type="paragraph" w:styleId="Footer">
    <w:name w:val="footer"/>
    <w:basedOn w:val="Normal"/>
    <w:rsid w:val="00685AEE"/>
    <w:pPr>
      <w:tabs>
        <w:tab w:val="center" w:pos="4320"/>
        <w:tab w:val="right" w:pos="8640"/>
      </w:tabs>
    </w:pPr>
  </w:style>
  <w:style w:type="paragraph" w:styleId="ListParagraph">
    <w:name w:val="List Paragraph"/>
    <w:basedOn w:val="Normal"/>
    <w:uiPriority w:val="34"/>
    <w:qFormat/>
    <w:rsid w:val="00921444"/>
    <w:pPr>
      <w:ind w:left="720"/>
    </w:pPr>
  </w:style>
  <w:style w:type="character" w:customStyle="1" w:styleId="E-mailSignatureChar">
    <w:name w:val="E-mail Signature Char"/>
    <w:link w:val="E-mailSignature"/>
    <w:uiPriority w:val="99"/>
    <w:rsid w:val="00621514"/>
    <w:rPr>
      <w:rFonts w:ascii="Arial" w:hAnsi="Arial"/>
      <w:spacing w:val="-5"/>
    </w:rPr>
  </w:style>
  <w:style w:type="paragraph" w:styleId="NoSpacing">
    <w:name w:val="No Spacing"/>
    <w:uiPriority w:val="1"/>
    <w:qFormat/>
    <w:rsid w:val="009908F3"/>
    <w:rPr>
      <w:rFonts w:ascii="Garamond" w:eastAsia="Calibri" w:hAnsi="Garamond"/>
      <w:sz w:val="24"/>
      <w:szCs w:val="22"/>
    </w:rPr>
  </w:style>
  <w:style w:type="paragraph" w:styleId="NormalWeb">
    <w:name w:val="Normal (Web)"/>
    <w:basedOn w:val="Normal"/>
    <w:uiPriority w:val="99"/>
    <w:unhideWhenUsed/>
    <w:rsid w:val="00E47738"/>
    <w:pPr>
      <w:spacing w:before="100" w:beforeAutospacing="1" w:after="100" w:afterAutospacing="1"/>
    </w:pPr>
  </w:style>
  <w:style w:type="paragraph" w:styleId="PlainText">
    <w:name w:val="Plain Text"/>
    <w:basedOn w:val="Normal"/>
    <w:link w:val="PlainTextChar"/>
    <w:uiPriority w:val="99"/>
    <w:semiHidden/>
    <w:unhideWhenUsed/>
    <w:rsid w:val="00681DE5"/>
    <w:rPr>
      <w:rFonts w:ascii="Garamond" w:eastAsia="Calibri" w:hAnsi="Garamond"/>
      <w:color w:val="0D0D0D"/>
      <w:szCs w:val="21"/>
      <w:lang/>
    </w:rPr>
  </w:style>
  <w:style w:type="character" w:customStyle="1" w:styleId="PlainTextChar">
    <w:name w:val="Plain Text Char"/>
    <w:link w:val="PlainText"/>
    <w:uiPriority w:val="99"/>
    <w:semiHidden/>
    <w:rsid w:val="00681DE5"/>
    <w:rPr>
      <w:rFonts w:ascii="Garamond" w:eastAsia="Calibri" w:hAnsi="Garamond" w:cs="Consolas"/>
      <w:color w:val="0D0D0D"/>
      <w:sz w:val="24"/>
      <w:szCs w:val="21"/>
    </w:rPr>
  </w:style>
  <w:style w:type="character" w:customStyle="1" w:styleId="lead-in">
    <w:name w:val="lead-in"/>
    <w:rsid w:val="00B300F4"/>
  </w:style>
  <w:style w:type="character" w:styleId="Strong">
    <w:name w:val="Strong"/>
    <w:basedOn w:val="DefaultParagraphFont"/>
    <w:uiPriority w:val="22"/>
    <w:qFormat/>
    <w:rsid w:val="00F32393"/>
    <w:rPr>
      <w:b/>
      <w:bCs/>
    </w:rPr>
  </w:style>
  <w:style w:type="character" w:customStyle="1" w:styleId="update-body">
    <w:name w:val="update-body"/>
    <w:basedOn w:val="DefaultParagraphFont"/>
    <w:rsid w:val="0043648D"/>
  </w:style>
  <w:style w:type="character" w:customStyle="1" w:styleId="apple-converted-space">
    <w:name w:val="apple-converted-space"/>
    <w:basedOn w:val="DefaultParagraphFont"/>
    <w:rsid w:val="00C133FE"/>
  </w:style>
  <w:style w:type="character" w:customStyle="1" w:styleId="il">
    <w:name w:val="il"/>
    <w:basedOn w:val="DefaultParagraphFont"/>
    <w:rsid w:val="001B5F3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iPriority="9"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FB6"/>
    <w:rPr>
      <w:sz w:val="24"/>
      <w:szCs w:val="24"/>
    </w:rPr>
  </w:style>
  <w:style w:type="paragraph" w:styleId="Heading6">
    <w:name w:val="heading 6"/>
    <w:basedOn w:val="Normal"/>
    <w:next w:val="Normal"/>
    <w:rsid w:val="00145FB6"/>
    <w:pPr>
      <w:keepNext/>
      <w:widowControl w:val="0"/>
      <w:ind w:firstLine="720"/>
      <w:outlineLvl w:val="5"/>
    </w:pPr>
    <w:rPr>
      <w:snapToGrid w:val="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45FB6"/>
    <w:pPr>
      <w:ind w:right="-450" w:firstLine="720"/>
    </w:pPr>
    <w:rPr>
      <w:sz w:val="36"/>
      <w:szCs w:val="20"/>
    </w:rPr>
  </w:style>
  <w:style w:type="paragraph" w:styleId="E-mailSignature">
    <w:name w:val="E-mail Signature"/>
    <w:basedOn w:val="Normal"/>
    <w:link w:val="E-mailSignatureChar"/>
    <w:uiPriority w:val="99"/>
    <w:rsid w:val="00145FB6"/>
    <w:pPr>
      <w:ind w:left="835"/>
    </w:pPr>
    <w:rPr>
      <w:rFonts w:ascii="Arial" w:hAnsi="Arial"/>
      <w:spacing w:val="-5"/>
      <w:sz w:val="20"/>
      <w:szCs w:val="20"/>
      <w:lang w:val="x-none" w:eastAsia="x-none"/>
    </w:rPr>
  </w:style>
  <w:style w:type="character" w:styleId="Hyperlink">
    <w:name w:val="Hyperlink"/>
    <w:rsid w:val="00145FB6"/>
    <w:rPr>
      <w:color w:val="0000FF"/>
      <w:u w:val="single"/>
    </w:rPr>
  </w:style>
  <w:style w:type="paragraph" w:styleId="BodyTextIndent2">
    <w:name w:val="Body Text Indent 2"/>
    <w:basedOn w:val="Normal"/>
    <w:rsid w:val="00145FB6"/>
    <w:pPr>
      <w:ind w:left="720" w:hanging="720"/>
      <w:jc w:val="center"/>
    </w:pPr>
    <w:rPr>
      <w:b/>
      <w:bCs/>
      <w:sz w:val="22"/>
    </w:rPr>
  </w:style>
  <w:style w:type="paragraph" w:styleId="BalloonText">
    <w:name w:val="Balloon Text"/>
    <w:basedOn w:val="Normal"/>
    <w:semiHidden/>
    <w:rsid w:val="00370E68"/>
    <w:rPr>
      <w:rFonts w:ascii="Tahoma" w:hAnsi="Tahoma" w:cs="Tahoma"/>
      <w:sz w:val="16"/>
      <w:szCs w:val="16"/>
    </w:rPr>
  </w:style>
  <w:style w:type="character" w:styleId="FollowedHyperlink">
    <w:name w:val="FollowedHyperlink"/>
    <w:rsid w:val="00062C41"/>
    <w:rPr>
      <w:color w:val="800080"/>
      <w:u w:val="single"/>
    </w:rPr>
  </w:style>
  <w:style w:type="paragraph" w:styleId="Header">
    <w:name w:val="header"/>
    <w:basedOn w:val="Normal"/>
    <w:rsid w:val="00685AEE"/>
    <w:pPr>
      <w:tabs>
        <w:tab w:val="center" w:pos="4320"/>
        <w:tab w:val="right" w:pos="8640"/>
      </w:tabs>
    </w:pPr>
  </w:style>
  <w:style w:type="paragraph" w:styleId="Footer">
    <w:name w:val="footer"/>
    <w:basedOn w:val="Normal"/>
    <w:rsid w:val="00685AEE"/>
    <w:pPr>
      <w:tabs>
        <w:tab w:val="center" w:pos="4320"/>
        <w:tab w:val="right" w:pos="8640"/>
      </w:tabs>
    </w:pPr>
  </w:style>
  <w:style w:type="paragraph" w:styleId="ListParagraph">
    <w:name w:val="List Paragraph"/>
    <w:basedOn w:val="Normal"/>
    <w:uiPriority w:val="34"/>
    <w:qFormat/>
    <w:rsid w:val="00921444"/>
    <w:pPr>
      <w:ind w:left="720"/>
    </w:pPr>
  </w:style>
  <w:style w:type="character" w:customStyle="1" w:styleId="E-mailSignatureChar">
    <w:name w:val="E-mail Signature Char"/>
    <w:link w:val="E-mailSignature"/>
    <w:uiPriority w:val="99"/>
    <w:rsid w:val="00621514"/>
    <w:rPr>
      <w:rFonts w:ascii="Arial" w:hAnsi="Arial"/>
      <w:spacing w:val="-5"/>
    </w:rPr>
  </w:style>
  <w:style w:type="paragraph" w:styleId="NoSpacing">
    <w:name w:val="No Spacing"/>
    <w:uiPriority w:val="1"/>
    <w:qFormat/>
    <w:rsid w:val="009908F3"/>
    <w:rPr>
      <w:rFonts w:ascii="Garamond" w:eastAsia="Calibri" w:hAnsi="Garamond"/>
      <w:sz w:val="24"/>
      <w:szCs w:val="22"/>
    </w:rPr>
  </w:style>
  <w:style w:type="paragraph" w:styleId="NormalWeb">
    <w:name w:val="Normal (Web)"/>
    <w:basedOn w:val="Normal"/>
    <w:uiPriority w:val="99"/>
    <w:unhideWhenUsed/>
    <w:rsid w:val="00E47738"/>
    <w:pPr>
      <w:spacing w:before="100" w:beforeAutospacing="1" w:after="100" w:afterAutospacing="1"/>
    </w:pPr>
  </w:style>
  <w:style w:type="paragraph" w:styleId="PlainText">
    <w:name w:val="Plain Text"/>
    <w:basedOn w:val="Normal"/>
    <w:link w:val="PlainTextChar"/>
    <w:uiPriority w:val="99"/>
    <w:semiHidden/>
    <w:unhideWhenUsed/>
    <w:rsid w:val="00681DE5"/>
    <w:rPr>
      <w:rFonts w:ascii="Garamond" w:eastAsia="Calibri" w:hAnsi="Garamond"/>
      <w:color w:val="0D0D0D"/>
      <w:szCs w:val="21"/>
      <w:lang w:val="x-none" w:eastAsia="x-none"/>
    </w:rPr>
  </w:style>
  <w:style w:type="character" w:customStyle="1" w:styleId="PlainTextChar">
    <w:name w:val="Plain Text Char"/>
    <w:link w:val="PlainText"/>
    <w:uiPriority w:val="99"/>
    <w:semiHidden/>
    <w:rsid w:val="00681DE5"/>
    <w:rPr>
      <w:rFonts w:ascii="Garamond" w:eastAsia="Calibri" w:hAnsi="Garamond" w:cs="Consolas"/>
      <w:color w:val="0D0D0D"/>
      <w:sz w:val="24"/>
      <w:szCs w:val="21"/>
    </w:rPr>
  </w:style>
  <w:style w:type="character" w:customStyle="1" w:styleId="lead-in">
    <w:name w:val="lead-in"/>
    <w:rsid w:val="00B300F4"/>
  </w:style>
  <w:style w:type="character" w:styleId="Strong">
    <w:name w:val="Strong"/>
    <w:basedOn w:val="DefaultParagraphFont"/>
    <w:uiPriority w:val="22"/>
    <w:qFormat/>
    <w:rsid w:val="00F32393"/>
    <w:rPr>
      <w:b/>
      <w:bCs/>
    </w:rPr>
  </w:style>
  <w:style w:type="character" w:customStyle="1" w:styleId="update-body">
    <w:name w:val="update-body"/>
    <w:basedOn w:val="DefaultParagraphFont"/>
    <w:rsid w:val="0043648D"/>
  </w:style>
  <w:style w:type="character" w:customStyle="1" w:styleId="apple-converted-space">
    <w:name w:val="apple-converted-space"/>
    <w:basedOn w:val="DefaultParagraphFont"/>
    <w:rsid w:val="00C133FE"/>
  </w:style>
  <w:style w:type="character" w:customStyle="1" w:styleId="il">
    <w:name w:val="il"/>
    <w:basedOn w:val="DefaultParagraphFont"/>
    <w:rsid w:val="001B5F3E"/>
  </w:style>
</w:styles>
</file>

<file path=word/webSettings.xml><?xml version="1.0" encoding="utf-8"?>
<w:webSettings xmlns:r="http://schemas.openxmlformats.org/officeDocument/2006/relationships" xmlns:w="http://schemas.openxmlformats.org/wordprocessingml/2006/main">
  <w:divs>
    <w:div w:id="77872402">
      <w:bodyDiv w:val="1"/>
      <w:marLeft w:val="0"/>
      <w:marRight w:val="0"/>
      <w:marTop w:val="0"/>
      <w:marBottom w:val="0"/>
      <w:divBdr>
        <w:top w:val="none" w:sz="0" w:space="0" w:color="auto"/>
        <w:left w:val="none" w:sz="0" w:space="0" w:color="auto"/>
        <w:bottom w:val="none" w:sz="0" w:space="0" w:color="auto"/>
        <w:right w:val="none" w:sz="0" w:space="0" w:color="auto"/>
      </w:divBdr>
    </w:div>
    <w:div w:id="174073222">
      <w:bodyDiv w:val="1"/>
      <w:marLeft w:val="0"/>
      <w:marRight w:val="0"/>
      <w:marTop w:val="0"/>
      <w:marBottom w:val="0"/>
      <w:divBdr>
        <w:top w:val="none" w:sz="0" w:space="0" w:color="auto"/>
        <w:left w:val="none" w:sz="0" w:space="0" w:color="auto"/>
        <w:bottom w:val="none" w:sz="0" w:space="0" w:color="auto"/>
        <w:right w:val="none" w:sz="0" w:space="0" w:color="auto"/>
      </w:divBdr>
    </w:div>
    <w:div w:id="232547839">
      <w:bodyDiv w:val="1"/>
      <w:marLeft w:val="0"/>
      <w:marRight w:val="0"/>
      <w:marTop w:val="0"/>
      <w:marBottom w:val="0"/>
      <w:divBdr>
        <w:top w:val="none" w:sz="0" w:space="0" w:color="auto"/>
        <w:left w:val="none" w:sz="0" w:space="0" w:color="auto"/>
        <w:bottom w:val="none" w:sz="0" w:space="0" w:color="auto"/>
        <w:right w:val="none" w:sz="0" w:space="0" w:color="auto"/>
      </w:divBdr>
    </w:div>
    <w:div w:id="289897864">
      <w:bodyDiv w:val="1"/>
      <w:marLeft w:val="0"/>
      <w:marRight w:val="0"/>
      <w:marTop w:val="0"/>
      <w:marBottom w:val="0"/>
      <w:divBdr>
        <w:top w:val="none" w:sz="0" w:space="0" w:color="auto"/>
        <w:left w:val="none" w:sz="0" w:space="0" w:color="auto"/>
        <w:bottom w:val="none" w:sz="0" w:space="0" w:color="auto"/>
        <w:right w:val="none" w:sz="0" w:space="0" w:color="auto"/>
      </w:divBdr>
    </w:div>
    <w:div w:id="399139578">
      <w:bodyDiv w:val="1"/>
      <w:marLeft w:val="0"/>
      <w:marRight w:val="0"/>
      <w:marTop w:val="0"/>
      <w:marBottom w:val="0"/>
      <w:divBdr>
        <w:top w:val="none" w:sz="0" w:space="0" w:color="auto"/>
        <w:left w:val="none" w:sz="0" w:space="0" w:color="auto"/>
        <w:bottom w:val="none" w:sz="0" w:space="0" w:color="auto"/>
        <w:right w:val="none" w:sz="0" w:space="0" w:color="auto"/>
      </w:divBdr>
    </w:div>
    <w:div w:id="417215372">
      <w:bodyDiv w:val="1"/>
      <w:marLeft w:val="0"/>
      <w:marRight w:val="0"/>
      <w:marTop w:val="0"/>
      <w:marBottom w:val="0"/>
      <w:divBdr>
        <w:top w:val="none" w:sz="0" w:space="0" w:color="auto"/>
        <w:left w:val="none" w:sz="0" w:space="0" w:color="auto"/>
        <w:bottom w:val="none" w:sz="0" w:space="0" w:color="auto"/>
        <w:right w:val="none" w:sz="0" w:space="0" w:color="auto"/>
      </w:divBdr>
    </w:div>
    <w:div w:id="547185996">
      <w:bodyDiv w:val="1"/>
      <w:marLeft w:val="0"/>
      <w:marRight w:val="0"/>
      <w:marTop w:val="0"/>
      <w:marBottom w:val="0"/>
      <w:divBdr>
        <w:top w:val="none" w:sz="0" w:space="0" w:color="auto"/>
        <w:left w:val="none" w:sz="0" w:space="0" w:color="auto"/>
        <w:bottom w:val="none" w:sz="0" w:space="0" w:color="auto"/>
        <w:right w:val="none" w:sz="0" w:space="0" w:color="auto"/>
      </w:divBdr>
    </w:div>
    <w:div w:id="620697230">
      <w:bodyDiv w:val="1"/>
      <w:marLeft w:val="0"/>
      <w:marRight w:val="0"/>
      <w:marTop w:val="0"/>
      <w:marBottom w:val="0"/>
      <w:divBdr>
        <w:top w:val="none" w:sz="0" w:space="0" w:color="auto"/>
        <w:left w:val="none" w:sz="0" w:space="0" w:color="auto"/>
        <w:bottom w:val="none" w:sz="0" w:space="0" w:color="auto"/>
        <w:right w:val="none" w:sz="0" w:space="0" w:color="auto"/>
      </w:divBdr>
    </w:div>
    <w:div w:id="844058924">
      <w:bodyDiv w:val="1"/>
      <w:marLeft w:val="0"/>
      <w:marRight w:val="0"/>
      <w:marTop w:val="0"/>
      <w:marBottom w:val="0"/>
      <w:divBdr>
        <w:top w:val="none" w:sz="0" w:space="0" w:color="auto"/>
        <w:left w:val="none" w:sz="0" w:space="0" w:color="auto"/>
        <w:bottom w:val="none" w:sz="0" w:space="0" w:color="auto"/>
        <w:right w:val="none" w:sz="0" w:space="0" w:color="auto"/>
      </w:divBdr>
    </w:div>
    <w:div w:id="1460101153">
      <w:bodyDiv w:val="1"/>
      <w:marLeft w:val="0"/>
      <w:marRight w:val="0"/>
      <w:marTop w:val="0"/>
      <w:marBottom w:val="0"/>
      <w:divBdr>
        <w:top w:val="none" w:sz="0" w:space="0" w:color="auto"/>
        <w:left w:val="none" w:sz="0" w:space="0" w:color="auto"/>
        <w:bottom w:val="none" w:sz="0" w:space="0" w:color="auto"/>
        <w:right w:val="none" w:sz="0" w:space="0" w:color="auto"/>
      </w:divBdr>
    </w:div>
    <w:div w:id="1490249248">
      <w:bodyDiv w:val="1"/>
      <w:marLeft w:val="0"/>
      <w:marRight w:val="0"/>
      <w:marTop w:val="0"/>
      <w:marBottom w:val="0"/>
      <w:divBdr>
        <w:top w:val="none" w:sz="0" w:space="0" w:color="auto"/>
        <w:left w:val="none" w:sz="0" w:space="0" w:color="auto"/>
        <w:bottom w:val="none" w:sz="0" w:space="0" w:color="auto"/>
        <w:right w:val="none" w:sz="0" w:space="0" w:color="auto"/>
      </w:divBdr>
    </w:div>
    <w:div w:id="1520198530">
      <w:bodyDiv w:val="1"/>
      <w:marLeft w:val="0"/>
      <w:marRight w:val="0"/>
      <w:marTop w:val="0"/>
      <w:marBottom w:val="0"/>
      <w:divBdr>
        <w:top w:val="none" w:sz="0" w:space="0" w:color="auto"/>
        <w:left w:val="none" w:sz="0" w:space="0" w:color="auto"/>
        <w:bottom w:val="none" w:sz="0" w:space="0" w:color="auto"/>
        <w:right w:val="none" w:sz="0" w:space="0" w:color="auto"/>
      </w:divBdr>
    </w:div>
    <w:div w:id="1543130683">
      <w:bodyDiv w:val="1"/>
      <w:marLeft w:val="0"/>
      <w:marRight w:val="0"/>
      <w:marTop w:val="0"/>
      <w:marBottom w:val="0"/>
      <w:divBdr>
        <w:top w:val="none" w:sz="0" w:space="0" w:color="auto"/>
        <w:left w:val="none" w:sz="0" w:space="0" w:color="auto"/>
        <w:bottom w:val="none" w:sz="0" w:space="0" w:color="auto"/>
        <w:right w:val="none" w:sz="0" w:space="0" w:color="auto"/>
      </w:divBdr>
    </w:div>
    <w:div w:id="1584292742">
      <w:bodyDiv w:val="1"/>
      <w:marLeft w:val="0"/>
      <w:marRight w:val="0"/>
      <w:marTop w:val="0"/>
      <w:marBottom w:val="0"/>
      <w:divBdr>
        <w:top w:val="none" w:sz="0" w:space="0" w:color="auto"/>
        <w:left w:val="none" w:sz="0" w:space="0" w:color="auto"/>
        <w:bottom w:val="none" w:sz="0" w:space="0" w:color="auto"/>
        <w:right w:val="none" w:sz="0" w:space="0" w:color="auto"/>
      </w:divBdr>
    </w:div>
    <w:div w:id="1666087632">
      <w:bodyDiv w:val="1"/>
      <w:marLeft w:val="0"/>
      <w:marRight w:val="0"/>
      <w:marTop w:val="0"/>
      <w:marBottom w:val="0"/>
      <w:divBdr>
        <w:top w:val="none" w:sz="0" w:space="0" w:color="auto"/>
        <w:left w:val="none" w:sz="0" w:space="0" w:color="auto"/>
        <w:bottom w:val="none" w:sz="0" w:space="0" w:color="auto"/>
        <w:right w:val="none" w:sz="0" w:space="0" w:color="auto"/>
      </w:divBdr>
    </w:div>
    <w:div w:id="1772504104">
      <w:bodyDiv w:val="1"/>
      <w:marLeft w:val="0"/>
      <w:marRight w:val="0"/>
      <w:marTop w:val="0"/>
      <w:marBottom w:val="0"/>
      <w:divBdr>
        <w:top w:val="none" w:sz="0" w:space="0" w:color="auto"/>
        <w:left w:val="none" w:sz="0" w:space="0" w:color="auto"/>
        <w:bottom w:val="none" w:sz="0" w:space="0" w:color="auto"/>
        <w:right w:val="none" w:sz="0" w:space="0" w:color="auto"/>
      </w:divBdr>
    </w:div>
    <w:div w:id="1880119387">
      <w:bodyDiv w:val="1"/>
      <w:marLeft w:val="0"/>
      <w:marRight w:val="0"/>
      <w:marTop w:val="0"/>
      <w:marBottom w:val="0"/>
      <w:divBdr>
        <w:top w:val="none" w:sz="0" w:space="0" w:color="auto"/>
        <w:left w:val="none" w:sz="0" w:space="0" w:color="auto"/>
        <w:bottom w:val="none" w:sz="0" w:space="0" w:color="auto"/>
        <w:right w:val="none" w:sz="0" w:space="0" w:color="auto"/>
      </w:divBdr>
    </w:div>
    <w:div w:id="1881358222">
      <w:bodyDiv w:val="1"/>
      <w:marLeft w:val="0"/>
      <w:marRight w:val="0"/>
      <w:marTop w:val="0"/>
      <w:marBottom w:val="0"/>
      <w:divBdr>
        <w:top w:val="none" w:sz="0" w:space="0" w:color="auto"/>
        <w:left w:val="none" w:sz="0" w:space="0" w:color="auto"/>
        <w:bottom w:val="none" w:sz="0" w:space="0" w:color="auto"/>
        <w:right w:val="none" w:sz="0" w:space="0" w:color="auto"/>
      </w:divBdr>
    </w:div>
    <w:div w:id="2069839796">
      <w:bodyDiv w:val="1"/>
      <w:marLeft w:val="0"/>
      <w:marRight w:val="0"/>
      <w:marTop w:val="0"/>
      <w:marBottom w:val="0"/>
      <w:divBdr>
        <w:top w:val="none" w:sz="0" w:space="0" w:color="auto"/>
        <w:left w:val="none" w:sz="0" w:space="0" w:color="auto"/>
        <w:bottom w:val="none" w:sz="0" w:space="0" w:color="auto"/>
        <w:right w:val="none" w:sz="0" w:space="0" w:color="auto"/>
      </w:divBdr>
      <w:divsChild>
        <w:div w:id="414011529">
          <w:marLeft w:val="0"/>
          <w:marRight w:val="0"/>
          <w:marTop w:val="0"/>
          <w:marBottom w:val="0"/>
          <w:divBdr>
            <w:top w:val="none" w:sz="0" w:space="0" w:color="auto"/>
            <w:left w:val="none" w:sz="0" w:space="0" w:color="auto"/>
            <w:bottom w:val="none" w:sz="0" w:space="0" w:color="auto"/>
            <w:right w:val="none" w:sz="0" w:space="0" w:color="auto"/>
          </w:divBdr>
        </w:div>
        <w:div w:id="619914924">
          <w:marLeft w:val="0"/>
          <w:marRight w:val="0"/>
          <w:marTop w:val="0"/>
          <w:marBottom w:val="0"/>
          <w:divBdr>
            <w:top w:val="none" w:sz="0" w:space="0" w:color="auto"/>
            <w:left w:val="none" w:sz="0" w:space="0" w:color="auto"/>
            <w:bottom w:val="none" w:sz="0" w:space="0" w:color="auto"/>
            <w:right w:val="none" w:sz="0" w:space="0" w:color="auto"/>
          </w:divBdr>
        </w:div>
        <w:div w:id="972444799">
          <w:marLeft w:val="0"/>
          <w:marRight w:val="0"/>
          <w:marTop w:val="0"/>
          <w:marBottom w:val="0"/>
          <w:divBdr>
            <w:top w:val="none" w:sz="0" w:space="0" w:color="auto"/>
            <w:left w:val="none" w:sz="0" w:space="0" w:color="auto"/>
            <w:bottom w:val="none" w:sz="0" w:space="0" w:color="auto"/>
            <w:right w:val="none" w:sz="0" w:space="0" w:color="auto"/>
          </w:divBdr>
        </w:div>
        <w:div w:id="768893585">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hunschool.org" TargetMode="Externa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aureenleming@hunschoo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Artwork Inspires at The Hun School</Template>
  <TotalTime>1</TotalTime>
  <Pages>2</Pages>
  <Words>438</Words>
  <Characters>2497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THE HUN SCHOOL OF PRINCETON</vt:lpstr>
    </vt:vector>
  </TitlesOfParts>
  <Company>Hun School</Company>
  <LinksUpToDate>false</LinksUpToDate>
  <CharactersWithSpaces>2930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HUN SCHOOL OF PRINCETON</dc:title>
  <dc:creator>regan</dc:creator>
  <cp:lastModifiedBy>meghanpoller</cp:lastModifiedBy>
  <cp:revision>2</cp:revision>
  <cp:lastPrinted>2013-02-26T18:46:00Z</cp:lastPrinted>
  <dcterms:created xsi:type="dcterms:W3CDTF">2013-10-15T13:50:00Z</dcterms:created>
  <dcterms:modified xsi:type="dcterms:W3CDTF">2013-10-15T13:50:00Z</dcterms:modified>
</cp:coreProperties>
</file>