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2" w:after="0" w:line="321" w:lineRule="exact"/>
        <w:ind w:left="1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35.463013pt;width:561.76pt;height:630.392pt;mso-position-horizontal-relative:page;mso-position-vertical-relative:page;z-index:-2551" coordorigin="0,2709" coordsize="11235,12608">
            <v:group style="position:absolute;left:0;top:2719;width:11225;height:12588" coordorigin="0,2719" coordsize="11225,12588">
              <v:shape style="position:absolute;left:0;top:2719;width:11225;height:12588" coordorigin="0,2719" coordsize="11225,12588" path="m0,15307l11225,15307,11225,2719,0,2719,0,15307e" filled="t" fillcolor="#ECEDED" stroked="f">
                <v:path arrowok="t"/>
                <v:fill/>
              </v:shape>
              <v:shape style="position:absolute;left:0;top:2719;width:11225;height:12588" type="#_x0000_t75">
                <v:imagedata r:id="rId5" o:title=""/>
              </v:shape>
            </v:group>
            <v:group style="position:absolute;left:0;top:3061;width:7143;height:2381" coordorigin="0,3061" coordsize="7143,2381">
              <v:shape style="position:absolute;left:0;top:3061;width:7143;height:2381" coordorigin="0,3061" coordsize="7143,2381" path="m0,5443l7143,5443,7143,3061,0,3061,0,5443e" filled="t" fillcolor="#FFFFFF" stroked="f">
                <v:path arrowok="t"/>
                <v:fill/>
              </v:shape>
            </v:group>
            <v:group style="position:absolute;left:7483;top:3061;width:3742;height:2381" coordorigin="7483,3061" coordsize="3742,2381">
              <v:shape style="position:absolute;left:7483;top:3061;width:3742;height:2381" coordorigin="7483,3061" coordsize="3742,2381" path="m7483,5443l11225,5443,11225,3061,7483,3061,7483,5443e" filled="t" fillcolor="#0075A7" stroked="f">
                <v:path arrowok="t"/>
                <v:fill/>
              </v:shape>
            </v:group>
            <v:group style="position:absolute;left:3591;top:11906;width:2;height:3061" coordorigin="3591,11906" coordsize="2,3061">
              <v:shape style="position:absolute;left:3591;top:11906;width:2;height:3061" coordorigin="3591,11906" coordsize="0,3061" path="m3591,11906l3591,14967e" filled="f" stroked="t" strokeweight=".5pt" strokecolor="#D9DADB">
                <v:path arrowok="t"/>
              </v:shape>
            </v:group>
            <v:group style="position:absolute;left:3648;top:14355;width:2;height:612" coordorigin="3648,14355" coordsize="2,612">
              <v:shape style="position:absolute;left:3648;top:14355;width:2;height:612" coordorigin="3648,14355" coordsize="0,612" path="m3648,14355l3648,14967e" filled="f" stroked="t" strokeweight=".5pt" strokecolor="#D9DADB">
                <v:path arrowok="t"/>
              </v:shape>
            </v:group>
            <v:group style="position:absolute;left:3704;top:14355;width:2;height:612" coordorigin="3704,14355" coordsize="2,612">
              <v:shape style="position:absolute;left:3704;top:14355;width:2;height:612" coordorigin="3704,14355" coordsize="0,612" path="m3704,14355l3704,14967e" filled="f" stroked="t" strokeweight=".5pt" strokecolor="#D9DADB">
                <v:path arrowok="t"/>
              </v:shape>
            </v:group>
            <v:group style="position:absolute;left:3761;top:14355;width:2;height:612" coordorigin="3761,14355" coordsize="2,612">
              <v:shape style="position:absolute;left:3761;top:14355;width:2;height:612" coordorigin="3761,14355" coordsize="0,612" path="m3761,14355l3761,14967e" filled="f" stroked="t" strokeweight=".5pt" strokecolor="#D9DADB">
                <v:path arrowok="t"/>
              </v:shape>
            </v:group>
            <v:group style="position:absolute;left:3818;top:14355;width:2;height:612" coordorigin="3818,14355" coordsize="2,612">
              <v:shape style="position:absolute;left:3818;top:14355;width:2;height:612" coordorigin="3818,14355" coordsize="0,612" path="m3818,14355l3818,14967e" filled="f" stroked="t" strokeweight=".5pt" strokecolor="#D9DADB">
                <v:path arrowok="t"/>
              </v:shape>
            </v:group>
            <v:group style="position:absolute;left:3874;top:14355;width:2;height:612" coordorigin="3874,14355" coordsize="2,612">
              <v:shape style="position:absolute;left:3874;top:14355;width:2;height:612" coordorigin="3874,14355" coordsize="0,612" path="m3874,14355l3874,14967e" filled="f" stroked="t" strokeweight=".5pt" strokecolor="#D9DADB">
                <v:path arrowok="t"/>
              </v:shape>
            </v:group>
            <v:group style="position:absolute;left:3931;top:14355;width:2;height:612" coordorigin="3931,14355" coordsize="2,612">
              <v:shape style="position:absolute;left:3931;top:14355;width:2;height:612" coordorigin="3931,14355" coordsize="0,612" path="m3931,14355l3931,14967e" filled="f" stroked="t" strokeweight=".5pt" strokecolor="#D9DADB">
                <v:path arrowok="t"/>
              </v:shape>
            </v:group>
            <v:group style="position:absolute;left:3988;top:14355;width:2;height:612" coordorigin="3988,14355" coordsize="2,612">
              <v:shape style="position:absolute;left:3988;top:14355;width:2;height:612" coordorigin="3988,14355" coordsize="0,612" path="m3988,14355l3988,14967e" filled="f" stroked="t" strokeweight=".5pt" strokecolor="#D9DADB">
                <v:path arrowok="t"/>
              </v:shape>
            </v:group>
            <v:group style="position:absolute;left:4044;top:14355;width:2;height:612" coordorigin="4044,14355" coordsize="2,612">
              <v:shape style="position:absolute;left:4044;top:14355;width:2;height:612" coordorigin="4044,14355" coordsize="0,612" path="m4044,14355l4044,14967e" filled="f" stroked="t" strokeweight=".5pt" strokecolor="#D9DADB">
                <v:path arrowok="t"/>
              </v:shape>
            </v:group>
            <v:group style="position:absolute;left:4101;top:14355;width:2;height:612" coordorigin="4101,14355" coordsize="2,612">
              <v:shape style="position:absolute;left:4101;top:14355;width:2;height:612" coordorigin="4101,14355" coordsize="0,612" path="m4101,14355l4101,14967e" filled="f" stroked="t" strokeweight=".5pt" strokecolor="#D9DADB">
                <v:path arrowok="t"/>
              </v:shape>
            </v:group>
            <v:group style="position:absolute;left:4214;top:14355;width:2;height:612" coordorigin="4214,14355" coordsize="2,612">
              <v:shape style="position:absolute;left:4214;top:14355;width:2;height:612" coordorigin="4214,14355" coordsize="0,612" path="m4214,14355l4214,14967e" filled="f" stroked="t" strokeweight=".5pt" strokecolor="#D9DADB">
                <v:path arrowok="t"/>
              </v:shape>
            </v:group>
            <v:group style="position:absolute;left:4271;top:14355;width:2;height:612" coordorigin="4271,14355" coordsize="2,612">
              <v:shape style="position:absolute;left:4271;top:14355;width:2;height:612" coordorigin="4271,14355" coordsize="0,612" path="m4271,14355l4271,14967e" filled="f" stroked="t" strokeweight=".5pt" strokecolor="#D9DADB">
                <v:path arrowok="t"/>
              </v:shape>
            </v:group>
            <v:group style="position:absolute;left:4328;top:14355;width:2;height:612" coordorigin="4328,14355" coordsize="2,612">
              <v:shape style="position:absolute;left:4328;top:14355;width:2;height:612" coordorigin="4328,14355" coordsize="0,612" path="m4328,14355l4328,14967e" filled="f" stroked="t" strokeweight=".5pt" strokecolor="#D9DADB">
                <v:path arrowok="t"/>
              </v:shape>
            </v:group>
            <v:group style="position:absolute;left:4385;top:11906;width:2;height:3061" coordorigin="4385,11906" coordsize="2,3061">
              <v:shape style="position:absolute;left:4385;top:11906;width:2;height:3061" coordorigin="4385,11906" coordsize="0,3061" path="m4385,11906l4385,14967e" filled="f" stroked="t" strokeweight=".5pt" strokecolor="#D9DADB">
                <v:path arrowok="t"/>
              </v:shape>
            </v:group>
            <v:group style="position:absolute;left:4441;top:14355;width:2;height:612" coordorigin="4441,14355" coordsize="2,612">
              <v:shape style="position:absolute;left:4441;top:14355;width:2;height:612" coordorigin="4441,14355" coordsize="0,612" path="m4441,14355l4441,14967e" filled="f" stroked="t" strokeweight=".5pt" strokecolor="#D9DADB">
                <v:path arrowok="t"/>
              </v:shape>
            </v:group>
            <v:group style="position:absolute;left:4498;top:14355;width:2;height:612" coordorigin="4498,14355" coordsize="2,612">
              <v:shape style="position:absolute;left:4498;top:14355;width:2;height:612" coordorigin="4498,14355" coordsize="0,612" path="m4498,14355l4498,14967e" filled="f" stroked="t" strokeweight=".5pt" strokecolor="#D9DADB">
                <v:path arrowok="t"/>
              </v:shape>
            </v:group>
            <v:group style="position:absolute;left:4555;top:14355;width:2;height:612" coordorigin="4555,14355" coordsize="2,612">
              <v:shape style="position:absolute;left:4555;top:14355;width:2;height:612" coordorigin="4555,14355" coordsize="0,612" path="m4555,14355l4555,14967e" filled="f" stroked="t" strokeweight=".5pt" strokecolor="#D9DADB">
                <v:path arrowok="t"/>
              </v:shape>
            </v:group>
            <v:group style="position:absolute;left:4611;top:14355;width:2;height:612" coordorigin="4611,14355" coordsize="2,612">
              <v:shape style="position:absolute;left:4611;top:14355;width:2;height:612" coordorigin="4611,14355" coordsize="0,612" path="m4611,14355l4611,14967e" filled="f" stroked="t" strokeweight=".5pt" strokecolor="#D9DADB">
                <v:path arrowok="t"/>
              </v:shape>
            </v:group>
            <v:group style="position:absolute;left:4668;top:14355;width:2;height:612" coordorigin="4668,14355" coordsize="2,612">
              <v:shape style="position:absolute;left:4668;top:14355;width:2;height:612" coordorigin="4668,14355" coordsize="0,612" path="m4668,14355l4668,14967e" filled="f" stroked="t" strokeweight=".5pt" strokecolor="#D9DADB">
                <v:path arrowok="t"/>
              </v:shape>
            </v:group>
            <v:group style="position:absolute;left:4725;top:14332;width:2;height:635" coordorigin="4725,14332" coordsize="2,635">
              <v:shape style="position:absolute;left:4725;top:14332;width:2;height:635" coordorigin="4725,14332" coordsize="0,635" path="m4725,14332l4725,14967e" filled="f" stroked="t" strokeweight=".5pt" strokecolor="#646567">
                <v:path arrowok="t"/>
              </v:shape>
            </v:group>
            <v:group style="position:absolute;left:4781;top:14355;width:2;height:612" coordorigin="4781,14355" coordsize="2,612">
              <v:shape style="position:absolute;left:4781;top:14355;width:2;height:612" coordorigin="4781,14355" coordsize="0,612" path="m4781,14355l4781,14967e" filled="f" stroked="t" strokeweight=".5pt" strokecolor="#D9DADB">
                <v:path arrowok="t"/>
              </v:shape>
            </v:group>
            <v:group style="position:absolute;left:4838;top:14355;width:2;height:612" coordorigin="4838,14355" coordsize="2,612">
              <v:shape style="position:absolute;left:4838;top:14355;width:2;height:612" coordorigin="4838,14355" coordsize="0,612" path="m4838,14355l4838,14967e" filled="f" stroked="t" strokeweight=".5pt" strokecolor="#D9DADB">
                <v:path arrowok="t"/>
              </v:shape>
            </v:group>
            <v:group style="position:absolute;left:4895;top:14355;width:2;height:612" coordorigin="4895,14355" coordsize="2,612">
              <v:shape style="position:absolute;left:4895;top:14355;width:2;height:612" coordorigin="4895,14355" coordsize="0,612" path="m4895,14355l4895,14967e" filled="f" stroked="t" strokeweight=".5pt" strokecolor="#D9DADB">
                <v:path arrowok="t"/>
              </v:shape>
            </v:group>
            <v:group style="position:absolute;left:4951;top:14355;width:2;height:612" coordorigin="4951,14355" coordsize="2,612">
              <v:shape style="position:absolute;left:4951;top:14355;width:2;height:612" coordorigin="4951,14355" coordsize="0,612" path="m4951,14355l4951,14967e" filled="f" stroked="t" strokeweight=".5pt" strokecolor="#D9DADB">
                <v:path arrowok="t"/>
              </v:shape>
            </v:group>
            <v:group style="position:absolute;left:5008;top:14355;width:2;height:612" coordorigin="5008,14355" coordsize="2,612">
              <v:shape style="position:absolute;left:5008;top:14355;width:2;height:612" coordorigin="5008,14355" coordsize="0,612" path="m5008,14355l5008,14967e" filled="f" stroked="t" strokeweight=".5pt" strokecolor="#D9DADB">
                <v:path arrowok="t"/>
              </v:shape>
            </v:group>
            <v:group style="position:absolute;left:5065;top:14355;width:2;height:612" coordorigin="5065,14355" coordsize="2,612">
              <v:shape style="position:absolute;left:5065;top:14355;width:2;height:612" coordorigin="5065,14355" coordsize="0,612" path="m5065,14355l5065,14967e" filled="f" stroked="t" strokeweight=".5pt" strokecolor="#D9DADB">
                <v:path arrowok="t"/>
              </v:shape>
            </v:group>
            <v:group style="position:absolute;left:5122;top:12076;width:2;height:2891" coordorigin="5122,12076" coordsize="2,2891">
              <v:shape style="position:absolute;left:5122;top:12076;width:2;height:2891" coordorigin="5122,12076" coordsize="0,2891" path="m5122,12076l5122,14967e" filled="f" stroked="t" strokeweight=".5pt" strokecolor="#D9DADB">
                <v:path arrowok="t"/>
              </v:shape>
            </v:group>
            <v:group style="position:absolute;left:5178;top:14355;width:2;height:612" coordorigin="5178,14355" coordsize="2,612">
              <v:shape style="position:absolute;left:5178;top:14355;width:2;height:612" coordorigin="5178,14355" coordsize="0,612" path="m5178,14355l5178,14967e" filled="f" stroked="t" strokeweight=".5pt" strokecolor="#D9DADB">
                <v:path arrowok="t"/>
              </v:shape>
            </v:group>
            <v:group style="position:absolute;left:5235;top:14355;width:2;height:612" coordorigin="5235,14355" coordsize="2,612">
              <v:shape style="position:absolute;left:5235;top:14355;width:2;height:612" coordorigin="5235,14355" coordsize="0,612" path="m5235,14355l5235,14967e" filled="f" stroked="t" strokeweight=".5pt" strokecolor="#D9DADB">
                <v:path arrowok="t"/>
              </v:shape>
            </v:group>
            <v:group style="position:absolute;left:5292;top:14332;width:2;height:635" coordorigin="5292,14332" coordsize="2,635">
              <v:shape style="position:absolute;left:5292;top:14332;width:2;height:635" coordorigin="5292,14332" coordsize="0,635" path="m5292,14332l5292,14967e" filled="f" stroked="t" strokeweight=".5pt" strokecolor="#646567">
                <v:path arrowok="t"/>
              </v:shape>
            </v:group>
            <v:group style="position:absolute;left:5348;top:14355;width:2;height:612" coordorigin="5348,14355" coordsize="2,612">
              <v:shape style="position:absolute;left:5348;top:14355;width:2;height:612" coordorigin="5348,14355" coordsize="0,612" path="m5348,14355l5348,14967e" filled="f" stroked="t" strokeweight=".5pt" strokecolor="#D9DADB">
                <v:path arrowok="t"/>
              </v:shape>
            </v:group>
            <v:group style="position:absolute;left:5405;top:14355;width:2;height:612" coordorigin="5405,14355" coordsize="2,612">
              <v:shape style="position:absolute;left:5405;top:14355;width:2;height:612" coordorigin="5405,14355" coordsize="0,612" path="m5405,14355l5405,14967e" filled="f" stroked="t" strokeweight=".5pt" strokecolor="#D9DADB">
                <v:path arrowok="t"/>
              </v:shape>
            </v:group>
            <v:group style="position:absolute;left:5462;top:14355;width:2;height:612" coordorigin="5462,14355" coordsize="2,612">
              <v:shape style="position:absolute;left:5462;top:14355;width:2;height:612" coordorigin="5462,14355" coordsize="0,612" path="m5462,14355l5462,14967e" filled="f" stroked="t" strokeweight=".5pt" strokecolor="#D9DADB">
                <v:path arrowok="t"/>
              </v:shape>
            </v:group>
            <v:group style="position:absolute;left:5518;top:14355;width:2;height:612" coordorigin="5518,14355" coordsize="2,612">
              <v:shape style="position:absolute;left:5518;top:14355;width:2;height:612" coordorigin="5518,14355" coordsize="0,612" path="m5518,14355l5518,14967e" filled="f" stroked="t" strokeweight=".5pt" strokecolor="#D9DADB">
                <v:path arrowok="t"/>
              </v:shape>
            </v:group>
            <v:group style="position:absolute;left:5575;top:14355;width:2;height:612" coordorigin="5575,14355" coordsize="2,612">
              <v:shape style="position:absolute;left:5575;top:14355;width:2;height:612" coordorigin="5575,14355" coordsize="0,612" path="m5575,14355l5575,14967e" filled="f" stroked="t" strokeweight=".5pt" strokecolor="#D9DADB">
                <v:path arrowok="t"/>
              </v:shape>
            </v:group>
            <v:group style="position:absolute;left:5632;top:14354;width:2;height:613" coordorigin="5632,14354" coordsize="2,613">
              <v:shape style="position:absolute;left:5632;top:14354;width:2;height:613" coordorigin="5632,14354" coordsize="0,613" path="m5632,14354l5632,14967e" filled="f" stroked="t" strokeweight=".5pt" strokecolor="#D9DADB">
                <v:path arrowok="t"/>
              </v:shape>
            </v:group>
            <v:group style="position:absolute;left:5688;top:12076;width:2;height:2891" coordorigin="5688,12076" coordsize="2,2891">
              <v:shape style="position:absolute;left:5688;top:12076;width:2;height:2891" coordorigin="5688,12076" coordsize="0,2891" path="m5688,12076l5688,14967e" filled="f" stroked="t" strokeweight=".5pt" strokecolor="#D9DADB">
                <v:path arrowok="t"/>
              </v:shape>
            </v:group>
            <v:group style="position:absolute;left:5745;top:14355;width:2;height:612" coordorigin="5745,14355" coordsize="2,612">
              <v:shape style="position:absolute;left:5745;top:14355;width:2;height:612" coordorigin="5745,14355" coordsize="0,612" path="m5745,14355l5745,14967e" filled="f" stroked="t" strokeweight=".5pt" strokecolor="#D9DADB">
                <v:path arrowok="t"/>
              </v:shape>
            </v:group>
            <v:group style="position:absolute;left:5802;top:14355;width:2;height:612" coordorigin="5802,14355" coordsize="2,612">
              <v:shape style="position:absolute;left:5802;top:14355;width:2;height:612" coordorigin="5802,14355" coordsize="0,612" path="m5802,14355l5802,14967e" filled="f" stroked="t" strokeweight=".5pt" strokecolor="#D9DADB">
                <v:path arrowok="t"/>
              </v:shape>
            </v:group>
            <v:group style="position:absolute;left:5859;top:14332;width:2;height:635" coordorigin="5859,14332" coordsize="2,635">
              <v:shape style="position:absolute;left:5859;top:14332;width:2;height:635" coordorigin="5859,14332" coordsize="0,635" path="m5859,14332l5859,14967e" filled="f" stroked="t" strokeweight=".5pt" strokecolor="#646567">
                <v:path arrowok="t"/>
              </v:shape>
            </v:group>
            <v:group style="position:absolute;left:6425;top:14332;width:2;height:635" coordorigin="6425,14332" coordsize="2,635">
              <v:shape style="position:absolute;left:6425;top:14332;width:2;height:635" coordorigin="6425,14332" coordsize="0,635" path="m6425,14332l6425,14967e" filled="f" stroked="t" strokeweight=".5pt" strokecolor="#646567">
                <v:path arrowok="t"/>
              </v:shape>
            </v:group>
            <v:group style="position:absolute;left:5915;top:14355;width:2;height:612" coordorigin="5915,14355" coordsize="2,612">
              <v:shape style="position:absolute;left:5915;top:14355;width:2;height:612" coordorigin="5915,14355" coordsize="0,612" path="m5915,14355l5915,14967e" filled="f" stroked="t" strokeweight=".5pt" strokecolor="#D9DADB">
                <v:path arrowok="t"/>
              </v:shape>
            </v:group>
            <v:group style="position:absolute;left:6480;top:12232;width:2;height:2735" coordorigin="6480,12232" coordsize="2,2735">
              <v:shape style="position:absolute;left:6480;top:12232;width:2;height:2735" coordorigin="6480,12232" coordsize="2,2735" path="m6480,12232l6482,14967e" filled="f" stroked="t" strokeweight=".5pt" strokecolor="#D9DADB">
                <v:path arrowok="t"/>
              </v:shape>
            </v:group>
            <v:group style="position:absolute;left:5972;top:14355;width:2;height:612" coordorigin="5972,14355" coordsize="2,612">
              <v:shape style="position:absolute;left:5972;top:14355;width:2;height:612" coordorigin="5972,14355" coordsize="0,612" path="m5972,14355l5972,14967e" filled="f" stroked="t" strokeweight=".5pt" strokecolor="#D9DADB">
                <v:path arrowok="t"/>
              </v:shape>
            </v:group>
            <v:group style="position:absolute;left:6539;top:14355;width:2;height:612" coordorigin="6539,14355" coordsize="2,612">
              <v:shape style="position:absolute;left:6539;top:14355;width:2;height:612" coordorigin="6539,14355" coordsize="0,612" path="m6539,14355l6539,14967e" filled="f" stroked="t" strokeweight=".5pt" strokecolor="#D9DADB">
                <v:path arrowok="t"/>
              </v:shape>
            </v:group>
            <v:group style="position:absolute;left:6029;top:14355;width:2;height:612" coordorigin="6029,14355" coordsize="2,612">
              <v:shape style="position:absolute;left:6029;top:14355;width:2;height:612" coordorigin="6029,14355" coordsize="0,612" path="m6029,14355l6029,14967e" filled="f" stroked="t" strokeweight=".5pt" strokecolor="#D9DADB">
                <v:path arrowok="t"/>
              </v:shape>
            </v:group>
            <v:group style="position:absolute;left:6596;top:14355;width:2;height:612" coordorigin="6596,14355" coordsize="2,612">
              <v:shape style="position:absolute;left:6596;top:14355;width:2;height:612" coordorigin="6596,14355" coordsize="0,612" path="m6596,14355l6596,14967e" filled="f" stroked="t" strokeweight=".5pt" strokecolor="#D9DADB">
                <v:path arrowok="t"/>
              </v:shape>
            </v:group>
            <v:group style="position:absolute;left:6085;top:14355;width:2;height:612" coordorigin="6085,14355" coordsize="2,612">
              <v:shape style="position:absolute;left:6085;top:14355;width:2;height:612" coordorigin="6085,14355" coordsize="0,612" path="m6085,14355l6085,14967e" filled="f" stroked="t" strokeweight=".5pt" strokecolor="#D9DADB">
                <v:path arrowok="t"/>
              </v:shape>
            </v:group>
            <v:group style="position:absolute;left:6652;top:14355;width:2;height:612" coordorigin="6652,14355" coordsize="2,612">
              <v:shape style="position:absolute;left:6652;top:14355;width:2;height:612" coordorigin="6652,14355" coordsize="0,612" path="m6652,14355l6652,14967e" filled="f" stroked="t" strokeweight=".5pt" strokecolor="#D9DADB">
                <v:path arrowok="t"/>
              </v:shape>
            </v:group>
            <v:group style="position:absolute;left:6142;top:14355;width:2;height:612" coordorigin="6142,14355" coordsize="2,612">
              <v:shape style="position:absolute;left:6142;top:14355;width:2;height:612" coordorigin="6142,14355" coordsize="0,612" path="m6142,14355l6142,14967e" filled="f" stroked="t" strokeweight=".5pt" strokecolor="#D9DADB">
                <v:path arrowok="t"/>
              </v:shape>
            </v:group>
            <v:group style="position:absolute;left:6709;top:14355;width:2;height:612" coordorigin="6709,14355" coordsize="2,612">
              <v:shape style="position:absolute;left:6709;top:14355;width:2;height:612" coordorigin="6709,14355" coordsize="0,612" path="m6709,14355l6709,14967e" filled="f" stroked="t" strokeweight=".5pt" strokecolor="#D9DADB">
                <v:path arrowok="t"/>
              </v:shape>
            </v:group>
            <v:group style="position:absolute;left:6199;top:14355;width:2;height:612" coordorigin="6199,14355" coordsize="2,612">
              <v:shape style="position:absolute;left:6199;top:14355;width:2;height:612" coordorigin="6199,14355" coordsize="0,612" path="m6199,14355l6199,14967e" filled="f" stroked="t" strokeweight=".5pt" strokecolor="#D9DADB">
                <v:path arrowok="t"/>
              </v:shape>
            </v:group>
            <v:group style="position:absolute;left:6766;top:14355;width:2;height:612" coordorigin="6766,14355" coordsize="2,612">
              <v:shape style="position:absolute;left:6766;top:14355;width:2;height:612" coordorigin="6766,14355" coordsize="0,612" path="m6766,14355l6766,14967e" filled="f" stroked="t" strokeweight=".5pt" strokecolor="#D9DADB">
                <v:path arrowok="t"/>
              </v:shape>
            </v:group>
            <v:group style="position:absolute;left:6822;top:14355;width:2;height:612" coordorigin="6822,14355" coordsize="2,612">
              <v:shape style="position:absolute;left:6822;top:14355;width:2;height:612" coordorigin="6822,14355" coordsize="0,612" path="m6822,14355l6822,14967e" filled="f" stroked="t" strokeweight=".5pt" strokecolor="#D9DADB">
                <v:path arrowok="t"/>
              </v:shape>
            </v:group>
            <v:group style="position:absolute;left:6879;top:12231;width:2;height:2735" coordorigin="6879,12231" coordsize="2,2735">
              <v:shape style="position:absolute;left:6879;top:12231;width:2;height:2735" coordorigin="6879,12231" coordsize="0,2735" path="m6879,12231l6879,14967e" filled="f" stroked="t" strokeweight=".5pt" strokecolor="#D9DADB">
                <v:path arrowok="t"/>
              </v:shape>
            </v:group>
            <v:group style="position:absolute;left:6255;top:14355;width:2;height:612" coordorigin="6255,14355" coordsize="2,612">
              <v:shape style="position:absolute;left:6255;top:14355;width:2;height:612" coordorigin="6255,14355" coordsize="0,612" path="m6255,14355l6255,14967e" filled="f" stroked="t" strokeweight=".5pt" strokecolor="#D9DADB">
                <v:path arrowok="t"/>
              </v:shape>
            </v:group>
            <v:group style="position:absolute;left:6312;top:14355;width:2;height:612" coordorigin="6312,14355" coordsize="2,612">
              <v:shape style="position:absolute;left:6312;top:14355;width:2;height:612" coordorigin="6312,14355" coordsize="0,612" path="m6312,14355l6312,14967e" filled="f" stroked="t" strokeweight=".5pt" strokecolor="#D9DADB">
                <v:path arrowok="t"/>
              </v:shape>
            </v:group>
            <v:group style="position:absolute;left:6369;top:14355;width:2;height:612" coordorigin="6369,14355" coordsize="2,612">
              <v:shape style="position:absolute;left:6369;top:14355;width:2;height:612" coordorigin="6369,14355" coordsize="0,612" path="m6369,14355l6369,14967e" filled="f" stroked="t" strokeweight=".5pt" strokecolor="#D9DADB">
                <v:path arrowok="t"/>
              </v:shape>
            </v:group>
            <v:group style="position:absolute;left:4158;top:14355;width:2;height:612" coordorigin="4158,14355" coordsize="2,612">
              <v:shape style="position:absolute;left:4158;top:14355;width:2;height:612" coordorigin="4158,14355" coordsize="0,612" path="m4158,14355l4158,14967e" filled="f" stroked="t" strokeweight=".5pt" strokecolor="#6465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5.605988pt;margin-top:48.846016pt;width:86.0578pt;height:50.8546pt;mso-position-horizontal-relative:page;mso-position-vertical-relative:page;z-index:-2550" coordorigin="9512,977" coordsize="1721,1017">
            <v:group style="position:absolute;left:10642;top:1268;width:407;height:444" coordorigin="10642,1268" coordsize="407,444">
              <v:shape style="position:absolute;left:10642;top:1268;width:407;height:444" coordorigin="10642,1268" coordsize="407,444" path="m10770,1268l10642,1268,10642,1545,10655,1609,10705,1671,10776,1704,10838,1712,10865,1712,10933,1703,10997,1676,11040,1630,11049,1613,10871,1613,10844,1611,10786,1580,10771,1545,10770,1268e" filled="t" fillcolor="#0075A7" stroked="f">
                <v:path arrowok="t"/>
                <v:fill/>
              </v:shape>
            </v:group>
            <v:group style="position:absolute;left:10871;top:1268;width:193;height:345" coordorigin="10871,1268" coordsize="193,345">
              <v:shape style="position:absolute;left:10871;top:1268;width:193;height:345" coordorigin="10871,1268" coordsize="193,345" path="m11064,1268l10936,1268,10936,1534,10933,1556,10924,1576,10910,1593,10892,1605,10871,1613,11049,1613,11050,1612,11057,1594,11061,1574,11064,1553,11064,1268e" filled="t" fillcolor="#0075A7" stroked="f">
                <v:path arrowok="t"/>
                <v:fill/>
              </v:shape>
            </v:group>
            <v:group style="position:absolute;left:10596;top:1480;width:2;height:8" coordorigin="10596,1480" coordsize="2,8">
              <v:shape style="position:absolute;left:10596;top:1480;width:2;height:8" coordorigin="10596,1480" coordsize="0,8" path="m10597,1480l10596,1482,10596,1486,10597,1488,10597,1480e" filled="t" fillcolor="#0075A7" stroked="f">
                <v:path arrowok="t"/>
                <v:fill/>
              </v:shape>
            </v:group>
            <v:group style="position:absolute;left:10184;top:1266;width:407;height:435" coordorigin="10184,1266" coordsize="407,435">
              <v:shape style="position:absolute;left:10184;top:1266;width:407;height:435" coordorigin="10184,1266" coordsize="407,435" path="m10184,1266l10184,1702,10426,1702,10488,1698,10550,1685,10587,1636,10592,1605,10311,1605,10311,1365,10375,1365,10404,1363,10568,1363,10526,1310,10473,1278,10427,1267,10184,1266e" filled="t" fillcolor="#0075A7" stroked="f">
                <v:path arrowok="t"/>
                <v:fill/>
              </v:shape>
            </v:group>
            <v:group style="position:absolute;left:10311;top:1363;width:285;height:243" coordorigin="10311,1363" coordsize="285,243">
              <v:shape style="position:absolute;left:10311;top:1363;width:285;height:243" coordorigin="10311,1363" coordsize="285,243" path="m10568,1363l10404,1363,10427,1363,10443,1366,10454,1374,10460,1388,10463,1409,10464,1439,10463,1478,10451,1556,10404,1600,10311,1605,10592,1605,10593,1588,10595,1556,10596,1519,10596,1484,10593,1442,10586,1405,10574,1374,10568,1363e" filled="t" fillcolor="#0075A7" stroked="f">
                <v:path arrowok="t"/>
                <v:fill/>
              </v:shape>
            </v:group>
            <v:group style="position:absolute;left:9671;top:1258;width:432;height:459" coordorigin="9671,1258" coordsize="432,459">
              <v:shape style="position:absolute;left:9671;top:1258;width:432;height:459" coordorigin="9671,1258" coordsize="432,459" path="m9917,1258l9845,1264,9788,1282,9727,1327,9694,1377,9673,1455,9671,1488,9672,1511,9684,1574,9721,1642,9771,1683,9844,1712,9884,1717,9911,1716,9979,1707,10048,1677,10090,1634,10103,1616,9919,1616,9891,1615,9824,1579,9802,1503,9801,1486,9802,1461,9816,1402,9874,1358,9897,1355,10102,1355,10093,1342,10033,1290,9959,1263,9938,1260,9917,1258e" filled="t" fillcolor="#0075A7" stroked="f">
                <v:path arrowok="t"/>
                <v:fill/>
              </v:shape>
            </v:group>
            <v:group style="position:absolute;left:9897;top:1355;width:239;height:261" coordorigin="9897,1355" coordsize="239,261">
              <v:shape style="position:absolute;left:9897;top:1355;width:239;height:261" coordorigin="9897,1355" coordsize="239,261" path="m10102,1355l9897,1355,9923,1357,9944,1361,9995,1413,10007,1473,10006,1501,9995,1562,9939,1612,9919,1616,10103,1616,10130,1544,10135,1503,10135,1501,10129,1430,10111,1373,10103,1357,10102,1355e" filled="t" fillcolor="#0075A7" stroked="f">
                <v:path arrowok="t"/>
                <v:fill/>
              </v:shape>
            </v:group>
            <v:group style="position:absolute;left:9522;top:987;width:1701;height:322" coordorigin="9522,987" coordsize="1701,322">
              <v:shape style="position:absolute;left:9522;top:987;width:1701;height:322" coordorigin="9522,987" coordsize="1701,322" path="m10376,987l10234,987,10112,989,10012,992,9930,1000,9861,1013,9799,1031,9740,1057,9677,1092,9606,1137,9522,1192,9522,1309,9524,1307,9530,1302,9591,1261,9647,1230,9721,1197,9813,1164,9924,1134,9988,1121,10056,1109,10130,1100,10209,1092,10293,1088,10383,1086,11004,1086,10974,1076,10874,1046,10757,1020,10691,1009,10621,1000,10547,993,10468,988,10385,987,10376,987e" filled="t" fillcolor="#0075A7" stroked="f">
                <v:path arrowok="t"/>
                <v:fill/>
              </v:shape>
              <v:shape style="position:absolute;left:9522;top:987;width:1701;height:322" coordorigin="9522,987" coordsize="1701,322" path="m11004,1086l10383,1086,10686,1088,10744,1090,10841,1095,10919,1106,10982,1122,11061,1161,11110,1197,11162,1245,11223,1303,11223,1196,11172,1163,11092,1122,11018,1091,11004,1086e" filled="t" fillcolor="#0075A7" stroked="f">
                <v:path arrowok="t"/>
                <v:fill/>
              </v:shape>
            </v:group>
            <v:group style="position:absolute;left:9522;top:1662;width:1701;height:322" coordorigin="9522,1662" coordsize="1701,322">
              <v:shape style="position:absolute;left:9522;top:1662;width:1701;height:322" coordorigin="9522,1662" coordsize="1701,322" path="m9522,1667l9522,1775,9524,1777,9595,1820,9653,1849,9727,1880,9819,1911,9928,1939,9989,1951,10054,1962,10124,1971,10198,1978,10277,1982,10361,1984,10575,1983,10686,1981,10776,1975,10851,1965,10916,1950,10976,1928,11036,1897,11058,1885,10362,1885,10123,1884,10059,1883,9950,1879,9863,1871,9794,1858,9736,1838,9660,1793,9610,1751,9554,1698,9522,1667e" filled="t" fillcolor="#0075A7" stroked="f">
                <v:path arrowok="t"/>
                <v:fill/>
              </v:shape>
              <v:shape style="position:absolute;left:9522;top:1662;width:1701;height:322" coordorigin="9522,1662" coordsize="1701,322" path="m11223,1662l11154,1710,11098,1741,11025,1774,10932,1806,10821,1837,10758,1850,10689,1862,10616,1871,10537,1879,10452,1883,10362,1885,11058,1885,11139,1834,11223,1779,11223,1662e" filled="t" fillcolor="#0075A7" stroked="f">
                <v:path arrowok="t"/>
                <v:fill/>
              </v:shape>
            </v:group>
            <v:group style="position:absolute;left:11157;top:1023;width:45;height:51" coordorigin="11157,1023" coordsize="45,51">
              <v:shape style="position:absolute;left:11157;top:1023;width:45;height:51" coordorigin="11157,1023" coordsize="45,51" path="m11184,1023l11157,1023,11157,1074,11164,1074,11164,1051,11184,1051,11183,1051,11188,1050,11192,1048,11195,1045,11164,1045,11164,1028,11195,1028,11194,1027,11192,1025,11187,1023,11184,1023e" filled="t" fillcolor="#0075A7" stroked="f">
                <v:path arrowok="t"/>
                <v:fill/>
              </v:shape>
              <v:shape style="position:absolute;left:11157;top:1023;width:45;height:51" coordorigin="11157,1023" coordsize="45,51" path="m11184,1051l11173,1051,11175,1051,11176,1052,11193,1074,11202,1074,11191,1057,11189,1055,11186,1052,11185,1051,11184,1051e" filled="t" fillcolor="#0075A7" stroked="f">
                <v:path arrowok="t"/>
                <v:fill/>
              </v:shape>
              <v:shape style="position:absolute;left:11157;top:1023;width:45;height:51" coordorigin="11157,1023" coordsize="45,51" path="m11195,1028l11183,1028,11186,1029,11190,1032,11190,1034,11191,1038,11190,1040,11188,1043,11187,1044,11184,1045,11181,1045,11195,1045,11196,1043,11197,1040,11197,1034,11197,1031,11195,1028e" filled="t" fillcolor="#0075A7" stroked="f">
                <v:path arrowok="t"/>
                <v:fill/>
              </v:shape>
            </v:group>
            <v:group style="position:absolute;left:11129;top:1000;width:95;height:95" coordorigin="11129,1000" coordsize="95,95">
              <v:shape style="position:absolute;left:11129;top:1000;width:95;height:95" coordorigin="11129,1000" coordsize="95,95" path="m11182,1000l11176,1000,11170,1000,11164,1001,11158,1003,11153,1006,11129,1041,11129,1054,11170,1095,11182,1095,11188,1094,11194,1091,11199,1089,11201,1088,11170,1088,11165,1087,11136,1053,11136,1041,11161,1010,11165,1008,11171,1007,11202,1007,11200,1006,11189,1001,11182,1000e" filled="t" fillcolor="#0075A7" stroked="f">
                <v:path arrowok="t"/>
                <v:fill/>
              </v:shape>
              <v:shape style="position:absolute;left:11129;top:1000;width:95;height:95" coordorigin="11129,1000" coordsize="95,95" path="m11202,1007l11176,1007,11182,1007,11187,1008,11216,1054,11215,1058,11181,1088,11201,1088,11223,1054,11223,1041,11222,1035,11218,1024,11214,1019,11205,1010,11202,1007e" filled="t" fillcolor="#0075A7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62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24"/>
          <w:w w:val="62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11"/>
          <w:w w:val="100"/>
          <w:b/>
          <w:bCs/>
          <w:position w:val="-1"/>
        </w:rPr>
        <w:t>perfec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646567"/>
          <w:spacing w:val="-1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11"/>
          <w:w w:val="62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7"/>
          <w:w w:val="163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646567"/>
          <w:spacing w:val="7"/>
          <w:w w:val="163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646567"/>
          <w:spacing w:val="11"/>
          <w:w w:val="89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11"/>
          <w:w w:val="62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9"/>
          <w:w w:val="9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11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646567"/>
          <w:spacing w:val="13"/>
          <w:w w:val="86"/>
          <w:b/>
          <w:bCs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2"/>
          <w:b/>
          <w:bCs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4" w:lineRule="exact"/>
        <w:ind w:left="112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60"/>
          <w:szCs w:val="60"/>
          <w:color w:val="646567"/>
          <w:spacing w:val="-3"/>
          <w:w w:val="70"/>
          <w:b/>
          <w:bCs/>
          <w:position w:val="-1"/>
        </w:rPr>
        <w:t>O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70"/>
          <w:b/>
          <w:bCs/>
          <w:position w:val="-1"/>
        </w:rPr>
        <w:t>DU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70"/>
          <w:b/>
          <w:bCs/>
          <w:position w:val="-1"/>
        </w:rPr>
        <w:t> 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69"/>
          <w:b/>
          <w:bCs/>
          <w:position w:val="-1"/>
        </w:rPr>
        <w:t>A</w:t>
      </w:r>
      <w:r>
        <w:rPr>
          <w:rFonts w:ascii="Arial" w:hAnsi="Arial" w:cs="Arial" w:eastAsia="Arial"/>
          <w:sz w:val="60"/>
          <w:szCs w:val="60"/>
          <w:color w:val="646567"/>
          <w:spacing w:val="-4"/>
          <w:w w:val="69"/>
          <w:b/>
          <w:bCs/>
          <w:position w:val="-1"/>
        </w:rPr>
        <w:t>M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87"/>
          <w:b/>
          <w:bCs/>
          <w:position w:val="-1"/>
        </w:rPr>
        <w:t>c</w:t>
      </w:r>
      <w:r>
        <w:rPr>
          <w:rFonts w:ascii="Arial" w:hAnsi="Arial" w:cs="Arial" w:eastAsia="Arial"/>
          <w:sz w:val="35"/>
          <w:szCs w:val="35"/>
          <w:color w:val="646567"/>
          <w:spacing w:val="0"/>
          <w:w w:val="62"/>
          <w:b/>
          <w:bCs/>
          <w:position w:val="19"/>
        </w:rPr>
        <w:t>®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620" w:lineRule="exact"/>
        <w:ind w:left="112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646567"/>
          <w:spacing w:val="-7"/>
          <w:w w:val="78"/>
          <w:b/>
          <w:bCs/>
        </w:rPr>
        <w:t>H</w:t>
      </w:r>
      <w:r>
        <w:rPr>
          <w:rFonts w:ascii="Arial" w:hAnsi="Arial" w:cs="Arial" w:eastAsia="Arial"/>
          <w:sz w:val="60"/>
          <w:szCs w:val="60"/>
          <w:color w:val="646567"/>
          <w:spacing w:val="-4"/>
          <w:w w:val="89"/>
          <w:b/>
          <w:bCs/>
        </w:rPr>
        <w:t>i</w:t>
      </w:r>
      <w:r>
        <w:rPr>
          <w:rFonts w:ascii="Arial" w:hAnsi="Arial" w:cs="Arial" w:eastAsia="Arial"/>
          <w:sz w:val="60"/>
          <w:szCs w:val="60"/>
          <w:color w:val="646567"/>
          <w:spacing w:val="-7"/>
          <w:w w:val="86"/>
          <w:b/>
          <w:bCs/>
        </w:rPr>
        <w:t>g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78"/>
          <w:b/>
          <w:bCs/>
        </w:rPr>
        <w:t>H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77"/>
          <w:b/>
          <w:bCs/>
        </w:rPr>
        <w:t>-</w:t>
      </w:r>
      <w:r>
        <w:rPr>
          <w:rFonts w:ascii="Arial" w:hAnsi="Arial" w:cs="Arial" w:eastAsia="Arial"/>
          <w:sz w:val="60"/>
          <w:szCs w:val="60"/>
          <w:color w:val="646567"/>
          <w:spacing w:val="-5"/>
          <w:w w:val="77"/>
          <w:b/>
          <w:bCs/>
        </w:rPr>
        <w:t>D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90"/>
          <w:b/>
          <w:bCs/>
        </w:rPr>
        <w:t>ensi</w:t>
      </w:r>
      <w:r>
        <w:rPr>
          <w:rFonts w:ascii="Arial" w:hAnsi="Arial" w:cs="Arial" w:eastAsia="Arial"/>
          <w:sz w:val="60"/>
          <w:szCs w:val="60"/>
          <w:color w:val="646567"/>
          <w:spacing w:val="26"/>
          <w:w w:val="90"/>
          <w:b/>
          <w:bCs/>
        </w:rPr>
        <w:t>t</w:t>
      </w:r>
      <w:r>
        <w:rPr>
          <w:rFonts w:ascii="Arial" w:hAnsi="Arial" w:cs="Arial" w:eastAsia="Arial"/>
          <w:sz w:val="60"/>
          <w:szCs w:val="60"/>
          <w:color w:val="646567"/>
          <w:spacing w:val="0"/>
          <w:w w:val="80"/>
          <w:b/>
          <w:bCs/>
        </w:rPr>
        <w:t>y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" w:right="-20"/>
        <w:jc w:val="left"/>
        <w:tabs>
          <w:tab w:pos="72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46567"/>
          <w:w w:val="87"/>
        </w:rPr>
        <w:t>In</w:t>
      </w:r>
      <w:r>
        <w:rPr>
          <w:rFonts w:ascii="Arial" w:hAnsi="Arial" w:cs="Arial" w:eastAsia="Arial"/>
          <w:sz w:val="28"/>
          <w:szCs w:val="28"/>
          <w:color w:val="646567"/>
          <w:spacing w:val="-5"/>
          <w:w w:val="87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5"/>
        </w:rPr>
        <w:t>v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4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646567"/>
          <w:spacing w:val="-5"/>
          <w:w w:val="99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-4"/>
          <w:w w:val="82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-2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6"/>
        </w:rPr>
        <w:t>in</w:t>
      </w:r>
      <w:r>
        <w:rPr>
          <w:rFonts w:ascii="Arial" w:hAnsi="Arial" w:cs="Arial" w:eastAsia="Arial"/>
          <w:sz w:val="28"/>
          <w:szCs w:val="28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6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19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c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-5"/>
          <w:w w:val="86"/>
        </w:rPr>
        <w:t>m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p</w:t>
      </w:r>
      <w:r>
        <w:rPr>
          <w:rFonts w:ascii="Arial" w:hAnsi="Arial" w:cs="Arial" w:eastAsia="Arial"/>
          <w:sz w:val="28"/>
          <w:szCs w:val="28"/>
          <w:color w:val="646567"/>
          <w:spacing w:val="-4"/>
          <w:w w:val="86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6"/>
        </w:rPr>
        <w:t>ct</w:t>
      </w:r>
      <w:r>
        <w:rPr>
          <w:rFonts w:ascii="Arial" w:hAnsi="Arial" w:cs="Arial" w:eastAsia="Arial"/>
          <w:sz w:val="28"/>
          <w:szCs w:val="28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p</w:t>
      </w:r>
      <w:r>
        <w:rPr>
          <w:rFonts w:ascii="Arial" w:hAnsi="Arial" w:cs="Arial" w:eastAsia="Arial"/>
          <w:sz w:val="28"/>
          <w:szCs w:val="28"/>
          <w:color w:val="646567"/>
          <w:spacing w:val="-4"/>
          <w:w w:val="86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c</w:t>
      </w:r>
      <w:r>
        <w:rPr>
          <w:rFonts w:ascii="Arial" w:hAnsi="Arial" w:cs="Arial" w:eastAsia="Arial"/>
          <w:sz w:val="28"/>
          <w:szCs w:val="28"/>
          <w:color w:val="646567"/>
          <w:spacing w:val="-6"/>
          <w:w w:val="86"/>
        </w:rPr>
        <w:t>k</w:t>
      </w:r>
      <w:r>
        <w:rPr>
          <w:rFonts w:ascii="Arial" w:hAnsi="Arial" w:cs="Arial" w:eastAsia="Arial"/>
          <w:sz w:val="28"/>
          <w:szCs w:val="28"/>
          <w:color w:val="646567"/>
          <w:spacing w:val="-5"/>
          <w:w w:val="86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86"/>
        </w:rPr>
        <w:t>g</w:t>
      </w:r>
      <w:r>
        <w:rPr>
          <w:rFonts w:ascii="Arial" w:hAnsi="Arial" w:cs="Arial" w:eastAsia="Arial"/>
          <w:sz w:val="28"/>
          <w:szCs w:val="28"/>
          <w:color w:val="646567"/>
          <w:spacing w:val="-7"/>
          <w:w w:val="86"/>
        </w:rPr>
        <w:t>e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6"/>
        </w:rPr>
        <w:t>.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77"/>
        </w:rPr>
        <w:t>M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99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-8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110"/>
        </w:rPr>
        <w:t>tur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10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64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95"/>
        </w:rPr>
        <w:t>nn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95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3"/>
          <w:w w:val="64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43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114"/>
        </w:rPr>
        <w:t>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40" w:lineRule="auto"/>
        <w:ind w:left="69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33519pt;margin-top:1.993507pt;width:9.0pt;height:20.613001pt;mso-position-horizontal-relative:page;mso-position-vertical-relative:paragraph;z-index:-254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60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-9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0"/>
                      <w:w w:val="90"/>
                    </w:rPr>
                    <w:t>4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-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3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5.100189pt;margin-top:10.589507pt;width:9pt;height:20.802001pt;mso-position-horizontal-relative:page;mso-position-vertical-relative:paragraph;z-index:-254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60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-5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0"/>
                      <w:w w:val="90"/>
                    </w:rPr>
                    <w:t>0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-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3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4.628204pt;margin-top:18.296507pt;width:9pt;height:17.554001pt;mso-position-horizontal-relative:page;mso-position-vertical-relative:paragraph;z-index:-2547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60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0"/>
                      <w:w w:val="91"/>
                    </w:rPr>
                    <w:t>7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-5"/>
                      <w:w w:val="91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46567"/>
                      <w:spacing w:val="3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5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1:1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40" w:lineRule="auto"/>
        <w:ind w:right="96"/>
        <w:jc w:val="right"/>
        <w:rPr>
          <w:rFonts w:ascii="Arial" w:hAnsi="Arial" w:cs="Arial" w:eastAsia="Arial"/>
          <w:sz w:val="20"/>
          <w:szCs w:val="20"/>
        </w:rPr>
      </w:pPr>
      <w:rPr/>
      <w:hyperlink r:id="rId6">
        <w:r>
          <w:rPr>
            <w:rFonts w:ascii="Arial" w:hAnsi="Arial" w:cs="Arial" w:eastAsia="Arial"/>
            <w:sz w:val="20"/>
            <w:szCs w:val="20"/>
            <w:color w:val="646567"/>
            <w:spacing w:val="4"/>
            <w:w w:val="76"/>
            <w:b/>
            <w:bCs/>
          </w:rPr>
          <w:t>ww</w:t>
        </w:r>
        <w:r>
          <w:rPr>
            <w:rFonts w:ascii="Arial" w:hAnsi="Arial" w:cs="Arial" w:eastAsia="Arial"/>
            <w:sz w:val="20"/>
            <w:szCs w:val="20"/>
            <w:color w:val="646567"/>
            <w:spacing w:val="-2"/>
            <w:w w:val="76"/>
            <w:b/>
            <w:bCs/>
          </w:rPr>
          <w:t>w</w:t>
        </w:r>
        <w:r>
          <w:rPr>
            <w:rFonts w:ascii="Arial" w:hAnsi="Arial" w:cs="Arial" w:eastAsia="Arial"/>
            <w:sz w:val="20"/>
            <w:szCs w:val="20"/>
            <w:color w:val="646567"/>
            <w:spacing w:val="4"/>
            <w:w w:val="78"/>
            <w:b/>
            <w:bCs/>
          </w:rPr>
          <w:t>.odu.de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jc w:val="right"/>
        <w:spacing w:after="0"/>
        <w:sectPr>
          <w:type w:val="continuous"/>
          <w:pgSz w:w="11920" w:h="16840"/>
          <w:pgMar w:top="1360" w:bottom="280" w:left="540" w:right="5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40"/>
          <w:pgMar w:top="1560" w:bottom="280" w:left="1600" w:right="920"/>
        </w:sectPr>
      </w:pPr>
      <w:rPr/>
    </w:p>
    <w:p>
      <w:pPr>
        <w:spacing w:before="18" w:after="0" w:line="240" w:lineRule="auto"/>
        <w:ind w:left="10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1"/>
          <w:w w:val="92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2"/>
        </w:rPr>
        <w:t>d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u</w:t>
      </w:r>
      <w:r>
        <w:rPr>
          <w:rFonts w:ascii="Arial" w:hAnsi="Arial" w:cs="Arial" w:eastAsia="Arial"/>
          <w:sz w:val="28"/>
          <w:szCs w:val="28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–</w:t>
      </w:r>
      <w:r>
        <w:rPr>
          <w:rFonts w:ascii="Arial" w:hAnsi="Arial" w:cs="Arial" w:eastAsia="Arial"/>
          <w:sz w:val="28"/>
          <w:szCs w:val="28"/>
          <w:color w:val="FFFFFF"/>
          <w:spacing w:val="-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5"/>
          <w:w w:val="90"/>
        </w:rPr>
        <w:t>a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0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-9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3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98"/>
        </w:rPr>
        <w:t>verv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98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8"/>
          <w:w w:val="86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70"/>
        </w:rPr>
        <w:t>W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77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91"/>
        </w:rPr>
        <w:t>7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ar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2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3"/>
        </w:rPr>
        <w:t>x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2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€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7"/>
          <w:w w:val="89"/>
        </w:rPr>
        <w:t>1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89"/>
        </w:rPr>
        <w:t>3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2"/>
        </w:rPr>
        <w:t>mill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2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91"/>
        </w:rPr>
        <w:t>1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87"/>
        </w:rPr>
        <w:t>6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1"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dw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271" w:right="413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7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: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hi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ark,</w:t>
      </w:r>
      <w:r>
        <w:rPr>
          <w:rFonts w:ascii="Arial" w:hAnsi="Arial" w:cs="Arial" w:eastAsia="Arial"/>
          <w:sz w:val="20"/>
          <w:szCs w:val="20"/>
          <w:color w:val="FFFFFF"/>
          <w:spacing w:val="29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an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uK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1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271" w:right="-54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7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: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hi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hi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st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1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in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j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ni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271" w:right="629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7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wi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ar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: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ur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2"/>
        </w:rPr>
        <w:t>mil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2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0"/>
        </w:rPr>
        <w:t>ur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str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2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5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FFFFFF"/>
          <w:spacing w:val="3"/>
          <w:w w:val="64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1"/>
        </w:rPr>
        <w:t>u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107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07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95"/>
        </w:rPr>
        <w:t>Me</w:t>
      </w:r>
      <w:r>
        <w:rPr>
          <w:rFonts w:ascii="Arial" w:hAnsi="Arial" w:cs="Arial" w:eastAsia="Arial"/>
          <w:sz w:val="28"/>
          <w:szCs w:val="28"/>
          <w:color w:val="FFFFFF"/>
          <w:spacing w:val="-4"/>
          <w:w w:val="95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-6"/>
          <w:w w:val="81"/>
        </w:rPr>
        <w:t>-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87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3"/>
          <w:w w:val="87"/>
        </w:rPr>
        <w:t>p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64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72"/>
        </w:rPr>
        <w:t>FI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72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89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89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-3"/>
          <w:w w:val="204"/>
        </w:rPr>
        <w:t>l</w:t>
      </w:r>
      <w:r>
        <w:rPr>
          <w:rFonts w:ascii="Arial" w:hAnsi="Arial" w:cs="Arial" w:eastAsia="Arial"/>
          <w:sz w:val="28"/>
          <w:szCs w:val="28"/>
          <w:color w:val="FFFFFF"/>
          <w:spacing w:val="6"/>
          <w:w w:val="109"/>
        </w:rPr>
        <w:t>u</w:t>
      </w:r>
      <w:r>
        <w:rPr>
          <w:rFonts w:ascii="Arial" w:hAnsi="Arial" w:cs="Arial" w:eastAsia="Arial"/>
          <w:sz w:val="28"/>
          <w:szCs w:val="28"/>
          <w:color w:val="FFFFFF"/>
          <w:spacing w:val="3"/>
          <w:w w:val="109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9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right="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ss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1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st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hn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al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uir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–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7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ar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4"/>
        </w:rPr>
        <w:t>z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1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un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misi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2"/>
        </w:rPr>
        <w:t>-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7"/>
        </w:rPr>
        <w:t>fo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170" w:right="386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</w:rPr>
        <w:t>-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ﬁ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func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1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7"/>
        </w:rPr>
        <w:t>st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1"/>
        </w:rPr>
        <w:t>x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90"/>
        </w:rPr>
        <w:t>siv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170" w:right="751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6"/>
        </w:rPr>
        <w:t>z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lu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gi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02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-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7"/>
        </w:rPr>
        <w:t>j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ur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2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st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1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q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1600" w:right="920"/>
          <w:cols w:num="2" w:equalWidth="0">
            <w:col w:w="4497" w:space="366"/>
            <w:col w:w="453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4.015999pt;margin-top:34.015015pt;width:561.26pt;height:773.859pt;mso-position-horizontal-relative:page;mso-position-vertical-relative:page;z-index:-2546" type="#_x0000_t75">
            <v:imagedata r:id="rId7" o:title=""/>
          </v:shape>
        </w:pict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64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9"/>
        </w:rPr>
        <w:t>ﬁ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so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so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so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so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84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ul,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5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75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75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77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vals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10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24"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24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3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9"/>
        </w:rPr>
        <w:t>ﬁ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6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1600" w:right="920"/>
        </w:sectPr>
      </w:pPr>
      <w:rPr/>
    </w:p>
    <w:p>
      <w:pPr>
        <w:spacing w:before="2" w:after="0" w:line="600" w:lineRule="exact"/>
        <w:ind w:left="100" w:right="1868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51.047001pt;margin-top:75.170769pt;width:493.229pt;height:187.087pt;mso-position-horizontal-relative:page;mso-position-vertical-relative:paragraph;z-index:-2545" coordorigin="1021,1503" coordsize="9865,3742">
            <v:shape style="position:absolute;left:1021;top:1503;width:9865;height:3742" type="#_x0000_t75">
              <v:imagedata r:id="rId10" o:title=""/>
            </v:shape>
            <v:group style="position:absolute;left:8924;top:4205;width:1886;height:1008" coordorigin="8924,4205" coordsize="1886,1008">
              <v:shape style="position:absolute;left:8924;top:4205;width:1886;height:1008" coordorigin="8924,4205" coordsize="1886,1008" path="m8924,4205l10811,4205,10811,5213,8924,5213,8924,4205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75A7"/>
          <w:w w:val="104"/>
        </w:rPr>
        <w:t>cr</w:t>
      </w:r>
      <w:r>
        <w:rPr>
          <w:rFonts w:ascii="Arial" w:hAnsi="Arial" w:cs="Arial" w:eastAsia="Arial"/>
          <w:sz w:val="48"/>
          <w:szCs w:val="48"/>
          <w:color w:val="0075A7"/>
          <w:spacing w:val="6"/>
          <w:w w:val="104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24"/>
          <w:w w:val="80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142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2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5"/>
        </w:rPr>
        <w:t>nn</w:t>
      </w:r>
      <w:r>
        <w:rPr>
          <w:rFonts w:ascii="Arial" w:hAnsi="Arial" w:cs="Arial" w:eastAsia="Arial"/>
          <w:sz w:val="48"/>
          <w:szCs w:val="48"/>
          <w:color w:val="0075A7"/>
          <w:spacing w:val="-14"/>
          <w:w w:val="95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92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142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9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7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5"/>
        </w:rPr>
        <w:t>,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78"/>
        </w:rPr>
        <w:t>B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70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204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72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15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115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204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8"/>
        </w:rPr>
        <w:t>Ia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88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8"/>
        </w:rPr>
        <w:t>ce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8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5"/>
        </w:rPr>
        <w:t>,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5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11"/>
        </w:rPr>
        <w:t>re</w:t>
      </w:r>
      <w:r>
        <w:rPr>
          <w:rFonts w:ascii="Arial" w:hAnsi="Arial" w:cs="Arial" w:eastAsia="Arial"/>
          <w:sz w:val="48"/>
          <w:szCs w:val="48"/>
          <w:color w:val="0075A7"/>
          <w:spacing w:val="-41"/>
          <w:w w:val="204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89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3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3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3"/>
        </w:rPr>
        <w:t>cH</w:t>
      </w:r>
      <w:r>
        <w:rPr>
          <w:rFonts w:ascii="Arial" w:hAnsi="Arial" w:cs="Arial" w:eastAsia="Arial"/>
          <w:sz w:val="48"/>
          <w:szCs w:val="48"/>
          <w:color w:val="0075A7"/>
          <w:spacing w:val="-27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2"/>
        </w:rPr>
        <w:t>tHer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footer="270" w:header="0" w:top="1540" w:bottom="460" w:left="920" w:right="900"/>
          <w:footerReference w:type="odd" r:id="rId8"/>
          <w:footerReference w:type="even" r:id="rId9"/>
          <w:pgSz w:w="11920" w:h="16840"/>
        </w:sectPr>
      </w:pPr>
      <w:rPr/>
    </w:p>
    <w:p>
      <w:pPr>
        <w:spacing w:before="31" w:after="0" w:line="240" w:lineRule="auto"/>
        <w:ind w:right="8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79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  <w:b/>
          <w:bCs/>
        </w:rPr>
        <w:t>.-i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79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79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7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79"/>
          <w:b/>
          <w:bCs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79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9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20"/>
          <w:w w:val="7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69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  <w:b/>
          <w:bCs/>
        </w:rPr>
        <w:t>oelﬂ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6" w:after="0" w:line="160" w:lineRule="exact"/>
        <w:ind w:left="3076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2"/>
        </w:rPr>
        <w:t>gi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1"/>
        </w:rPr>
        <w:t>Dir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1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53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4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72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5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7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72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gn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76" w:right="71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5"/>
        </w:rPr>
        <w:t>du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3"/>
        </w:rPr>
        <w:t>ti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62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4"/>
        </w:rPr>
        <w:t>an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42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77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  <w:b/>
          <w:bCs/>
        </w:rPr>
        <w:t>.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7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  <w:b/>
          <w:bCs/>
        </w:rPr>
        <w:t>J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77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  <w:b/>
          <w:bCs/>
        </w:rPr>
        <w:t>achim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7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  <w:b/>
          <w:bCs/>
        </w:rPr>
        <w:t>Belz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5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gi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1"/>
        </w:rPr>
        <w:t>Dir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1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5"/>
          <w:w w:val="85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5"/>
        </w:rPr>
        <w:t>k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5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5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&amp;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sa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3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3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6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4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84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4"/>
        </w:rPr>
        <w:t>k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et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tf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93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2"/>
          <w:w w:val="83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3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3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3"/>
        </w:rPr>
        <w:t>an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53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7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7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ain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78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4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7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2" w:equalWidth="0">
            <w:col w:w="4584" w:space="3527"/>
            <w:col w:w="1989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</w:sectPr>
      </w:pPr>
      <w:rPr/>
    </w:p>
    <w:p>
      <w:pPr>
        <w:spacing w:before="3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spacing w:val="-11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89"/>
        </w:rPr>
        <w:t>g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0075A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95"/>
        </w:rPr>
        <w:t>h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89"/>
        </w:rPr>
        <w:t>un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9"/>
        </w:rPr>
        <w:t>;</w:t>
      </w:r>
      <w:r>
        <w:rPr>
          <w:rFonts w:ascii="Arial" w:hAnsi="Arial" w:cs="Arial" w:eastAsia="Arial"/>
          <w:sz w:val="20"/>
          <w:szCs w:val="20"/>
          <w:color w:val="0075A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3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95"/>
        </w:rPr>
        <w:t>h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100"/>
        </w:rPr>
        <w:t>ire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5" w:lineRule="auto"/>
        <w:ind w:left="100" w:right="-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363"/>
          <w:spacing w:val="-3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hi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drivi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1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3"/>
        </w:rPr>
        <w:t>w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3"/>
        </w:rPr>
        <w:t>ar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9"/>
        </w:rPr>
        <w:t>mm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77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ar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7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: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77"/>
        </w:rPr>
        <w:t>W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77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77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77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77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1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32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q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al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9"/>
        </w:rPr>
        <w:t>in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3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rs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val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ur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all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q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uire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gr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9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3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3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2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3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il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in</w:t>
      </w:r>
      <w:r>
        <w:rPr>
          <w:rFonts w:ascii="Arial" w:hAnsi="Arial" w:cs="Arial" w:eastAsia="Arial"/>
          <w:sz w:val="18"/>
          <w:szCs w:val="18"/>
          <w:color w:val="636363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sm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w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1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al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-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8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8" w:lineRule="auto"/>
        <w:ind w:left="100" w:right="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363"/>
          <w:spacing w:val="0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123"/>
        </w:rPr>
        <w:t>er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2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Ia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–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9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hi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di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q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al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5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lu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1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al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8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7"/>
        </w:rPr>
        <w:t>rshi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4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5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il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1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w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5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28" w:lineRule="auto"/>
        <w:ind w:left="10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363"/>
          <w:spacing w:val="0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123"/>
        </w:rPr>
        <w:t>er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23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Ia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1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0"/>
        </w:rPr>
        <w:t>a-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100" w:right="1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-1"/>
          <w:w w:val="6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68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7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4"/>
        </w:rPr>
        <w:t>’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di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8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1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8"/>
        </w:rPr>
        <w:t>6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5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0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dw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9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xi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78"/>
        </w:rPr>
        <w:t>1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78"/>
        </w:rPr>
        <w:t>3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5</w:t>
      </w:r>
      <w:r>
        <w:rPr>
          <w:rFonts w:ascii="Arial" w:hAnsi="Arial" w:cs="Arial" w:eastAsia="Arial"/>
          <w:sz w:val="18"/>
          <w:szCs w:val="18"/>
          <w:color w:val="646567"/>
          <w:spacing w:val="34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78"/>
        </w:rPr>
        <w:t>mill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7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5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7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7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7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7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7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34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7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7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3"/>
        </w:rPr>
        <w:t>ar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al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dvan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4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0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0"/>
        </w:rPr>
        <w:t>al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hi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5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3"/>
        </w:rPr>
        <w:t>x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8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ar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3"/>
        </w:rPr>
        <w:t>-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ai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78"/>
        </w:rPr>
        <w:t>-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6"/>
        </w:rPr>
        <w:t>if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x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right="24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2"/>
          <w:w w:val="83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3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5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2"/>
        </w:rPr>
        <w:t>ar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4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j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k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-1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78"/>
        </w:rPr>
        <w:t>-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6"/>
        </w:rPr>
        <w:t>if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lu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-in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wil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si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28" w:lineRule="auto"/>
        <w:ind w:right="2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fu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ur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hi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gi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ar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k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1"/>
        </w:rPr>
        <w:t>mil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5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ur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al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6"/>
        </w:rPr>
        <w:t>uir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-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</w:rPr>
        <w:t>ur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5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right="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0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23"/>
        </w:rPr>
        <w:t>er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23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Ia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1"/>
        </w:rPr>
        <w:t>–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6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68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7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6"/>
        </w:rPr>
        <w:t>’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fu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ur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w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di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lu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var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al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6"/>
        </w:rPr>
        <w:t>gi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mm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x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4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8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3"/>
        </w:rPr>
        <w:t>tf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3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hi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ur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di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inf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b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6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68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68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7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77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77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77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77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.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77"/>
        </w:rPr>
        <w:t>W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ar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7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4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6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6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1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q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al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03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3"/>
        </w:rPr>
        <w:t>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8" w:lineRule="auto"/>
        <w:ind w:right="1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36363"/>
          <w:spacing w:val="1"/>
          <w:w w:val="77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77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90"/>
        </w:rPr>
        <w:t>iv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9"/>
        </w:rPr>
        <w:t>in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3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dri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5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7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fu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ur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1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gnif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36363"/>
          <w:spacing w:val="-2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val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f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-4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636363"/>
          <w:spacing w:val="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-1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36363"/>
          <w:spacing w:val="4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636363"/>
          <w:spacing w:val="1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75A7"/>
          <w:spacing w:val="-1"/>
          <w:w w:val="68"/>
        </w:rPr>
        <w:t>O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68"/>
        </w:rPr>
        <w:t>D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68"/>
        </w:rPr>
        <w:t>U</w:t>
      </w:r>
      <w:r>
        <w:rPr>
          <w:rFonts w:ascii="Arial" w:hAnsi="Arial" w:cs="Arial" w:eastAsia="Arial"/>
          <w:sz w:val="18"/>
          <w:szCs w:val="18"/>
          <w:color w:val="0075A7"/>
          <w:spacing w:val="7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85"/>
        </w:rPr>
        <w:t>–</w:t>
      </w:r>
      <w:r>
        <w:rPr>
          <w:rFonts w:ascii="Arial" w:hAnsi="Arial" w:cs="Arial" w:eastAsia="Arial"/>
          <w:sz w:val="18"/>
          <w:szCs w:val="18"/>
          <w:color w:val="0075A7"/>
          <w:spacing w:val="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0075A7"/>
          <w:spacing w:val="-9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075A7"/>
          <w:spacing w:val="2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0075A7"/>
          <w:spacing w:val="4"/>
          <w:w w:val="123"/>
        </w:rPr>
        <w:t>er</w:t>
      </w:r>
      <w:r>
        <w:rPr>
          <w:rFonts w:ascii="Arial" w:hAnsi="Arial" w:cs="Arial" w:eastAsia="Arial"/>
          <w:sz w:val="18"/>
          <w:szCs w:val="18"/>
          <w:color w:val="0075A7"/>
          <w:spacing w:val="1"/>
          <w:w w:val="123"/>
        </w:rPr>
        <w:t>f</w:t>
      </w:r>
      <w:r>
        <w:rPr>
          <w:rFonts w:ascii="Arial" w:hAnsi="Arial" w:cs="Arial" w:eastAsia="Arial"/>
          <w:sz w:val="18"/>
          <w:szCs w:val="18"/>
          <w:color w:val="0075A7"/>
          <w:spacing w:val="-2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0075A7"/>
          <w:spacing w:val="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0075A7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75A7"/>
          <w:spacing w:val="4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0075A7"/>
          <w:spacing w:val="1"/>
          <w:w w:val="115"/>
        </w:rPr>
        <w:t>l</w:t>
      </w:r>
      <w:r>
        <w:rPr>
          <w:rFonts w:ascii="Arial" w:hAnsi="Arial" w:cs="Arial" w:eastAsia="Arial"/>
          <w:sz w:val="18"/>
          <w:szCs w:val="18"/>
          <w:color w:val="0075A7"/>
          <w:spacing w:val="1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0075A7"/>
          <w:spacing w:val="4"/>
          <w:w w:val="88"/>
        </w:rPr>
        <w:t>Ia</w:t>
      </w:r>
      <w:r>
        <w:rPr>
          <w:rFonts w:ascii="Arial" w:hAnsi="Arial" w:cs="Arial" w:eastAsia="Arial"/>
          <w:sz w:val="18"/>
          <w:szCs w:val="18"/>
          <w:color w:val="0075A7"/>
          <w:spacing w:val="-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0075A7"/>
          <w:spacing w:val="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0075A7"/>
          <w:spacing w:val="2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0075A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2" w:equalWidth="0">
            <w:col w:w="4808" w:space="395"/>
            <w:col w:w="4897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.250335pt;height:54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</w:sectPr>
      </w:pPr>
      <w:rPr/>
    </w:p>
    <w:p>
      <w:pPr>
        <w:spacing w:before="98" w:after="0" w:line="240" w:lineRule="auto"/>
        <w:ind w:right="72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0.472443pt;margin-top:-60.078972pt;width:58.818903pt;height:67.780224pt;mso-position-horizontal-relative:page;mso-position-vertical-relative:paragraph;z-index:-2544" type="#_x0000_t75">
            <v:imagedata r:id="rId12" o:title=""/>
          </v:shape>
        </w:pic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8"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-7"/>
          <w:w w:val="78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8"/>
        </w:rPr>
        <w:t>.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78"/>
        </w:rPr>
        <w:t>J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7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78"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78"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8"/>
        </w:rPr>
        <w:t>hi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8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4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78"/>
        </w:rPr>
        <w:t>B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lz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8" w:after="0" w:line="240" w:lineRule="auto"/>
        <w:ind w:left="3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-7"/>
          <w:w w:val="80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</w:rPr>
        <w:t>.-I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0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0"/>
        </w:rPr>
        <w:t>g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0"/>
        </w:rPr>
        <w:t>.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96"/>
        </w:rPr>
        <w:t>k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96"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6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6"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2"/>
        </w:rPr>
        <w:t>W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f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2" w:equalWidth="0">
            <w:col w:w="6266" w:space="764"/>
            <w:col w:w="3070"/>
          </w:cols>
        </w:sectPr>
      </w:pPr>
      <w:rPr/>
    </w:p>
    <w:p>
      <w:pPr>
        <w:spacing w:before="73" w:after="0" w:line="240" w:lineRule="auto"/>
        <w:ind w:left="13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1.023602pt;margin-top:21.628321pt;width:493.937pt;height:.1pt;mso-position-horizontal-relative:page;mso-position-vertical-relative:paragraph;z-index:-2543" coordorigin="1020,433" coordsize="9879,2">
            <v:shape style="position:absolute;left:1020;top:433;width:9879;height:2" coordorigin="1020,433" coordsize="9879,0" path="m1020,433l10899,433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075A7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0075A7"/>
          <w:spacing w:val="3"/>
          <w:w w:val="100"/>
        </w:rPr>
        <w:t>enera</w:t>
      </w:r>
      <w:r>
        <w:rPr>
          <w:rFonts w:ascii="Arial" w:hAnsi="Arial" w:cs="Arial" w:eastAsia="Arial"/>
          <w:sz w:val="17"/>
          <w:szCs w:val="17"/>
          <w:color w:val="0075A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075A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75A7"/>
          <w:spacing w:val="-2"/>
          <w:w w:val="82"/>
        </w:rPr>
        <w:t>I</w:t>
      </w:r>
      <w:r>
        <w:rPr>
          <w:rFonts w:ascii="Arial" w:hAnsi="Arial" w:cs="Arial" w:eastAsia="Arial"/>
          <w:sz w:val="17"/>
          <w:szCs w:val="17"/>
          <w:color w:val="0075A7"/>
          <w:spacing w:val="3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0075A7"/>
          <w:spacing w:val="1"/>
          <w:w w:val="121"/>
        </w:rPr>
        <w:t>f</w:t>
      </w:r>
      <w:r>
        <w:rPr>
          <w:rFonts w:ascii="Arial" w:hAnsi="Arial" w:cs="Arial" w:eastAsia="Arial"/>
          <w:sz w:val="17"/>
          <w:szCs w:val="17"/>
          <w:color w:val="0075A7"/>
          <w:spacing w:val="-1"/>
          <w:w w:val="65"/>
        </w:rPr>
        <w:t>O</w:t>
      </w:r>
      <w:r>
        <w:rPr>
          <w:rFonts w:ascii="Arial" w:hAnsi="Arial" w:cs="Arial" w:eastAsia="Arial"/>
          <w:sz w:val="17"/>
          <w:szCs w:val="17"/>
          <w:color w:val="0075A7"/>
          <w:spacing w:val="3"/>
          <w:w w:val="153"/>
        </w:rPr>
        <w:t>r</w:t>
      </w:r>
      <w:r>
        <w:rPr>
          <w:rFonts w:ascii="Arial" w:hAnsi="Arial" w:cs="Arial" w:eastAsia="Arial"/>
          <w:sz w:val="17"/>
          <w:szCs w:val="17"/>
          <w:color w:val="0075A7"/>
          <w:spacing w:val="3"/>
          <w:w w:val="78"/>
        </w:rPr>
        <w:t>M</w:t>
      </w:r>
      <w:r>
        <w:rPr>
          <w:rFonts w:ascii="Arial" w:hAnsi="Arial" w:cs="Arial" w:eastAsia="Arial"/>
          <w:sz w:val="17"/>
          <w:szCs w:val="17"/>
          <w:color w:val="0075A7"/>
          <w:spacing w:val="-5"/>
          <w:w w:val="80"/>
        </w:rPr>
        <w:t>a</w:t>
      </w:r>
      <w:r>
        <w:rPr>
          <w:rFonts w:ascii="Arial" w:hAnsi="Arial" w:cs="Arial" w:eastAsia="Arial"/>
          <w:sz w:val="17"/>
          <w:szCs w:val="17"/>
          <w:color w:val="0075A7"/>
          <w:spacing w:val="2"/>
          <w:w w:val="142"/>
        </w:rPr>
        <w:t>t</w:t>
      </w:r>
      <w:r>
        <w:rPr>
          <w:rFonts w:ascii="Arial" w:hAnsi="Arial" w:cs="Arial" w:eastAsia="Arial"/>
          <w:sz w:val="17"/>
          <w:szCs w:val="17"/>
          <w:color w:val="0075A7"/>
          <w:spacing w:val="-1"/>
          <w:w w:val="82"/>
        </w:rPr>
        <w:t>I</w:t>
      </w:r>
      <w:r>
        <w:rPr>
          <w:rFonts w:ascii="Arial" w:hAnsi="Arial" w:cs="Arial" w:eastAsia="Arial"/>
          <w:sz w:val="17"/>
          <w:szCs w:val="17"/>
          <w:color w:val="0075A7"/>
          <w:spacing w:val="-1"/>
          <w:w w:val="65"/>
        </w:rPr>
        <w:t>O</w:t>
      </w:r>
      <w:r>
        <w:rPr>
          <w:rFonts w:ascii="Arial" w:hAnsi="Arial" w:cs="Arial" w:eastAsia="Arial"/>
          <w:sz w:val="17"/>
          <w:szCs w:val="17"/>
          <w:color w:val="0075A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16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-10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7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7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83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3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6"/>
          <w:w w:val="83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6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6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16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  <w:position w:val="-1"/>
        </w:rPr>
        <w:t>–</w:t>
      </w:r>
      <w:r>
        <w:rPr>
          <w:rFonts w:ascii="Arial" w:hAnsi="Arial" w:cs="Arial" w:eastAsia="Arial"/>
          <w:sz w:val="48"/>
          <w:szCs w:val="48"/>
          <w:color w:val="0075A7"/>
          <w:spacing w:val="-28"/>
          <w:w w:val="9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3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3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91"/>
          <w:position w:val="-1"/>
        </w:rPr>
        <w:t>q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15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115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16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3.857174pt;height:391.68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70" w:top="560" w:bottom="500" w:left="880" w:right="920"/>
          <w:pgSz w:w="11920" w:h="16840"/>
        </w:sectPr>
      </w:pPr>
      <w:rPr/>
    </w:p>
    <w:p>
      <w:pPr>
        <w:spacing w:before="29" w:after="0" w:line="295" w:lineRule="auto"/>
        <w:ind w:left="140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9"/>
          <w:w w:val="80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vi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: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di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uir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mil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8" w:after="0" w:line="240" w:lineRule="auto"/>
        <w:ind w:left="1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1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inf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right="37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57.165314pt;margin-top:-12.211734pt;width:187.087pt;height:.1pt;mso-position-horizontal-relative:page;mso-position-vertical-relative:paragraph;z-index:-2542" coordorigin="7143,-244" coordsize="3742,2">
            <v:shape style="position:absolute;left:7143;top:-244;width:3742;height:2" coordorigin="7143,-244" coordsize="3742,0" path="m7143,-244l10885,-244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ar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ki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mil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1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9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1"/>
        </w:rPr>
        <w:t>r!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20"/>
          <w:cols w:num="2" w:equalWidth="0">
            <w:col w:w="5803" w:space="461"/>
            <w:col w:w="3856"/>
          </w:cols>
        </w:sectPr>
      </w:pPr>
      <w:rPr/>
    </w:p>
    <w:p>
      <w:pPr>
        <w:spacing w:before="53" w:after="0" w:line="240" w:lineRule="auto"/>
        <w:ind w:left="140" w:right="-20"/>
        <w:jc w:val="left"/>
        <w:tabs>
          <w:tab w:pos="6260" w:val="left"/>
          <w:tab w:pos="100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4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78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71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2"/>
        </w:rPr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2"/>
          <w:u w:val="single" w:color="0075A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  <w:u w:val="single" w:color="0075A7"/>
        </w:rPr>
        <w:tab/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  <w:u w:val="single" w:color="0075A7"/>
        </w:rPr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5" w:lineRule="auto"/>
        <w:ind w:left="140" w:right="41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ni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am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dw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1"/>
        </w:rPr>
        <w:t>hi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0"/>
        </w:rPr>
        <w:t>fulfi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um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di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o-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il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80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rs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uir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di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20"/>
        </w:sectPr>
      </w:pPr>
      <w:rPr/>
    </w:p>
    <w:p>
      <w:pPr>
        <w:spacing w:before="33" w:after="0" w:line="240" w:lineRule="auto"/>
        <w:ind w:left="10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-5"/>
          <w:w w:val="68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68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68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9"/>
          <w:w w:val="68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4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74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204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162"/>
        </w:rPr>
        <w:t>f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53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11"/>
          <w:w w:val="96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6"/>
        </w:rPr>
        <w:t>ve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96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6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31"/>
          <w:w w:val="96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72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6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6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204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-6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1"/>
          <w:w w:val="89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3"/>
        </w:rPr>
        <w:t>en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3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42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0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</w:rPr>
        <w:t>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70" w:top="1540" w:bottom="460" w:left="880" w:right="900"/>
          <w:pgSz w:w="11920" w:h="16840"/>
        </w:sectPr>
      </w:pPr>
      <w:rPr/>
    </w:p>
    <w:p>
      <w:pPr>
        <w:spacing w:before="19" w:after="0" w:line="240" w:lineRule="auto"/>
        <w:ind w:left="14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-7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-5"/>
          <w:w w:val="94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u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1"/>
        </w:rPr>
        <w:t>-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-7"/>
          <w:w w:val="77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64"/>
        </w:rPr>
        <w:t>C</w:t>
      </w:r>
      <w:r>
        <w:rPr>
          <w:rFonts w:ascii="Arial" w:hAnsi="Arial" w:cs="Arial" w:eastAsia="Arial"/>
          <w:sz w:val="16"/>
          <w:szCs w:val="16"/>
          <w:color w:val="0075A7"/>
          <w:spacing w:val="0"/>
          <w:w w:val="60"/>
          <w:position w:val="9"/>
        </w:rPr>
        <w:t>®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3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5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IC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an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25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ra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50" w:lineRule="auto"/>
        <w:ind w:left="611" w:right="-54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0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sh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di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smi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8"/>
        </w:rPr>
        <w:t>1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1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4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7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2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2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rs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1"/>
          <w:w w:val="15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1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1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nn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5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gn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ers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na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7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4"/>
        </w:rPr>
        <w:t>puter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19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7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antenna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119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00"/>
          <w:cols w:num="2" w:equalWidth="0">
            <w:col w:w="2759" w:space="2968"/>
            <w:col w:w="441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00"/>
        </w:sectPr>
      </w:pPr>
      <w:rPr/>
    </w:p>
    <w:p>
      <w:pPr>
        <w:spacing w:before="30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25"/>
        </w:rPr>
        <w:t>nt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2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left="44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o-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7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0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ap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5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00"/>
          <w:cols w:num="2" w:equalWidth="0">
            <w:col w:w="2590" w:space="4336"/>
            <w:col w:w="3214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-6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-5"/>
          <w:w w:val="91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u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77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99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-12"/>
          <w:w w:val="81"/>
        </w:rPr>
        <w:t>-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9"/>
        </w:rPr>
        <w:t>nap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59"/>
        </w:rPr>
        <w:t>®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00"/>
        </w:sectPr>
      </w:pPr>
      <w:rPr/>
    </w:p>
    <w:p>
      <w:pPr>
        <w:spacing w:before="33" w:after="0" w:line="240" w:lineRule="auto"/>
        <w:ind w:left="14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33.515015pt;width:561.76pt;height:774.859pt;mso-position-horizontal-relative:page;mso-position-vertical-relative:page;z-index:-2541" coordorigin="0,670" coordsize="11235,15497">
            <v:group style="position:absolute;left:0;top:680;width:11225;height:15477" coordorigin="0,680" coordsize="11225,15477">
              <v:shape style="position:absolute;left:0;top:680;width:11225;height:15477" coordorigin="0,680" coordsize="11225,15477" path="m0,16157l11225,16157,11225,680,0,680,0,16157e" filled="t" fillcolor="#ECEDED" stroked="f">
                <v:path arrowok="t"/>
                <v:fill/>
              </v:shape>
              <v:shape style="position:absolute;left:4380;top:5783;width:5760;height:7411" type="#_x0000_t75">
                <v:imagedata r:id="rId14" o:title=""/>
              </v:shape>
              <v:shape style="position:absolute;left:7115;top:6385;width:3936;height:1778" type="#_x0000_t75">
                <v:imagedata r:id="rId15" o:title=""/>
              </v:shape>
              <v:shape style="position:absolute;left:1089;top:3487;width:3063;height:1404" type="#_x0000_t75">
                <v:imagedata r:id="rId16" o:title=""/>
              </v:shape>
              <v:shape style="position:absolute;left:4522;top:2601;width:1883;height:2143" type="#_x0000_t75">
                <v:imagedata r:id="rId17" o:title=""/>
              </v:shape>
              <v:shape style="position:absolute;left:880;top:13801;width:3084;height:1601" type="#_x0000_t75">
                <v:imagedata r:id="rId18" o:title=""/>
              </v:shape>
              <v:shape style="position:absolute;left:6788;top:3586;width:3906;height:1725" type="#_x0000_t75">
                <v:imagedata r:id="rId19" o:title=""/>
              </v:shape>
              <v:shape style="position:absolute;left:745;top:6247;width:3953;height:1709" type="#_x0000_t75">
                <v:imagedata r:id="rId20" o:title=""/>
              </v:shape>
              <v:shape style="position:absolute;left:948;top:9280;width:2844;height:2028" type="#_x0000_t75">
                <v:imagedata r:id="rId21" o:title=""/>
              </v:shape>
              <v:shape style="position:absolute;left:1377;top:9525;width:2699;height:2028" type="#_x0000_t75">
                <v:imagedata r:id="rId22" o:title=""/>
              </v:shape>
              <v:shape style="position:absolute;left:7713;top:14042;width:2942;height:1352" type="#_x0000_t75">
                <v:imagedata r:id="rId23" o:title=""/>
              </v:shape>
              <v:shape style="position:absolute;left:4037;top:13882;width:3770;height:1351" type="#_x0000_t75">
                <v:imagedata r:id="rId24" o:title=""/>
              </v:shape>
              <v:shape style="position:absolute;left:7592;top:10117;width:2757;height:1264" type="#_x0000_t75">
                <v:imagedata r:id="rId2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na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4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na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6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nap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es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7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1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1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5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900"/>
          <w:cols w:num="3" w:equalWidth="0">
            <w:col w:w="1974" w:space="1582"/>
            <w:col w:w="1848" w:space="1522"/>
            <w:col w:w="3214"/>
          </w:cols>
        </w:sectPr>
      </w:pPr>
      <w:rPr/>
    </w:p>
    <w:p>
      <w:pPr>
        <w:spacing w:before="3" w:after="0" w:line="240" w:lineRule="auto"/>
        <w:ind w:left="442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color w:val="FFFFFF"/>
          <w:spacing w:val="-15"/>
          <w:w w:val="91"/>
        </w:rPr>
        <w:t>o</w:t>
      </w:r>
      <w:r>
        <w:rPr>
          <w:rFonts w:ascii="Arial" w:hAnsi="Arial" w:cs="Arial" w:eastAsia="Arial"/>
          <w:sz w:val="72"/>
          <w:szCs w:val="72"/>
          <w:color w:val="FFFFFF"/>
          <w:spacing w:val="-12"/>
          <w:w w:val="91"/>
        </w:rPr>
        <w:t>d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1"/>
        </w:rPr>
        <w:t>u</w:t>
      </w:r>
      <w:r>
        <w:rPr>
          <w:rFonts w:ascii="Arial" w:hAnsi="Arial" w:cs="Arial" w:eastAsia="Arial"/>
          <w:sz w:val="72"/>
          <w:szCs w:val="72"/>
          <w:color w:val="FFFFFF"/>
          <w:spacing w:val="-44"/>
          <w:w w:val="91"/>
        </w:rPr>
        <w:t> 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70"/>
        </w:rPr>
        <w:t>a</w:t>
      </w:r>
      <w:r>
        <w:rPr>
          <w:rFonts w:ascii="Arial" w:hAnsi="Arial" w:cs="Arial" w:eastAsia="Arial"/>
          <w:sz w:val="72"/>
          <w:szCs w:val="72"/>
          <w:color w:val="FFFFFF"/>
          <w:spacing w:val="-13"/>
          <w:w w:val="70"/>
        </w:rPr>
        <w:t>M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70"/>
        </w:rPr>
        <w:t>C</w:t>
      </w:r>
      <w:r>
        <w:rPr>
          <w:rFonts w:ascii="Arial" w:hAnsi="Arial" w:cs="Arial" w:eastAsia="Arial"/>
          <w:sz w:val="42"/>
          <w:szCs w:val="42"/>
          <w:color w:val="FFFFFF"/>
          <w:spacing w:val="0"/>
          <w:w w:val="70"/>
          <w:position w:val="24"/>
        </w:rPr>
        <w:t>®</w:t>
      </w:r>
      <w:r>
        <w:rPr>
          <w:rFonts w:ascii="Arial" w:hAnsi="Arial" w:cs="Arial" w:eastAsia="Arial"/>
          <w:sz w:val="42"/>
          <w:szCs w:val="42"/>
          <w:color w:val="FFFFFF"/>
          <w:spacing w:val="58"/>
          <w:w w:val="70"/>
          <w:position w:val="24"/>
        </w:rPr>
        <w:t> </w:t>
      </w:r>
      <w:r>
        <w:rPr>
          <w:rFonts w:ascii="Arial" w:hAnsi="Arial" w:cs="Arial" w:eastAsia="Arial"/>
          <w:sz w:val="72"/>
          <w:szCs w:val="72"/>
          <w:color w:val="FFFFFF"/>
          <w:spacing w:val="-22"/>
          <w:w w:val="99"/>
          <w:position w:val="0"/>
        </w:rPr>
        <w:t>h</w:t>
      </w:r>
      <w:r>
        <w:rPr>
          <w:rFonts w:ascii="Arial" w:hAnsi="Arial" w:cs="Arial" w:eastAsia="Arial"/>
          <w:sz w:val="72"/>
          <w:szCs w:val="72"/>
          <w:color w:val="FFFFFF"/>
          <w:spacing w:val="-18"/>
          <w:w w:val="86"/>
          <w:position w:val="0"/>
        </w:rPr>
        <w:t>I</w:t>
      </w:r>
      <w:r>
        <w:rPr>
          <w:rFonts w:ascii="Arial" w:hAnsi="Arial" w:cs="Arial" w:eastAsia="Arial"/>
          <w:sz w:val="72"/>
          <w:szCs w:val="72"/>
          <w:color w:val="FFFFFF"/>
          <w:spacing w:val="-24"/>
          <w:w w:val="65"/>
          <w:position w:val="0"/>
        </w:rPr>
        <w:t>G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2"/>
          <w:position w:val="0"/>
        </w:rPr>
        <w:t>h-</w:t>
      </w:r>
      <w:r>
        <w:rPr>
          <w:rFonts w:ascii="Arial" w:hAnsi="Arial" w:cs="Arial" w:eastAsia="Arial"/>
          <w:sz w:val="72"/>
          <w:szCs w:val="72"/>
          <w:color w:val="FFFFFF"/>
          <w:spacing w:val="-19"/>
          <w:w w:val="94"/>
          <w:position w:val="0"/>
        </w:rPr>
        <w:t>d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72"/>
          <w:szCs w:val="72"/>
          <w:color w:val="FFFFFF"/>
          <w:spacing w:val="-13"/>
          <w:w w:val="93"/>
          <w:position w:val="0"/>
        </w:rPr>
        <w:t>n</w:t>
      </w:r>
      <w:r>
        <w:rPr>
          <w:rFonts w:ascii="Arial" w:hAnsi="Arial" w:cs="Arial" w:eastAsia="Arial"/>
          <w:sz w:val="72"/>
          <w:szCs w:val="72"/>
          <w:color w:val="FFFFFF"/>
          <w:spacing w:val="-10"/>
          <w:w w:val="88"/>
          <w:position w:val="0"/>
        </w:rPr>
        <w:t>s</w:t>
      </w:r>
      <w:r>
        <w:rPr>
          <w:rFonts w:ascii="Arial" w:hAnsi="Arial" w:cs="Arial" w:eastAsia="Arial"/>
          <w:sz w:val="72"/>
          <w:szCs w:val="72"/>
          <w:color w:val="FFFFFF"/>
          <w:spacing w:val="-8"/>
          <w:w w:val="86"/>
          <w:position w:val="0"/>
        </w:rPr>
        <w:t>I</w:t>
      </w:r>
      <w:r>
        <w:rPr>
          <w:rFonts w:ascii="Arial" w:hAnsi="Arial" w:cs="Arial" w:eastAsia="Arial"/>
          <w:sz w:val="72"/>
          <w:szCs w:val="72"/>
          <w:color w:val="FFFFFF"/>
          <w:spacing w:val="17"/>
          <w:w w:val="143"/>
          <w:position w:val="0"/>
        </w:rPr>
        <w:t>t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0"/>
          <w:position w:val="0"/>
        </w:rPr>
        <w:t>y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exact"/>
        <w:ind w:left="43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in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ur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80"/>
          <w:b/>
          <w:bCs/>
          <w:position w:val="-1"/>
        </w:rPr>
        <w:t>z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ion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–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he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rend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ards</w:t>
      </w:r>
      <w:r>
        <w:rPr>
          <w:rFonts w:ascii="Arial" w:hAnsi="Arial" w:cs="Arial" w:eastAsia="Arial"/>
          <w:sz w:val="24"/>
          <w:szCs w:val="24"/>
          <w:color w:val="FFFFFF"/>
          <w:spacing w:val="-8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pe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ion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in</w:t>
      </w:r>
      <w:r>
        <w:rPr>
          <w:rFonts w:ascii="Arial" w:hAnsi="Arial" w:cs="Arial" w:eastAsia="Arial"/>
          <w:sz w:val="24"/>
          <w:szCs w:val="24"/>
          <w:color w:val="FFFFFF"/>
          <w:spacing w:val="-11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he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all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9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79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2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2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8"/>
          <w:b/>
          <w:bCs/>
          <w:position w:val="-1"/>
        </w:rPr>
        <w:t>gn.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right="164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1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77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50" w:lineRule="auto"/>
        <w:ind w:left="7439" w:right="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53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il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4"/>
        </w:rPr>
        <w:t>w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1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1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6"/>
        </w:rPr>
        <w:t>an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al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1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gn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9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4"/>
          <w:w w:val="81"/>
        </w:rPr>
        <w:t>sM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116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116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8"/>
        </w:rPr>
        <w:t>es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77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40" w:lineRule="auto"/>
        <w:ind w:left="149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5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5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88"/>
        </w:rPr>
        <w:t>1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(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z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00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,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7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5"/>
        </w:rPr>
        <w:t>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70" w:top="1440" w:bottom="500" w:left="920" w:right="6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2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x.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2:1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91"/>
        </w:rPr>
        <w:t>7</w:t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567"/>
          <w:spacing w:val="-10"/>
          <w:w w:val="90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90"/>
        </w:rPr>
        <w:t>2</w:t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600"/>
          <w:cols w:num="3" w:equalWidth="0">
            <w:col w:w="961" w:space="856"/>
            <w:col w:w="312" w:space="5876"/>
            <w:col w:w="2395"/>
          </w:cols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600"/>
        </w:sectPr>
      </w:pPr>
      <w:rPr/>
    </w:p>
    <w:p>
      <w:pPr>
        <w:spacing w:before="30" w:after="0" w:line="295" w:lineRule="auto"/>
        <w:ind w:left="100" w:right="12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3.515999pt;margin-top:33.516014pt;width:561.760001pt;height:426.197pt;mso-position-horizontal-relative:page;mso-position-vertical-relative:page;z-index:-2540" coordorigin="670,670" coordsize="11235,8524">
            <v:group style="position:absolute;left:680;top:680;width:11225;height:8504" coordorigin="680,680" coordsize="11225,8504">
              <v:shape style="position:absolute;left:680;top:680;width:11225;height:8504" coordorigin="680,680" coordsize="11225,8504" path="m680,9184l11906,9184,11906,680,680,680,680,9184e" filled="t" fillcolor="#ECEDED" stroked="f">
                <v:path arrowok="t"/>
                <v:fill/>
              </v:shape>
              <v:shape style="position:absolute;left:680;top:680;width:11225;height:8504" type="#_x0000_t75">
                <v:imagedata r:id="rId26" o:title=""/>
              </v:shape>
              <v:shape style="position:absolute;left:5293;top:5684;width:3891;height:2866" type="#_x0000_t75">
                <v:imagedata r:id="rId27" o:title=""/>
              </v:shape>
            </v:group>
            <v:group style="position:absolute;left:2494;top:7715;width:2;height:488" coordorigin="2494,7715" coordsize="2,488">
              <v:shape style="position:absolute;left:2494;top:7715;width:2;height:488" coordorigin="2494,7715" coordsize="0,488" path="m2494,7715l2494,8203e" filled="f" stroked="t" strokeweight=".5pt" strokecolor="#D9DADB">
                <v:path arrowok="t"/>
              </v:shape>
            </v:group>
            <v:group style="position:absolute;left:2608;top:7874;width:2;height:328" coordorigin="2608,7874" coordsize="2,328">
              <v:shape style="position:absolute;left:2608;top:7874;width:2;height:328" coordorigin="2608,7874" coordsize="0,328" path="m2608,7874l2608,8203e" filled="f" stroked="t" strokeweight=".5pt" strokecolor="#D9DADB">
                <v:path arrowok="t"/>
              </v:shape>
            </v:group>
            <v:group style="position:absolute;left:2721;top:7874;width:2;height:328" coordorigin="2721,7874" coordsize="2,328">
              <v:shape style="position:absolute;left:2721;top:7874;width:2;height:328" coordorigin="2721,7874" coordsize="0,328" path="m2721,7874l2721,8203e" filled="f" stroked="t" strokeweight=".5pt" strokecolor="#D9DADB">
                <v:path arrowok="t"/>
              </v:shape>
            </v:group>
            <v:group style="position:absolute;left:2835;top:7874;width:2;height:328" coordorigin="2835,7874" coordsize="2,328">
              <v:shape style="position:absolute;left:2835;top:7874;width:2;height:328" coordorigin="2835,7874" coordsize="0,328" path="m2835,7874l2835,8203e" filled="f" stroked="t" strokeweight=".5pt" strokecolor="#D9DADB">
                <v:path arrowok="t"/>
              </v:shape>
            </v:group>
            <v:group style="position:absolute;left:2948;top:7874;width:2;height:328" coordorigin="2948,7874" coordsize="2,328">
              <v:shape style="position:absolute;left:2948;top:7874;width:2;height:328" coordorigin="2948,7874" coordsize="0,328" path="m2948,7874l2948,8203e" filled="f" stroked="t" strokeweight=".5pt" strokecolor="#D9DADB">
                <v:path arrowok="t"/>
              </v:shape>
            </v:group>
            <v:group style="position:absolute;left:3061;top:7874;width:2;height:328" coordorigin="3061,7874" coordsize="2,328">
              <v:shape style="position:absolute;left:3061;top:7874;width:2;height:328" coordorigin="3061,7874" coordsize="0,328" path="m3061,7874l3061,8203e" filled="f" stroked="t" strokeweight=".5pt" strokecolor="#D9DADB">
                <v:path arrowok="t"/>
              </v:shape>
            </v:group>
            <v:group style="position:absolute;left:3175;top:7874;width:2;height:328" coordorigin="3175,7874" coordsize="2,328">
              <v:shape style="position:absolute;left:3175;top:7874;width:2;height:328" coordorigin="3175,7874" coordsize="0,328" path="m3175,7874l3175,8203e" filled="f" stroked="t" strokeweight=".5pt" strokecolor="#D9DADB">
                <v:path arrowok="t"/>
              </v:shape>
            </v:group>
            <v:group style="position:absolute;left:3288;top:7715;width:2;height:488" coordorigin="3288,7715" coordsize="2,488">
              <v:shape style="position:absolute;left:3288;top:7715;width:2;height:488" coordorigin="3288,7715" coordsize="0,488" path="m3288,7715l3288,8203e" filled="f" stroked="t" strokeweight=".5pt" strokecolor="#D9DADB">
                <v:path arrowok="t"/>
              </v:shape>
              <v:shape style="position:absolute;left:8248;top:5493;width:2813;height:2338" type="#_x0000_t75">
                <v:imagedata r:id="rId28" o:title=""/>
              </v:shape>
              <v:shape style="position:absolute;left:2077;top:6295;width:3443;height:1698" type="#_x0000_t75">
                <v:imagedata r:id="rId29" o:title=""/>
              </v:shape>
            </v:group>
            <v:group style="position:absolute;left:8429;top:7886;width:2;height:488" coordorigin="8429,7886" coordsize="2,488">
              <v:shape style="position:absolute;left:8429;top:7886;width:2;height:488" coordorigin="8429,7886" coordsize="0,488" path="m8429,7886l8429,8374e" filled="f" stroked="t" strokeweight=".5pt" strokecolor="#E5E5E6">
                <v:path arrowok="t"/>
              </v:shape>
            </v:group>
            <v:group style="position:absolute;left:8542;top:8045;width:2;height:328" coordorigin="8542,8045" coordsize="2,328">
              <v:shape style="position:absolute;left:8542;top:8045;width:2;height:328" coordorigin="8542,8045" coordsize="0,328" path="m8542,8045l8542,8374e" filled="f" stroked="t" strokeweight=".5pt" strokecolor="#E5E5E6">
                <v:path arrowok="t"/>
              </v:shape>
            </v:group>
            <v:group style="position:absolute;left:8656;top:8045;width:2;height:328" coordorigin="8656,8045" coordsize="2,328">
              <v:shape style="position:absolute;left:8656;top:8045;width:2;height:328" coordorigin="8656,8045" coordsize="0,328" path="m8656,8045l8656,8374e" filled="f" stroked="t" strokeweight=".5pt" strokecolor="#E5E5E6">
                <v:path arrowok="t"/>
              </v:shape>
            </v:group>
            <v:group style="position:absolute;left:8769;top:8045;width:2;height:328" coordorigin="8769,8045" coordsize="2,328">
              <v:shape style="position:absolute;left:8769;top:8045;width:2;height:328" coordorigin="8769,8045" coordsize="0,328" path="m8769,8045l8769,8374e" filled="f" stroked="t" strokeweight=".5pt" strokecolor="#E5E5E6">
                <v:path arrowok="t"/>
              </v:shape>
            </v:group>
            <v:group style="position:absolute;left:8882;top:8045;width:2;height:328" coordorigin="8882,8045" coordsize="2,328">
              <v:shape style="position:absolute;left:8882;top:8045;width:2;height:328" coordorigin="8882,8045" coordsize="0,328" path="m8882,8045l8882,8374e" filled="f" stroked="t" strokeweight=".5pt" strokecolor="#E5E5E6">
                <v:path arrowok="t"/>
              </v:shape>
            </v:group>
            <v:group style="position:absolute;left:8996;top:8045;width:2;height:328" coordorigin="8996,8045" coordsize="2,328">
              <v:shape style="position:absolute;left:8996;top:8045;width:2;height:328" coordorigin="8996,8045" coordsize="0,328" path="m8996,8045l8996,8374e" filled="f" stroked="t" strokeweight=".5pt" strokecolor="#E5E5E6">
                <v:path arrowok="t"/>
              </v:shape>
            </v:group>
            <v:group style="position:absolute;left:9109;top:8045;width:2;height:328" coordorigin="9109,8045" coordsize="2,328">
              <v:shape style="position:absolute;left:9109;top:8045;width:2;height:328" coordorigin="9109,8045" coordsize="0,328" path="m9109,8045l9109,8374e" filled="f" stroked="t" strokeweight=".5pt" strokecolor="#E5E5E6">
                <v:path arrowok="t"/>
              </v:shape>
            </v:group>
            <v:group style="position:absolute;left:9223;top:8045;width:2;height:328" coordorigin="9223,8045" coordsize="2,328">
              <v:shape style="position:absolute;left:9223;top:8045;width:2;height:328" coordorigin="9223,8045" coordsize="0,328" path="m9223,8045l9223,8374e" filled="f" stroked="t" strokeweight=".5pt" strokecolor="#E5E5E6">
                <v:path arrowok="t"/>
              </v:shape>
            </v:group>
            <v:group style="position:absolute;left:9336;top:8045;width:2;height:328" coordorigin="9336,8045" coordsize="2,328">
              <v:shape style="position:absolute;left:9336;top:8045;width:2;height:328" coordorigin="9336,8045" coordsize="0,328" path="m9336,8045l9336,8374e" filled="f" stroked="t" strokeweight=".5pt" strokecolor="#E5E5E6">
                <v:path arrowok="t"/>
              </v:shape>
            </v:group>
            <v:group style="position:absolute;left:9449;top:8045;width:2;height:328" coordorigin="9449,8045" coordsize="2,328">
              <v:shape style="position:absolute;left:9449;top:8045;width:2;height:328" coordorigin="9449,8045" coordsize="0,328" path="m9449,8045l9449,8374e" filled="f" stroked="t" strokeweight=".5pt" strokecolor="#E5E5E6">
                <v:path arrowok="t"/>
              </v:shape>
            </v:group>
            <v:group style="position:absolute;left:9563;top:8045;width:2;height:328" coordorigin="9563,8045" coordsize="2,328">
              <v:shape style="position:absolute;left:9563;top:8045;width:2;height:328" coordorigin="9563,8045" coordsize="0,328" path="m9563,8045l9563,8374e" filled="f" stroked="t" strokeweight=".5pt" strokecolor="#E5E5E6">
                <v:path arrowok="t"/>
              </v:shape>
            </v:group>
            <v:group style="position:absolute;left:9676;top:8045;width:2;height:328" coordorigin="9676,8045" coordsize="2,328">
              <v:shape style="position:absolute;left:9676;top:8045;width:2;height:328" coordorigin="9676,8045" coordsize="0,328" path="m9676,8045l9676,8374e" filled="f" stroked="t" strokeweight=".5pt" strokecolor="#E5E5E6">
                <v:path arrowok="t"/>
              </v:shape>
            </v:group>
            <v:group style="position:absolute;left:9790;top:7886;width:2;height:488" coordorigin="9790,7886" coordsize="2,488">
              <v:shape style="position:absolute;left:9790;top:7886;width:2;height:488" coordorigin="9790,7886" coordsize="0,488" path="m9790,7886l9790,8374e" filled="f" stroked="t" strokeweight=".5pt" strokecolor="#E5E5E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162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: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wa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min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5" w:lineRule="auto"/>
        <w:ind w:left="100" w:right="-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4"/>
          <w:w w:val="7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gh-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9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whi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gi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90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3"/>
        </w:rPr>
        <w:t>’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left="100" w:right="1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gh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6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min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fulfil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: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5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7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6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5" w:lineRule="auto"/>
        <w:ind w:left="100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1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1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8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5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40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gh-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9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2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miu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00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k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gh-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9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"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r"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3"/>
        </w:rPr>
        <w:t>(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3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90"/>
        </w:rPr>
        <w:t>1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5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)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5"/>
        </w:rPr>
        <w:t>"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"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1"/>
        </w:rPr>
        <w:t>(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1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3.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5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)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gh-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9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9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9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li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100"/>
        </w:rPr>
        <w:t>5,000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9" w:after="0" w:line="295" w:lineRule="auto"/>
        <w:ind w:right="45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Bli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9"/>
        </w:rPr>
        <w:t>im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1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odi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dli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ank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Br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k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8"/>
        </w:rPr>
        <w:t>fun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0"/>
        </w:rPr>
        <w:t>j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wh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k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right="4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9"/>
        </w:rPr>
        <w:t>si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0075A7"/>
          <w:spacing w:val="-5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uri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0075A7"/>
          <w:spacing w:val="3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3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1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7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90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uri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ar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va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k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5" w:lineRule="auto"/>
        <w:ind w:right="3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j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: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hi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4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right="4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2"/>
          <w:w w:val="8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0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wil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min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ur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6"/>
        </w:rPr>
        <w:t>if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0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23"/>
        </w:rPr>
        <w:t>er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23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1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600"/>
          <w:cols w:num="2" w:equalWidth="0">
            <w:col w:w="4849" w:space="354"/>
            <w:col w:w="5197"/>
          </w:cols>
        </w:sectPr>
      </w:pPr>
      <w:rPr/>
    </w:p>
    <w:p>
      <w:pPr>
        <w:spacing w:before="73" w:after="0" w:line="229" w:lineRule="exact"/>
        <w:ind w:right="61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7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0"/>
          <w:b/>
          <w:bCs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6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06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67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6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67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6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79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  <w:b/>
          <w:bCs/>
        </w:rPr>
        <w:t>ct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79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90"/>
          <w:b/>
          <w:bCs/>
        </w:rPr>
        <w:t>k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6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63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89"/>
        </w:rPr>
        <w:t>ste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204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109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50" w:lineRule="auto"/>
        <w:ind w:left="6386" w:right="7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3"/>
          <w:w w:val="87"/>
        </w:rPr>
        <w:t>In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3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3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6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6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6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80"/>
        </w:rPr>
        <w:t>x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5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6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8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4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9"/>
        </w:rPr>
        <w:t>ai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9"/>
        </w:rPr>
        <w:t>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53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2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65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114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9"/>
          <w:w w:val="143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50" w:lineRule="auto"/>
        <w:ind w:left="1534" w:right="644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2"/>
          <w:w w:val="89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9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89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9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9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1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9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9"/>
        </w:rPr>
        <w:t>4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n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mini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9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gn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0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230.664993pt;margin-top:48.73563pt;width:67.406pt;height:51.8632pt;mso-position-horizontal-relative:page;mso-position-vertical-relative:paragraph;z-index:-2536" coordorigin="4613,975" coordsize="1348,1037">
            <v:group style="position:absolute;left:4674;top:1474;width:2;height:491" coordorigin="4674,1474" coordsize="2,491">
              <v:shape style="position:absolute;left:4674;top:1474;width:2;height:491" coordorigin="4674,1474" coordsize="0,491" path="m4674,1474l4674,1965e" filled="f" stroked="t" strokeweight=".5pt" strokecolor="#0075A7">
                <v:path arrowok="t"/>
              </v:shape>
            </v:group>
            <v:group style="position:absolute;left:4652;top:1957;width:45;height:45" coordorigin="4652,1957" coordsize="45,45">
              <v:shape style="position:absolute;left:4652;top:1957;width:45;height:45" coordorigin="4652,1957" coordsize="45,45" path="m4687,1957l4662,1957,4652,1967,4652,1992,4662,2002,4687,2002,4697,1992,4697,1967,4687,1957e" filled="t" fillcolor="#0075A7" stroked="f">
                <v:path arrowok="t"/>
                <v:fill/>
              </v:shape>
            </v:group>
            <v:group style="position:absolute;left:4623;top:985;width:1328;height:490" coordorigin="4623,985" coordsize="1328,490">
              <v:shape style="position:absolute;left:4623;top:985;width:1328;height:490" coordorigin="4623,985" coordsize="1328,490" path="m4623,1474l5951,1474,5951,985,4623,985,4623,1474e" filled="t" fillcolor="#E08A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2.562012pt;margin-top:48.73563pt;width:67.406pt;height:51.8632pt;mso-position-horizontal-relative:page;mso-position-vertical-relative:paragraph;z-index:-2535" coordorigin="8051,975" coordsize="1348,1037">
            <v:group style="position:absolute;left:8112;top:1474;width:2;height:491" coordorigin="8112,1474" coordsize="2,491">
              <v:shape style="position:absolute;left:8112;top:1474;width:2;height:491" coordorigin="8112,1474" coordsize="0,491" path="m8112,1474l8112,1965e" filled="f" stroked="t" strokeweight=".5pt" strokecolor="#0075A7">
                <v:path arrowok="t"/>
              </v:shape>
            </v:group>
            <v:group style="position:absolute;left:8090;top:1957;width:45;height:45" coordorigin="8090,1957" coordsize="45,45">
              <v:shape style="position:absolute;left:8090;top:1957;width:45;height:45" coordorigin="8090,1957" coordsize="45,45" path="m8124,1957l8100,1957,8090,1967,8090,1992,8100,2002,8124,2002,8134,1992,8134,1967,8124,1957e" filled="t" fillcolor="#0075A7" stroked="f">
                <v:path arrowok="t"/>
                <v:fill/>
              </v:shape>
            </v:group>
            <v:group style="position:absolute;left:8061;top:985;width:1328;height:490" coordorigin="8061,985" coordsize="1328,490">
              <v:shape style="position:absolute;left:8061;top:985;width:1328;height:490" coordorigin="8061,985" coordsize="1328,490" path="m8061,1474l9389,1474,9389,985,8061,985,8061,1474e" filled="t" fillcolor="#E08A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1"/>
          <w:position w:val="-1"/>
        </w:rPr>
        <w:t>tH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1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21"/>
          <w:w w:val="9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11"/>
          <w:w w:val="86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v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62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12"/>
          <w:w w:val="71"/>
          <w:position w:val="-1"/>
        </w:rPr>
        <w:t>Z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70" w:top="1360" w:bottom="460" w:left="920" w:right="900"/>
          <w:pgSz w:w="11920" w:h="16840"/>
        </w:sectPr>
      </w:pPr>
      <w:rPr/>
    </w:p>
    <w:p>
      <w:pPr>
        <w:spacing w:before="0" w:after="0" w:line="540" w:lineRule="exact"/>
        <w:ind w:left="231" w:right="-112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49.105999pt;margin-top:1.496119pt;width:67.406pt;height:51.8632pt;mso-position-horizontal-relative:page;mso-position-vertical-relative:paragraph;z-index:-2537" coordorigin="982,30" coordsize="1348,1037">
            <v:group style="position:absolute;left:1043;top:530;width:2;height:491" coordorigin="1043,530" coordsize="2,491">
              <v:shape style="position:absolute;left:1043;top:530;width:2;height:491" coordorigin="1043,530" coordsize="0,491" path="m1043,530l1043,1021e" filled="f" stroked="t" strokeweight=".5pt" strokecolor="#0075A7">
                <v:path arrowok="t"/>
              </v:shape>
            </v:group>
            <v:group style="position:absolute;left:1020;top:1012;width:45;height:45" coordorigin="1020,1012" coordsize="45,45">
              <v:shape style="position:absolute;left:1020;top:1012;width:45;height:45" coordorigin="1020,1012" coordsize="45,45" path="m1055,1012l1031,1012,1020,1022,1020,1047,1031,1057,1055,1057,1065,1047,1065,1022,1055,1012e" filled="t" fillcolor="#0075A7" stroked="f">
                <v:path arrowok="t"/>
                <v:fill/>
              </v:shape>
            </v:group>
            <v:group style="position:absolute;left:992;top:40;width:1328;height:490" coordorigin="992,40" coordsize="1328,490">
              <v:shape style="position:absolute;left:992;top:40;width:1328;height:490" coordorigin="992,40" coordsize="1328,490" path="m992,530l2320,530,2320,40,992,40,992,530e" filled="t" fillcolor="#E08A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FFFFFF"/>
          <w:spacing w:val="-4"/>
          <w:w w:val="100"/>
          <w:position w:val="-1"/>
        </w:rPr>
        <w:t>2</w:t>
      </w:r>
      <w:r>
        <w:rPr>
          <w:rFonts w:ascii="Arial" w:hAnsi="Arial" w:cs="Arial" w:eastAsia="Arial"/>
          <w:sz w:val="48"/>
          <w:szCs w:val="48"/>
          <w:color w:val="FFFFFF"/>
          <w:spacing w:val="17"/>
          <w:w w:val="100"/>
          <w:position w:val="-1"/>
        </w:rPr>
        <w:t>000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40" w:lineRule="exact"/>
        <w:ind w:right="-20"/>
        <w:jc w:val="left"/>
        <w:tabs>
          <w:tab w:pos="344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br w:type="column"/>
      </w:r>
      <w:r>
        <w:rPr>
          <w:rFonts w:ascii="Arial" w:hAnsi="Arial" w:cs="Arial" w:eastAsia="Arial"/>
          <w:sz w:val="48"/>
          <w:szCs w:val="48"/>
          <w:color w:val="FFFFFF"/>
          <w:spacing w:val="-4"/>
          <w:w w:val="100"/>
          <w:position w:val="-1"/>
        </w:rPr>
        <w:t>2</w:t>
      </w:r>
      <w:r>
        <w:rPr>
          <w:rFonts w:ascii="Arial" w:hAnsi="Arial" w:cs="Arial" w:eastAsia="Arial"/>
          <w:sz w:val="48"/>
          <w:szCs w:val="48"/>
          <w:color w:val="FFFFFF"/>
          <w:spacing w:val="-22"/>
          <w:w w:val="100"/>
          <w:position w:val="-1"/>
        </w:rPr>
        <w:t>01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8"/>
          <w:szCs w:val="48"/>
          <w:color w:val="FFFFFF"/>
          <w:spacing w:val="-4"/>
          <w:w w:val="100"/>
          <w:position w:val="-1"/>
        </w:rPr>
        <w:t>2</w:t>
      </w:r>
      <w:r>
        <w:rPr>
          <w:rFonts w:ascii="Arial" w:hAnsi="Arial" w:cs="Arial" w:eastAsia="Arial"/>
          <w:sz w:val="48"/>
          <w:szCs w:val="48"/>
          <w:color w:val="FFFFFF"/>
          <w:spacing w:val="-22"/>
          <w:w w:val="100"/>
          <w:position w:val="-1"/>
        </w:rPr>
        <w:t>0</w:t>
      </w:r>
      <w:r>
        <w:rPr>
          <w:rFonts w:ascii="Arial" w:hAnsi="Arial" w:cs="Arial" w:eastAsia="Arial"/>
          <w:sz w:val="48"/>
          <w:szCs w:val="48"/>
          <w:color w:val="FFFFFF"/>
          <w:spacing w:val="-35"/>
          <w:w w:val="100"/>
          <w:position w:val="-1"/>
        </w:rPr>
        <w:t>14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2" w:equalWidth="0">
            <w:col w:w="1259" w:space="2643"/>
            <w:col w:w="6198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</w:sectPr>
      </w:pPr>
      <w:rPr/>
    </w:p>
    <w:p>
      <w:pPr>
        <w:spacing w:before="19" w:after="0" w:line="240" w:lineRule="auto"/>
        <w:ind w:left="271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24.226013pt;margin-top:-41.827763pt;width:20.526pt;height:25.485pt;mso-position-horizontal-relative:page;mso-position-vertical-relative:paragraph;z-index:-2538" coordorigin="10485,-837" coordsize="411,510">
            <v:group style="position:absolute;left:10658;top:-827;width:227;height:490" coordorigin="10658,-827" coordsize="227,490">
              <v:shape style="position:absolute;left:10658;top:-827;width:227;height:490" coordorigin="10658,-827" coordsize="227,490" path="m10715,-827l10658,-827,10803,-581,10658,-337,10715,-337,10885,-582,10715,-827e" filled="t" fillcolor="#E08A00" stroked="f">
                <v:path arrowok="t"/>
                <v:fill/>
              </v:shape>
            </v:group>
            <v:group style="position:absolute;left:10495;top:-827;width:227;height:490" coordorigin="10495,-827" coordsize="227,490">
              <v:shape style="position:absolute;left:10495;top:-827;width:227;height:490" coordorigin="10495,-827" coordsize="227,490" path="m10551,-827l10495,-827,10639,-581,10495,-337,10551,-337,10721,-582,10551,-827e" filled="t" fillcolor="#E08A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92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92"/>
        </w:rPr>
        <w:t>d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92"/>
        </w:rPr>
        <w:t>u</w:t>
      </w:r>
      <w:r>
        <w:rPr>
          <w:rFonts w:ascii="Arial" w:hAnsi="Arial" w:cs="Arial" w:eastAsia="Arial"/>
          <w:sz w:val="28"/>
          <w:szCs w:val="28"/>
          <w:color w:val="646567"/>
          <w:spacing w:val="-11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79"/>
        </w:rPr>
        <w:t>MI</w:t>
      </w:r>
      <w:r>
        <w:rPr>
          <w:rFonts w:ascii="Arial" w:hAnsi="Arial" w:cs="Arial" w:eastAsia="Arial"/>
          <w:sz w:val="28"/>
          <w:szCs w:val="28"/>
          <w:color w:val="646567"/>
          <w:spacing w:val="-3"/>
          <w:w w:val="99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-6"/>
          <w:w w:val="81"/>
        </w:rPr>
        <w:t>-</w:t>
      </w:r>
      <w:r>
        <w:rPr>
          <w:rFonts w:ascii="Arial" w:hAnsi="Arial" w:cs="Arial" w:eastAsia="Arial"/>
          <w:sz w:val="28"/>
          <w:szCs w:val="28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99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60"/>
          <w:position w:val="9"/>
        </w:rPr>
        <w:t>®</w:t>
      </w:r>
      <w:r>
        <w:rPr>
          <w:rFonts w:ascii="Arial" w:hAnsi="Arial" w:cs="Arial" w:eastAsia="Arial"/>
          <w:sz w:val="16"/>
          <w:szCs w:val="16"/>
          <w:color w:val="646567"/>
          <w:spacing w:val="15"/>
          <w:w w:val="100"/>
          <w:position w:val="9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5"/>
          <w:w w:val="82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82"/>
          <w:position w:val="0"/>
        </w:rPr>
        <w:t>e</w:t>
      </w:r>
      <w:r>
        <w:rPr>
          <w:rFonts w:ascii="Arial" w:hAnsi="Arial" w:cs="Arial" w:eastAsia="Arial"/>
          <w:sz w:val="28"/>
          <w:szCs w:val="28"/>
          <w:color w:val="646567"/>
          <w:spacing w:val="5"/>
          <w:w w:val="82"/>
          <w:position w:val="0"/>
        </w:rPr>
        <w:t>r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2"/>
          <w:position w:val="0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2"/>
          <w:w w:val="82"/>
          <w:position w:val="0"/>
        </w:rPr>
        <w:t>e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2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646567"/>
          <w:spacing w:val="35"/>
          <w:w w:val="82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82"/>
          <w:position w:val="0"/>
        </w:rPr>
        <w:t>K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27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7.167999pt;margin-top:41.578487pt;width:58.471pt;height:68.9603pt;mso-position-horizontal-relative:page;mso-position-vertical-relative:paragraph;z-index:-2532" coordorigin="943,832" coordsize="1169,1379">
            <v:group style="position:absolute;left:1038;top:1361;width:2;height:840" coordorigin="1038,1361" coordsize="2,840">
              <v:shape style="position:absolute;left:1038;top:1361;width:2;height:840" coordorigin="1038,1361" coordsize="0,840" path="m1038,1361l1038,2201e" filled="f" stroked="t" strokeweight=".5pt" strokecolor="#646567">
                <v:path arrowok="t"/>
              </v:shape>
            </v:group>
            <v:group style="position:absolute;left:1137;top:2155;width:826;height:2" coordorigin="1137,2155" coordsize="826,2">
              <v:shape style="position:absolute;left:1137;top:2155;width:826;height:2" coordorigin="1137,2155" coordsize="826,0" path="m1137,2155l1962,2155e" filled="f" stroked="t" strokeweight=".5pt" strokecolor="#646567">
                <v:path arrowok="t"/>
              </v:shape>
            </v:group>
            <v:group style="position:absolute;left:1042;top:2109;width:127;height:92" coordorigin="1042,2109" coordsize="127,92">
              <v:shape style="position:absolute;left:1042;top:2109;width:127;height:92" coordorigin="1042,2109" coordsize="127,92" path="m1169,2109l1042,2155,1169,2201,1169,2109e" filled="t" fillcolor="#646567" stroked="f">
                <v:path arrowok="t"/>
                <v:fill/>
              </v:shape>
            </v:group>
            <v:group style="position:absolute;left:2052;top:1361;width:2;height:840" coordorigin="2052,1361" coordsize="2,840">
              <v:shape style="position:absolute;left:2052;top:1361;width:2;height:840" coordorigin="2052,1361" coordsize="0,840" path="m2052,1361l2052,2201e" filled="f" stroked="t" strokeweight=".5pt" strokecolor="#646567">
                <v:path arrowok="t"/>
              </v:shape>
            </v:group>
            <v:group style="position:absolute;left:1930;top:2109;width:127;height:92" coordorigin="1930,2109" coordsize="127,92">
              <v:shape style="position:absolute;left:1930;top:2109;width:127;height:92" coordorigin="1930,2109" coordsize="127,92" path="m1930,2109l1930,2201,2057,2155,1930,2109e" filled="t" fillcolor="#646567" stroked="f">
                <v:path arrowok="t"/>
                <v:fill/>
              </v:shape>
              <v:shape style="position:absolute;left:943;top:832;width:1169;height:1122" type="#_x0000_t75">
                <v:imagedata r:id="rId30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6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color w:val="646567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0"/>
          <w:w w:val="94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92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92"/>
        </w:rPr>
        <w:t>d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92"/>
        </w:rPr>
        <w:t>u</w:t>
      </w:r>
      <w:r>
        <w:rPr>
          <w:rFonts w:ascii="Arial" w:hAnsi="Arial" w:cs="Arial" w:eastAsia="Arial"/>
          <w:sz w:val="28"/>
          <w:szCs w:val="28"/>
          <w:color w:val="646567"/>
          <w:spacing w:val="-11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77"/>
        </w:rPr>
        <w:t>M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64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60"/>
          <w:position w:val="9"/>
        </w:rPr>
        <w:t>®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6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color w:val="646567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6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80" w:lineRule="atLeast"/>
        <w:ind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34.585007pt;margin-top:33.747467pt;width:80.347pt;height:149.0446pt;mso-position-horizontal-relative:page;mso-position-vertical-relative:paragraph;z-index:-2533" coordorigin="4692,675" coordsize="1607,2981">
            <v:group style="position:absolute;left:4796;top:1177;width:2;height:758" coordorigin="4796,1177" coordsize="2,758">
              <v:shape style="position:absolute;left:4796;top:1177;width:2;height:758" coordorigin="4796,1177" coordsize="0,758" path="m4796,1177l4796,1935e" filled="f" stroked="t" strokeweight=".5pt" strokecolor="#646567">
                <v:path arrowok="t"/>
              </v:shape>
            </v:group>
            <v:group style="position:absolute;left:4890;top:1888;width:689;height:2" coordorigin="4890,1888" coordsize="689,2">
              <v:shape style="position:absolute;left:4890;top:1888;width:690;height:2" coordorigin="4890,1888" coordsize="690,0" path="m4890,1888l5580,1888e" filled="f" stroked="t" strokeweight=".5pt" strokecolor="#646567">
                <v:path arrowok="t"/>
              </v:shape>
            </v:group>
            <v:group style="position:absolute;left:4796;top:1842;width:126;height:92" coordorigin="4796,1842" coordsize="126,92">
              <v:shape style="position:absolute;left:4796;top:1842;width:126;height:92" coordorigin="4796,1842" coordsize="126,92" path="m4922,1842l4796,1888,4922,1934,4922,1842e" filled="t" fillcolor="#646567" stroked="f">
                <v:path arrowok="t"/>
                <v:fill/>
              </v:shape>
            </v:group>
            <v:group style="position:absolute;left:5679;top:1177;width:2;height:758" coordorigin="5679,1177" coordsize="2,758">
              <v:shape style="position:absolute;left:5679;top:1177;width:2;height:758" coordorigin="5679,1177" coordsize="0,758" path="m5679,1177l5679,1935e" filled="f" stroked="t" strokeweight=".5pt" strokecolor="#646567">
                <v:path arrowok="t"/>
              </v:shape>
            </v:group>
            <v:group style="position:absolute;left:5548;top:1842;width:126;height:92" coordorigin="5548,1842" coordsize="126,92">
              <v:shape style="position:absolute;left:5548;top:1842;width:126;height:92" coordorigin="5548,1842" coordsize="126,92" path="m5548,1842l5548,1934,5674,1888,5548,1842e" filled="t" fillcolor="#646567" stroked="f">
                <v:path arrowok="t"/>
                <v:fill/>
              </v:shape>
              <v:shape style="position:absolute;left:4714;top:675;width:1007;height:1045" type="#_x0000_t75">
                <v:imagedata r:id="rId31" o:title=""/>
              </v:shape>
            </v:group>
            <v:group style="position:absolute;left:4791;top:2637;width:2;height:1009" coordorigin="4791,2637" coordsize="2,1009">
              <v:shape style="position:absolute;left:4791;top:2637;width:2;height:1009" coordorigin="4791,2637" coordsize="0,1009" path="m4791,2637l4791,3646e" filled="f" stroked="t" strokeweight=".5pt" strokecolor="#646567">
                <v:path arrowok="t"/>
              </v:shape>
            </v:group>
            <v:group style="position:absolute;left:4890;top:3600;width:1228;height:2" coordorigin="4890,3600" coordsize="1228,2">
              <v:shape style="position:absolute;left:4890;top:3600;width:1228;height:2" coordorigin="4890,3600" coordsize="1228,0" path="m4890,3600l6118,3600e" filled="f" stroked="t" strokeweight=".5pt" strokecolor="#646567">
                <v:path arrowok="t"/>
              </v:shape>
            </v:group>
            <v:group style="position:absolute;left:4795;top:3554;width:126;height:92" coordorigin="4795,3554" coordsize="126,92">
              <v:shape style="position:absolute;left:4795;top:3554;width:126;height:92" coordorigin="4795,3554" coordsize="126,92" path="m4922,3554l4795,3600,4922,3646,4922,3554e" filled="t" fillcolor="#646567" stroked="f">
                <v:path arrowok="t"/>
                <v:fill/>
              </v:shape>
            </v:group>
            <v:group style="position:absolute;left:6212;top:2909;width:2;height:737" coordorigin="6212,2909" coordsize="2,737">
              <v:shape style="position:absolute;left:6212;top:2909;width:2;height:737" coordorigin="6212,2909" coordsize="0,737" path="m6212,2909l6212,3646e" filled="f" stroked="t" strokeweight=".5pt" strokecolor="#646567">
                <v:path arrowok="t"/>
              </v:shape>
            </v:group>
            <v:group style="position:absolute;left:6086;top:3554;width:126;height:92" coordorigin="6086,3554" coordsize="126,92">
              <v:shape style="position:absolute;left:6086;top:3554;width:126;height:92" coordorigin="6086,3554" coordsize="126,92" path="m6086,3554l6086,3646,6212,3600,6086,3554e" filled="t" fillcolor="#646567" stroked="f">
                <v:path arrowok="t"/>
                <v:fill/>
              </v:shape>
              <v:shape style="position:absolute;left:4692;top:1772;width:1607;height:1861" type="#_x0000_t75">
                <v:imagedata r:id="rId3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78"/>
        </w:rPr>
        <w:t>4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5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%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8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vi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9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1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ari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1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na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3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92"/>
        </w:rPr>
        <w:t>o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92"/>
        </w:rPr>
        <w:t>d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92"/>
        </w:rPr>
        <w:t>u</w:t>
      </w:r>
      <w:r>
        <w:rPr>
          <w:rFonts w:ascii="Arial" w:hAnsi="Arial" w:cs="Arial" w:eastAsia="Arial"/>
          <w:sz w:val="28"/>
          <w:szCs w:val="28"/>
          <w:color w:val="646567"/>
          <w:spacing w:val="-11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4"/>
          <w:w w:val="71"/>
        </w:rPr>
        <w:t>a</w: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71"/>
        </w:rPr>
        <w:t>M</w:t>
      </w:r>
      <w:r>
        <w:rPr>
          <w:rFonts w:ascii="Arial" w:hAnsi="Arial" w:cs="Arial" w:eastAsia="Arial"/>
          <w:sz w:val="28"/>
          <w:szCs w:val="28"/>
          <w:color w:val="646567"/>
          <w:spacing w:val="4"/>
          <w:w w:val="71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1"/>
          <w:position w:val="9"/>
        </w:rPr>
        <w:t>®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1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1"/>
          <w:position w:val="9"/>
        </w:rPr>
        <w:t> </w:t>
      </w:r>
      <w:r>
        <w:rPr>
          <w:rFonts w:ascii="Arial" w:hAnsi="Arial" w:cs="Arial" w:eastAsia="Arial"/>
          <w:sz w:val="28"/>
          <w:szCs w:val="28"/>
          <w:color w:val="646567"/>
          <w:spacing w:val="-2"/>
          <w:w w:val="99"/>
          <w:position w:val="0"/>
        </w:rPr>
        <w:t>h</w: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99"/>
          <w:position w:val="0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84"/>
          <w:position w:val="0"/>
        </w:rPr>
        <w:t>gh-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94"/>
          <w:position w:val="0"/>
        </w:rPr>
        <w:t>d</w:t>
      </w:r>
      <w:r>
        <w:rPr>
          <w:rFonts w:ascii="Arial" w:hAnsi="Arial" w:cs="Arial" w:eastAsia="Arial"/>
          <w:sz w:val="28"/>
          <w:szCs w:val="28"/>
          <w:color w:val="646567"/>
          <w:spacing w:val="-1"/>
          <w:w w:val="82"/>
          <w:position w:val="0"/>
        </w:rPr>
        <w:t>e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8"/>
          <w:szCs w:val="28"/>
          <w:color w:val="646567"/>
          <w:spacing w:val="6"/>
          <w:w w:val="91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646567"/>
          <w:spacing w:val="2"/>
          <w:w w:val="91"/>
          <w:position w:val="0"/>
        </w:rPr>
        <w:t>i</w:t>
      </w:r>
      <w:r>
        <w:rPr>
          <w:rFonts w:ascii="Arial" w:hAnsi="Arial" w:cs="Arial" w:eastAsia="Arial"/>
          <w:sz w:val="28"/>
          <w:szCs w:val="28"/>
          <w:color w:val="646567"/>
          <w:spacing w:val="1"/>
          <w:w w:val="113"/>
          <w:position w:val="0"/>
        </w:rPr>
        <w:t>t</w:t>
      </w:r>
      <w:r>
        <w:rPr>
          <w:rFonts w:ascii="Arial" w:hAnsi="Arial" w:cs="Arial" w:eastAsia="Arial"/>
          <w:sz w:val="28"/>
          <w:szCs w:val="28"/>
          <w:color w:val="646567"/>
          <w:spacing w:val="0"/>
          <w:w w:val="96"/>
          <w:position w:val="0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0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6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color w:val="646567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0"/>
          <w:w w:val="94"/>
        </w:rPr>
        <w:t>/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80" w:lineRule="atLeast"/>
        <w:ind w:right="12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11.054993pt;margin-top:50.125465pt;width:59.039pt;height:131.7486pt;mso-position-horizontal-relative:page;mso-position-vertical-relative:paragraph;z-index:-2531" coordorigin="8221,1003" coordsize="1181,2635">
            <v:group style="position:absolute;left:8239;top:1329;width:2;height:606" coordorigin="8239,1329" coordsize="2,606">
              <v:shape style="position:absolute;left:8239;top:1329;width:2;height:606" coordorigin="8239,1329" coordsize="0,606" path="m8239,1329l8239,1935e" filled="f" stroked="t" strokeweight=".5pt" strokecolor="#646567">
                <v:path arrowok="t"/>
              </v:shape>
            </v:group>
            <v:group style="position:absolute;left:8338;top:1888;width:361;height:2" coordorigin="8338,1888" coordsize="361,2">
              <v:shape style="position:absolute;left:8338;top:1888;width:361;height:2" coordorigin="8338,1888" coordsize="361,0" path="m8338,1888l8699,1888e" filled="f" stroked="t" strokeweight=".5pt" strokecolor="#646567">
                <v:path arrowok="t"/>
              </v:shape>
            </v:group>
            <v:group style="position:absolute;left:8244;top:1842;width:126;height:92" coordorigin="8244,1842" coordsize="126,92">
              <v:shape style="position:absolute;left:8244;top:1842;width:126;height:92" coordorigin="8244,1842" coordsize="126,92" path="m8370,1842l8244,1888,8370,1934,8370,1842e" filled="t" fillcolor="#646567" stroked="f">
                <v:path arrowok="t"/>
                <v:fill/>
              </v:shape>
            </v:group>
            <v:group style="position:absolute;left:8799;top:1329;width:2;height:606" coordorigin="8799,1329" coordsize="2,606">
              <v:shape style="position:absolute;left:8799;top:1329;width:2;height:606" coordorigin="8799,1329" coordsize="0,606" path="m8799,1329l8799,1935e" filled="f" stroked="t" strokeweight=".5pt" strokecolor="#646567">
                <v:path arrowok="t"/>
              </v:shape>
            </v:group>
            <v:group style="position:absolute;left:8667;top:1842;width:126;height:92" coordorigin="8667,1842" coordsize="126,92">
              <v:shape style="position:absolute;left:8667;top:1842;width:126;height:92" coordorigin="8667,1842" coordsize="126,92" path="m8667,1842l8667,1934,8794,1888,8667,1842e" filled="t" fillcolor="#646567" stroked="f">
                <v:path arrowok="t"/>
                <v:fill/>
              </v:shape>
              <v:shape style="position:absolute;left:8227;top:1003;width:583;height:653" type="#_x0000_t75">
                <v:imagedata r:id="rId33" o:title=""/>
              </v:shape>
            </v:group>
            <v:group style="position:absolute;left:8245;top:2854;width:2;height:774" coordorigin="8245,2854" coordsize="2,774">
              <v:shape style="position:absolute;left:8245;top:2854;width:2;height:774" coordorigin="8245,2854" coordsize="0,774" path="m8245,2854l8245,3627e" filled="f" stroked="t" strokeweight=".5pt" strokecolor="#646567">
                <v:path arrowok="t"/>
              </v:shape>
            </v:group>
            <v:group style="position:absolute;left:8344;top:3581;width:945;height:2" coordorigin="8344,3581" coordsize="945,2">
              <v:shape style="position:absolute;left:8344;top:3581;width:945;height:2" coordorigin="8344,3581" coordsize="945,0" path="m8344,3581l9289,3581e" filled="f" stroked="t" strokeweight=".5pt" strokecolor="#646567">
                <v:path arrowok="t"/>
              </v:shape>
            </v:group>
            <v:group style="position:absolute;left:8250;top:3535;width:126;height:92" coordorigin="8250,3535" coordsize="126,92">
              <v:shape style="position:absolute;left:8250;top:3535;width:126;height:92" coordorigin="8250,3535" coordsize="126,92" path="m8376,3535l8250,3581,8376,3627,8376,3535e" filled="t" fillcolor="#646567" stroked="f">
                <v:path arrowok="t"/>
                <v:fill/>
              </v:shape>
            </v:group>
            <v:group style="position:absolute;left:9382;top:2916;width:2;height:712" coordorigin="9382,2916" coordsize="2,712">
              <v:shape style="position:absolute;left:9382;top:2916;width:2;height:712" coordorigin="9382,2916" coordsize="0,712" path="m9382,2916l9382,3627e" filled="f" stroked="t" strokeweight=".5pt" strokecolor="#646567">
                <v:path arrowok="t"/>
              </v:shape>
            </v:group>
            <v:group style="position:absolute;left:9257;top:3535;width:126;height:92" coordorigin="9257,3535" coordsize="126,92">
              <v:shape style="position:absolute;left:9257;top:3535;width:126;height:92" coordorigin="9257,3535" coordsize="126,92" path="m9257,3535l9257,3627,9383,3581,9257,3535e" filled="t" fillcolor="#646567" stroked="f">
                <v:path arrowok="t"/>
                <v:fill/>
              </v:shape>
              <v:shape style="position:absolute;left:8221;top:1776;width:1181;height:1599" type="#_x0000_t75">
                <v:imagedata r:id="rId3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78"/>
        </w:rPr>
        <w:t>3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5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%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8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vi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78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9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1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ari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1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7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7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5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3" w:equalWidth="0">
            <w:col w:w="2860" w:space="1010"/>
            <w:col w:w="2600" w:space="837"/>
            <w:col w:w="279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</w:sectPr>
      </w:pPr>
      <w:rPr/>
    </w:p>
    <w:p>
      <w:pPr>
        <w:spacing w:before="38" w:after="0" w:line="240" w:lineRule="auto"/>
        <w:ind w:left="412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9.591999pt;margin-top:27.276218pt;width:108.865pt;height:72.3986pt;mso-position-horizontal-relative:page;mso-position-vertical-relative:paragraph;z-index:-2534" coordorigin="992,546" coordsize="2177,1448">
            <v:group style="position:absolute;left:1050;top:1086;width:2;height:897" coordorigin="1050,1086" coordsize="2,897">
              <v:shape style="position:absolute;left:1050;top:1086;width:2;height:897" coordorigin="1050,1086" coordsize="0,897" path="m1050,1086l1050,1983e" filled="f" stroked="t" strokeweight=".5pt" strokecolor="#646567">
                <v:path arrowok="t"/>
              </v:shape>
            </v:group>
            <v:group style="position:absolute;left:1135;top:1937;width:1914;height:2" coordorigin="1135,1937" coordsize="1914,2">
              <v:shape style="position:absolute;left:1135;top:1937;width:1914;height:2" coordorigin="1135,1937" coordsize="1914,0" path="m1135,1937l3049,1937e" filled="f" stroked="t" strokeweight=".5pt" strokecolor="#646567">
                <v:path arrowok="t"/>
              </v:shape>
            </v:group>
            <v:group style="position:absolute;left:1040;top:1891;width:127;height:92" coordorigin="1040,1891" coordsize="127,92">
              <v:shape style="position:absolute;left:1040;top:1891;width:127;height:92" coordorigin="1040,1891" coordsize="127,92" path="m1166,1891l1040,1937,1166,1983,1166,1891e" filled="t" fillcolor="#646567" stroked="f">
                <v:path arrowok="t"/>
                <v:fill/>
              </v:shape>
            </v:group>
            <v:group style="position:absolute;left:3138;top:1086;width:2;height:897" coordorigin="3138,1086" coordsize="2,897">
              <v:shape style="position:absolute;left:3138;top:1086;width:2;height:897" coordorigin="3138,1086" coordsize="0,897" path="m3138,1086l3138,1983e" filled="f" stroked="t" strokeweight=".5pt" strokecolor="#646567">
                <v:path arrowok="t"/>
              </v:shape>
            </v:group>
            <v:group style="position:absolute;left:3017;top:1891;width:126;height:92" coordorigin="3017,1891" coordsize="126,92">
              <v:shape style="position:absolute;left:3017;top:1891;width:126;height:92" coordorigin="3017,1891" coordsize="126,92" path="m3017,1891l3017,1983,3143,1937,3017,1891e" filled="t" fillcolor="#646567" stroked="f">
                <v:path arrowok="t"/>
                <v:fill/>
              </v:shape>
              <v:shape style="position:absolute;left:992;top:546;width:2177;height:890" type="#_x0000_t75">
                <v:imagedata r:id="rId3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646567"/>
          <w:spacing w:val="-13"/>
          <w:w w:val="87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-19"/>
          <w:w w:val="87"/>
        </w:rPr>
        <w:t>7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7"/>
        </w:rPr>
        <w:t>.9</w:t>
      </w:r>
      <w:r>
        <w:rPr>
          <w:rFonts w:ascii="Arial" w:hAnsi="Arial" w:cs="Arial" w:eastAsia="Arial"/>
          <w:sz w:val="14"/>
          <w:szCs w:val="14"/>
          <w:color w:val="646567"/>
          <w:spacing w:val="-1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646567"/>
          <w:spacing w:val="-12"/>
          <w:w w:val="91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-1"/>
          <w:w w:val="88"/>
        </w:rPr>
        <w:t>5.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8"/>
        </w:rPr>
        <w:t>5</w:t>
      </w:r>
      <w:r>
        <w:rPr>
          <w:rFonts w:ascii="Arial" w:hAnsi="Arial" w:cs="Arial" w:eastAsia="Arial"/>
          <w:sz w:val="14"/>
          <w:szCs w:val="14"/>
          <w:color w:val="646567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-1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8"/>
        </w:rPr>
        <w:t>9.9</w:t>
      </w:r>
      <w:r>
        <w:rPr>
          <w:rFonts w:ascii="Arial" w:hAnsi="Arial" w:cs="Arial" w:eastAsia="Arial"/>
          <w:sz w:val="14"/>
          <w:szCs w:val="14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3" w:equalWidth="0">
            <w:col w:w="848" w:space="3241"/>
            <w:col w:w="451" w:space="2853"/>
            <w:col w:w="27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</w:sectPr>
      </w:pPr>
      <w:rPr/>
    </w:p>
    <w:p>
      <w:pPr>
        <w:spacing w:before="57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0pt;margin-top:33.516014pt;width:561.76pt;height:426.197pt;mso-position-horizontal-relative:page;mso-position-vertical-relative:page;z-index:-2539" coordorigin="0,670" coordsize="11235,8524">
            <v:group style="position:absolute;left:0;top:680;width:11225;height:8504" coordorigin="0,680" coordsize="11225,8504">
              <v:shape style="position:absolute;left:0;top:680;width:11225;height:8504" coordorigin="0,680" coordsize="11225,8504" path="m0,9184l11225,9184,11225,680,0,680,0,9184e" filled="t" fillcolor="#ECEDED" stroked="f">
                <v:path arrowok="t"/>
                <v:fill/>
              </v:shape>
              <v:shape style="position:absolute;left:0;top:680;width:11225;height:8504" type="#_x0000_t75">
                <v:imagedata r:id="rId36" o:title=""/>
              </v:shape>
            </v:group>
            <v:group style="position:absolute;left:7563;top:1361;width:2982;height:403" coordorigin="7563,1361" coordsize="2982,403">
              <v:shape style="position:absolute;left:7563;top:1361;width:2982;height:403" coordorigin="7563,1361" coordsize="2982,403" path="m7563,1763l10545,1763,10545,1361,7563,1361,7563,1763e" filled="t" fillcolor="#E08A00" stroked="f">
                <v:path arrowok="t"/>
                <v:fill/>
              </v:shape>
              <v:shape style="position:absolute;left:5903;top:3859;width:5328;height:2535" type="#_x0000_t75">
                <v:imagedata r:id="rId37" o:title=""/>
              </v:shape>
              <v:shape style="position:absolute;left:751;top:3930;width:1504;height:1504" type="#_x0000_t75">
                <v:imagedata r:id="rId38" o:title=""/>
              </v:shape>
            </v:group>
            <v:group style="position:absolute;left:751;top:3930;width:1504;height:1504" coordorigin="751,3930" coordsize="1504,1504">
              <v:shape style="position:absolute;left:751;top:3930;width:1504;height:1504" coordorigin="751,3930" coordsize="1504,1504" path="m1502,5434l1564,5431,1624,5424,1740,5395,1848,5350,1946,5289,2034,5213,2109,5126,2170,5027,2216,4919,2244,4804,2252,4744,2254,4682,2252,4620,2244,4560,2216,4444,2170,4336,2109,4238,2034,4150,1946,4075,1848,4014,1740,3968,1624,3940,1564,3933,1502,3930,1441,3933,1380,3940,1265,3968,1157,4014,1058,4075,971,4150,896,4238,834,4336,789,4444,760,4560,753,4620,751,4682,753,4744,760,4804,789,4919,834,5027,896,5126,971,5213,1058,5289,1157,5350,1265,5395,1380,5424,1441,5431,1502,5434xe" filled="f" stroked="t" strokeweight="1.358pt" strokecolor="#FFFFFF">
                <v:path arrowok="t"/>
              </v:shape>
              <v:shape style="position:absolute;left:1611;top:6055;width:3600;height:2815" type="#_x0000_t75">
                <v:imagedata r:id="rId39" o:title=""/>
              </v:shape>
            </v:group>
            <v:group style="position:absolute;left:1762;top:5409;width:836;height:1615" coordorigin="1762,5409" coordsize="836,1615">
              <v:shape style="position:absolute;left:1762;top:5409;width:836;height:1615" coordorigin="1762,5409" coordsize="836,1615" path="m1762,5409l2598,7024e" filled="f" stroked="t" strokeweight="1pt" strokecolor="#FFFFFF">
                <v:path arrowok="t"/>
              </v:shape>
            </v:group>
            <v:group style="position:absolute;left:1733;top:5409;width:132;height:105" coordorigin="1733,5409" coordsize="132,105">
              <v:shape style="position:absolute;left:1733;top:5409;width:132;height:105" coordorigin="1733,5409" coordsize="132,105" path="m1733,5515l1762,5409,1865,5446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646567"/>
          <w:spacing w:val="-4"/>
          <w:w w:val="87"/>
        </w:rPr>
        <w:t>3</w:t>
      </w:r>
      <w:r>
        <w:rPr>
          <w:rFonts w:ascii="Arial" w:hAnsi="Arial" w:cs="Arial" w:eastAsia="Arial"/>
          <w:sz w:val="14"/>
          <w:szCs w:val="14"/>
          <w:color w:val="646567"/>
          <w:spacing w:val="-17"/>
          <w:w w:val="87"/>
        </w:rPr>
        <w:t>7</w:t>
      </w:r>
      <w:r>
        <w:rPr>
          <w:rFonts w:ascii="Arial" w:hAnsi="Arial" w:cs="Arial" w:eastAsia="Arial"/>
          <w:sz w:val="14"/>
          <w:szCs w:val="14"/>
          <w:color w:val="646567"/>
          <w:spacing w:val="-3"/>
          <w:w w:val="87"/>
        </w:rPr>
        <w:t>.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7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-3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87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tabs>
          <w:tab w:pos="33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646567"/>
          <w:spacing w:val="-3"/>
          <w:w w:val="88"/>
        </w:rPr>
        <w:t>2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88"/>
        </w:rPr>
        <w:t>5.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8"/>
        </w:rPr>
        <w:t>0</w:t>
      </w:r>
      <w:r>
        <w:rPr>
          <w:rFonts w:ascii="Arial" w:hAnsi="Arial" w:cs="Arial" w:eastAsia="Arial"/>
          <w:sz w:val="14"/>
          <w:szCs w:val="14"/>
          <w:color w:val="646567"/>
          <w:spacing w:val="-2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46567"/>
          <w:spacing w:val="-3"/>
          <w:w w:val="88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8"/>
          <w:position w:val="2"/>
        </w:rPr>
        <w:t>0.0</w:t>
      </w:r>
      <w:r>
        <w:rPr>
          <w:rFonts w:ascii="Arial" w:hAnsi="Arial" w:cs="Arial" w:eastAsia="Arial"/>
          <w:sz w:val="14"/>
          <w:szCs w:val="14"/>
          <w:color w:val="646567"/>
          <w:spacing w:val="-8"/>
          <w:w w:val="88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  <w:position w:val="2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20" w:right="900"/>
          <w:cols w:num="2" w:equalWidth="0">
            <w:col w:w="1401" w:space="2942"/>
            <w:col w:w="57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1" w:lineRule="exact"/>
        <w:ind w:left="116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-5"/>
          <w:w w:val="68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68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68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9"/>
          <w:w w:val="68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2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56"/>
          <w:position w:val="15"/>
        </w:rPr>
        <w:t>®</w:t>
      </w:r>
      <w:r>
        <w:rPr>
          <w:rFonts w:ascii="Arial" w:hAnsi="Arial" w:cs="Arial" w:eastAsia="Arial"/>
          <w:sz w:val="28"/>
          <w:szCs w:val="28"/>
          <w:color w:val="0075A7"/>
          <w:spacing w:val="13"/>
          <w:w w:val="100"/>
          <w:position w:val="15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77"/>
          <w:position w:val="-1"/>
        </w:rPr>
        <w:t>H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9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7"/>
          <w:position w:val="-1"/>
        </w:rPr>
        <w:t>H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4"/>
          <w:position w:val="-1"/>
        </w:rPr>
        <w:t>-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74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93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16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3"/>
          <w:w w:val="8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18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9"/>
          <w:position w:val="-1"/>
        </w:rPr>
        <w:t>ce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500" w:left="880" w:right="760"/>
          <w:headerReference w:type="even" r:id="rId40"/>
          <w:headerReference w:type="odd" r:id="rId41"/>
          <w:pgSz w:w="11920" w:h="1684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53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70.843399pt;margin-top:11.907913pt;width:335.198033pt;height:203.9629pt;mso-position-horizontal-relative:page;mso-position-vertical-relative:paragraph;z-index:-2529" coordorigin="3417,238" coordsize="6704,4079">
            <v:shape style="position:absolute;left:4441;top:1953;width:1448;height:1256" type="#_x0000_t75">
              <v:imagedata r:id="rId42" o:title=""/>
            </v:shape>
            <v:shape style="position:absolute;left:4986;top:1038;width:5135;height:2629" type="#_x0000_t75">
              <v:imagedata r:id="rId43" o:title=""/>
            </v:shape>
            <v:group style="position:absolute;left:5960;top:248;width:584;height:1691" coordorigin="5960,248" coordsize="584,1691">
              <v:shape style="position:absolute;left:5960;top:248;width:584;height:1691" coordorigin="5960,248" coordsize="584,1691" path="m6544,248l5960,1939e" filled="f" stroked="t" strokeweight="1pt" strokecolor="#E08A00">
                <v:path arrowok="t"/>
              </v:shape>
            </v:group>
            <v:group style="position:absolute;left:6447;top:248;width:141;height:100" coordorigin="6447,248" coordsize="141,100">
              <v:shape style="position:absolute;left:6447;top:248;width:141;height:100" coordorigin="6447,248" coordsize="141,100" path="m6447,300l6544,248,6588,348e" filled="f" stroked="t" strokeweight="1pt" strokecolor="#E08A00">
                <v:path arrowok="t"/>
              </v:shape>
            </v:group>
            <v:group style="position:absolute;left:4315;top:3066;width:447;height:688" coordorigin="4315,3066" coordsize="447,688">
              <v:shape style="position:absolute;left:4315;top:3066;width:447;height:688" coordorigin="4315,3066" coordsize="447,688" path="m4315,3754l4762,3066e" filled="f" stroked="t" strokeweight="1pt" strokecolor="#E08A00">
                <v:path arrowok="t"/>
              </v:shape>
            </v:group>
            <v:group style="position:absolute;left:4296;top:3646;width:125;height:108" coordorigin="4296,3646" coordsize="125,108">
              <v:shape style="position:absolute;left:4296;top:3646;width:125;height:108" coordorigin="4296,3646" coordsize="125,108" path="m4296,3646l4315,3754,4421,3727e" filled="f" stroked="t" strokeweight="1pt" strokecolor="#E08A00">
                <v:path arrowok="t"/>
              </v:shape>
            </v:group>
            <v:group style="position:absolute;left:4345;top:347;width:573;height:1465" coordorigin="4345,347" coordsize="573,1465">
              <v:shape style="position:absolute;left:4345;top:347;width:573;height:1465" coordorigin="4345,347" coordsize="573,1465" path="m4345,347l4918,1812e" filled="f" stroked="t" strokeweight="1pt" strokecolor="#E08A00">
                <v:path arrowok="t"/>
              </v:shape>
            </v:group>
            <v:group style="position:absolute;left:4305;top:347;width:139;height:102" coordorigin="4305,347" coordsize="139,102">
              <v:shape style="position:absolute;left:4305;top:347;width:139;height:102" coordorigin="4305,347" coordsize="139,102" path="m4305,448l4345,347,4444,394e" filled="f" stroked="t" strokeweight="1.0pt" strokecolor="#E08A00">
                <v:path arrowok="t"/>
              </v:shape>
            </v:group>
            <v:group style="position:absolute;left:3784;top:1464;width:828;height:734" coordorigin="3784,1464" coordsize="828,734">
              <v:shape style="position:absolute;left:3784;top:1464;width:828;height:734" coordorigin="3784,1464" coordsize="828,734" path="m3784,1464l4612,2198e" filled="f" stroked="t" strokeweight="1pt" strokecolor="#E08A00">
                <v:path arrowok="t"/>
              </v:shape>
            </v:group>
            <v:group style="position:absolute;left:3784;top:1462;width:109;height:111" coordorigin="3784,1462" coordsize="109,111">
              <v:shape style="position:absolute;left:3784;top:1462;width:109;height:111" coordorigin="3784,1462" coordsize="109,111" path="m3893,1462l3784,1464,3794,1573e" filled="f" stroked="t" strokeweight="1pt" strokecolor="#E08A00">
                <v:path arrowok="t"/>
              </v:shape>
            </v:group>
            <v:group style="position:absolute;left:5450;top:3135;width:497;height:1172" coordorigin="5450,3135" coordsize="497,1172">
              <v:shape style="position:absolute;left:5450;top:3135;width:497;height:1172" coordorigin="5450,3135" coordsize="497,1172" path="m5947,4307l5450,3135e" filled="f" stroked="t" strokeweight="1pt" strokecolor="#E08A00">
                <v:path arrowok="t"/>
              </v:shape>
            </v:group>
            <v:group style="position:absolute;left:5847;top:4205;width:137;height:103" coordorigin="5847,4205" coordsize="137,103">
              <v:shape style="position:absolute;left:5847;top:4205;width:137;height:103" coordorigin="5847,4205" coordsize="137,103" path="m5847,4263l5947,4307,5984,4205e" filled="f" stroked="t" strokeweight="1.0pt" strokecolor="#E08A00">
                <v:path arrowok="t"/>
              </v:shape>
            </v:group>
            <v:group style="position:absolute;left:6425;top:2940;width:540;height:859" coordorigin="6425,2940" coordsize="540,859">
              <v:shape style="position:absolute;left:6425;top:2940;width:540;height:859" coordorigin="6425,2940" coordsize="540,859" path="m6965,3798l6425,2940e" filled="f" stroked="t" strokeweight="1pt" strokecolor="#E08A00">
                <v:path arrowok="t"/>
              </v:shape>
            </v:group>
            <v:group style="position:absolute;left:6860;top:3691;width:126;height:107" coordorigin="6860,3691" coordsize="126,107">
              <v:shape style="position:absolute;left:6860;top:3691;width:126;height:107" coordorigin="6860,3691" coordsize="126,107" path="m6860,3770l6965,3798,6986,3691e" filled="f" stroked="t" strokeweight="1pt" strokecolor="#E08A00">
                <v:path arrowok="t"/>
              </v:shape>
            </v:group>
            <v:group style="position:absolute;left:6801;top:2869;width:1490;height:195" coordorigin="6801,2869" coordsize="1490,195">
              <v:shape style="position:absolute;left:6801;top:2869;width:1490;height:195" coordorigin="6801,2869" coordsize="1490,195" path="m8291,3064l6801,2869e" filled="f" stroked="t" strokeweight="1pt" strokecolor="#E08A00">
                <v:path arrowok="t"/>
              </v:shape>
            </v:group>
            <v:group style="position:absolute;left:8202;top:2980;width:89;height:148" coordorigin="8202,2980" coordsize="89,148">
              <v:shape style="position:absolute;left:8202;top:2980;width:89;height:148" coordorigin="8202,2980" coordsize="89,148" path="m8202,3127l8291,3064,8221,2980e" filled="f" stroked="t" strokeweight="1pt" strokecolor="#E08A00">
                <v:path arrowok="t"/>
              </v:shape>
            </v:group>
            <v:group style="position:absolute;left:6548;top:980;width:910;height:825" coordorigin="6548,980" coordsize="910,825">
              <v:shape style="position:absolute;left:6548;top:980;width:910;height:825" coordorigin="6548,980" coordsize="910,825" path="m7458,980l6548,1805e" filled="f" stroked="t" strokeweight="1pt" strokecolor="#E08A00">
                <v:path arrowok="t"/>
              </v:shape>
            </v:group>
            <v:group style="position:absolute;left:7349;top:979;width:109;height:110" coordorigin="7349,979" coordsize="109,110">
              <v:shape style="position:absolute;left:7349;top:979;width:109;height:110" coordorigin="7349,979" coordsize="109,110" path="m7349,979l7458,980,7449,1089e" filled="f" stroked="t" strokeweight="1pt" strokecolor="#E08A00">
                <v:path arrowok="t"/>
              </v:shape>
            </v:group>
            <v:group style="position:absolute;left:3487;top:2485;width:1048;height:2" coordorigin="3487,2485" coordsize="1048,2">
              <v:shape style="position:absolute;left:3487;top:2485;width:1048;height:2" coordorigin="3487,2485" coordsize="1048,0" path="m3487,2485l4535,2485e" filled="f" stroked="t" strokeweight="7.013pt" strokecolor="#E08A00">
                <v:path arrowok="t"/>
              </v:shape>
            </v:group>
            <v:group style="position:absolute;left:3487;top:2351;width:89;height:148" coordorigin="3487,2351" coordsize="89,148">
              <v:shape style="position:absolute;left:3487;top:2351;width:89;height:148" coordorigin="3487,2351" coordsize="89,148" path="m3557,2499l3487,2414,3576,2351e" filled="f" stroked="t" strokeweight="1pt" strokecolor="#E08A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1"/>
        </w:rPr>
        <w:t>u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p</w:t>
      </w:r>
      <w:r>
        <w:rPr>
          <w:rFonts w:ascii="Arial" w:hAnsi="Arial" w:cs="Arial" w:eastAsia="Arial"/>
          <w:sz w:val="28"/>
          <w:szCs w:val="28"/>
          <w:color w:val="0075A7"/>
          <w:spacing w:val="-19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2"/>
          <w:w w:val="91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-7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4"/>
          <w:w w:val="91"/>
        </w:rPr>
        <w:t>4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0</w:t>
      </w:r>
      <w:r>
        <w:rPr>
          <w:rFonts w:ascii="Arial" w:hAnsi="Arial" w:cs="Arial" w:eastAsia="Arial"/>
          <w:sz w:val="28"/>
          <w:szCs w:val="28"/>
          <w:color w:val="0075A7"/>
          <w:spacing w:val="-10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2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8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-8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5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90"/>
        </w:rPr>
        <w:t>(s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90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0"/>
        </w:rPr>
        <w:t>z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-8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2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100"/>
        </w:rPr>
        <w:t>.5)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0075A7"/>
          <w:spacing w:val="-6"/>
          <w:w w:val="70"/>
        </w:rPr>
        <w:t>W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13"/>
          <w:w w:val="91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99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4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4"/>
        </w:rPr>
        <w:t>h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6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6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6"/>
        </w:rPr>
        <w:t>p</w:t>
      </w:r>
      <w:r>
        <w:rPr>
          <w:rFonts w:ascii="Arial" w:hAnsi="Arial" w:cs="Arial" w:eastAsia="Arial"/>
          <w:sz w:val="28"/>
          <w:szCs w:val="28"/>
          <w:color w:val="0075A7"/>
          <w:spacing w:val="-5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100"/>
        </w:rPr>
        <w:t>6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100"/>
        </w:rPr>
        <w:t>8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  <w:cols w:num="2" w:equalWidth="0">
            <w:col w:w="3394" w:space="2268"/>
            <w:col w:w="4618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04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6"/>
          <w:w w:val="93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3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3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-11"/>
          <w:w w:val="93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8"/>
        </w:rPr>
        <w:t>p</w:t>
      </w:r>
      <w:r>
        <w:rPr>
          <w:rFonts w:ascii="Arial" w:hAnsi="Arial" w:cs="Arial" w:eastAsia="Arial"/>
          <w:sz w:val="28"/>
          <w:szCs w:val="28"/>
          <w:color w:val="0075A7"/>
          <w:spacing w:val="-2"/>
          <w:w w:val="88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y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8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6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6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4"/>
        </w:rPr>
        <w:t>sis</w:t>
      </w:r>
      <w:r>
        <w:rPr>
          <w:rFonts w:ascii="Arial" w:hAnsi="Arial" w:cs="Arial" w:eastAsia="Arial"/>
          <w:sz w:val="28"/>
          <w:szCs w:val="28"/>
          <w:color w:val="0075A7"/>
          <w:spacing w:val="-8"/>
          <w:w w:val="94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6"/>
        </w:rPr>
        <w:t>an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6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&gt;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88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8"/>
        </w:rPr>
        <w:t>5,</w:t>
      </w:r>
      <w:r>
        <w:rPr>
          <w:rFonts w:ascii="Arial" w:hAnsi="Arial" w:cs="Arial" w:eastAsia="Arial"/>
          <w:sz w:val="28"/>
          <w:szCs w:val="28"/>
          <w:color w:val="0075A7"/>
          <w:spacing w:val="9"/>
          <w:w w:val="88"/>
        </w:rPr>
        <w:t>0</w:t>
      </w:r>
      <w:r>
        <w:rPr>
          <w:rFonts w:ascii="Arial" w:hAnsi="Arial" w:cs="Arial" w:eastAsia="Arial"/>
          <w:sz w:val="28"/>
          <w:szCs w:val="28"/>
          <w:color w:val="0075A7"/>
          <w:spacing w:val="9"/>
          <w:w w:val="88"/>
        </w:rPr>
        <w:t>0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0</w:t>
      </w:r>
      <w:r>
        <w:rPr>
          <w:rFonts w:ascii="Arial" w:hAnsi="Arial" w:cs="Arial" w:eastAsia="Arial"/>
          <w:sz w:val="28"/>
          <w:szCs w:val="28"/>
          <w:color w:val="0075A7"/>
          <w:spacing w:val="9"/>
          <w:w w:val="88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6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1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91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2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6"/>
        </w:rPr>
        <w:t>y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9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  <w:cols w:num="2" w:equalWidth="0">
            <w:col w:w="2816" w:space="3857"/>
            <w:col w:w="36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8" w:after="0" w:line="240" w:lineRule="auto"/>
        <w:ind w:left="21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-15"/>
          <w:w w:val="14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7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97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di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4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77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204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3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6"/>
          <w:w w:val="86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4"/>
          <w:w w:val="81"/>
        </w:rPr>
        <w:t>x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9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9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2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8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-8"/>
          <w:w w:val="113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101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-2"/>
          <w:w w:val="101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6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6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8"/>
        </w:rPr>
        <w:t>smi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1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1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2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65" w:lineRule="auto"/>
        <w:ind w:left="2536" w:right="806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4"/>
        </w:rPr>
        <w:t>Br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4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84"/>
        </w:rPr>
        <w:t>k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4"/>
        </w:rPr>
        <w:t>-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4"/>
        </w:rPr>
        <w:t>w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4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4"/>
        </w:rPr>
        <w:t>y</w:t>
      </w:r>
      <w:r>
        <w:rPr>
          <w:rFonts w:ascii="Arial" w:hAnsi="Arial" w:cs="Arial" w:eastAsia="Arial"/>
          <w:sz w:val="28"/>
          <w:szCs w:val="28"/>
          <w:color w:val="0075A7"/>
          <w:spacing w:val="7"/>
          <w:w w:val="84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6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6"/>
        </w:rPr>
        <w:t>axi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6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6"/>
        </w:rPr>
        <w:t>u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6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-2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5"/>
        </w:rPr>
        <w:t>fe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95"/>
        </w:rPr>
        <w:t>t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96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0" w:after="0" w:line="546" w:lineRule="exact"/>
        <w:ind w:right="1045" w:firstLine="104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h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an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5"/>
        </w:rPr>
        <w:t>c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87"/>
        </w:rPr>
        <w:t>odi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7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2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10"/>
          <w:w w:val="85"/>
        </w:rPr>
        <w:t>x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tr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m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5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y</w:t>
      </w:r>
      <w:r>
        <w:rPr>
          <w:rFonts w:ascii="Arial" w:hAnsi="Arial" w:cs="Arial" w:eastAsia="Arial"/>
          <w:sz w:val="28"/>
          <w:szCs w:val="28"/>
          <w:color w:val="0075A7"/>
          <w:spacing w:val="40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7"/>
          <w:w w:val="85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u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2"/>
          <w:w w:val="85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-10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5"/>
          <w:w w:val="85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n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0075A7"/>
          <w:spacing w:val="3"/>
          <w:w w:val="88"/>
        </w:rPr>
        <w:t>s</w:t>
      </w:r>
      <w:r>
        <w:rPr>
          <w:rFonts w:ascii="Arial" w:hAnsi="Arial" w:cs="Arial" w:eastAsia="Arial"/>
          <w:sz w:val="28"/>
          <w:szCs w:val="28"/>
          <w:color w:val="0075A7"/>
          <w:spacing w:val="1"/>
          <w:w w:val="82"/>
        </w:rPr>
        <w:t>o</w:t>
      </w:r>
      <w:r>
        <w:rPr>
          <w:rFonts w:ascii="Arial" w:hAnsi="Arial" w:cs="Arial" w:eastAsia="Arial"/>
          <w:sz w:val="28"/>
          <w:szCs w:val="28"/>
          <w:color w:val="0075A7"/>
          <w:spacing w:val="6"/>
          <w:w w:val="99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-1"/>
          <w:w w:val="99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5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  <w:cols w:num="2" w:equalWidth="0">
            <w:col w:w="3428" w:space="1595"/>
            <w:col w:w="5257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481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2"/>
          <w:w w:val="74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91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114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14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105"/>
          <w:position w:val="-1"/>
        </w:rPr>
        <w:t>she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105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87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9"/>
          <w:w w:val="87"/>
          <w:position w:val="-1"/>
        </w:rPr>
        <w:t>ze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-6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74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FFFFFF"/>
          <w:spacing w:val="-2"/>
          <w:w w:val="91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8"/>
          <w:w w:val="81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8"/>
          <w:w w:val="81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81"/>
          <w:position w:val="-1"/>
        </w:rPr>
        <w:t>x</w:t>
      </w:r>
      <w:r>
        <w:rPr>
          <w:rFonts w:ascii="Arial" w:hAnsi="Arial" w:cs="Arial" w:eastAsia="Arial"/>
          <w:sz w:val="48"/>
          <w:szCs w:val="48"/>
          <w:color w:val="FFFFFF"/>
          <w:spacing w:val="-4"/>
          <w:w w:val="81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8"/>
          <w:w w:val="81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8"/>
          <w:w w:val="81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15"/>
          <w:w w:val="8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74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88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8"/>
          <w:position w:val="-1"/>
        </w:rPr>
        <w:t>x</w:t>
      </w:r>
      <w:r>
        <w:rPr>
          <w:rFonts w:ascii="Arial" w:hAnsi="Arial" w:cs="Arial" w:eastAsia="Arial"/>
          <w:sz w:val="48"/>
          <w:szCs w:val="48"/>
          <w:color w:val="FFFFFF"/>
          <w:spacing w:val="-5"/>
          <w:w w:val="86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-5"/>
          <w:w w:val="77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FFFFFF"/>
          <w:spacing w:val="-5"/>
          <w:w w:val="86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6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21"/>
          <w:w w:val="143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</w:sectPr>
      </w:pPr>
      <w:rPr/>
    </w:p>
    <w:p>
      <w:pPr>
        <w:spacing w:before="18" w:after="0" w:line="240" w:lineRule="auto"/>
        <w:ind w:left="124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4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86"/>
        </w:rPr>
        <w:t>ze</w:t>
      </w:r>
      <w:r>
        <w:rPr>
          <w:rFonts w:ascii="Arial" w:hAnsi="Arial" w:cs="Arial" w:eastAsia="Arial"/>
          <w:sz w:val="28"/>
          <w:szCs w:val="28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4"/>
          <w:w w:val="100"/>
        </w:rPr>
        <w:t>0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6" w:after="0" w:line="240" w:lineRule="auto"/>
        <w:ind w:left="12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2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2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4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2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1"/>
        </w:rPr>
        <w:t>7</w:t>
      </w:r>
      <w:r>
        <w:rPr>
          <w:rFonts w:ascii="Arial" w:hAnsi="Arial" w:cs="Arial" w:eastAsia="Arial"/>
          <w:sz w:val="20"/>
          <w:szCs w:val="20"/>
          <w:color w:val="FFFFFF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246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4</w:t>
      </w:r>
      <w:r>
        <w:rPr>
          <w:rFonts w:ascii="Arial" w:hAnsi="Arial" w:cs="Arial" w:eastAsia="Arial"/>
          <w:sz w:val="20"/>
          <w:szCs w:val="20"/>
          <w:color w:val="FFFFFF"/>
          <w:spacing w:val="7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7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24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77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4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86"/>
        </w:rPr>
        <w:t>ze</w:t>
      </w:r>
      <w:r>
        <w:rPr>
          <w:rFonts w:ascii="Arial" w:hAnsi="Arial" w:cs="Arial" w:eastAsia="Arial"/>
          <w:sz w:val="28"/>
          <w:szCs w:val="28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9</w:t>
      </w:r>
      <w:r>
        <w:rPr>
          <w:rFonts w:ascii="Arial" w:hAnsi="Arial" w:cs="Arial" w:eastAsia="Arial"/>
          <w:sz w:val="20"/>
          <w:szCs w:val="20"/>
          <w:color w:val="FFFFFF"/>
          <w:spacing w:val="10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0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22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0"/>
        </w:rPr>
        <w:t>(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0"/>
        </w:rPr>
        <w:t>1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0"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40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0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0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22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+</w:t>
      </w:r>
      <w:r>
        <w:rPr>
          <w:rFonts w:ascii="Arial" w:hAnsi="Arial" w:cs="Arial" w:eastAsia="Arial"/>
          <w:sz w:val="20"/>
          <w:szCs w:val="20"/>
          <w:color w:val="FFFFFF"/>
          <w:spacing w:val="6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0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0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100"/>
        </w:rPr>
        <w:t>2.0)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3"/>
        </w:rPr>
        <w:t>1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2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(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3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3.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0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+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7"/>
        </w:rPr>
        <w:t>r)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87"/>
        </w:rPr>
        <w:t>1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6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(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+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0"/>
        </w:rPr>
        <w:t>a)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  <w:cols w:num="2" w:equalWidth="0">
            <w:col w:w="2465" w:space="928"/>
            <w:col w:w="6887"/>
          </w:cols>
        </w:sectPr>
      </w:pPr>
      <w:rPr/>
    </w:p>
    <w:p>
      <w:pPr>
        <w:spacing w:before="6" w:after="0" w:line="240" w:lineRule="auto"/>
        <w:ind w:right="1262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4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86"/>
        </w:rPr>
        <w:t>ze</w:t>
      </w:r>
      <w:r>
        <w:rPr>
          <w:rFonts w:ascii="Arial" w:hAnsi="Arial" w:cs="Arial" w:eastAsia="Arial"/>
          <w:sz w:val="28"/>
          <w:szCs w:val="28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2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7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(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+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90"/>
        </w:rPr>
        <w:t>a)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3"/>
          <w:w w:val="86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4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86"/>
        </w:rPr>
        <w:t>ze</w:t>
      </w:r>
      <w:r>
        <w:rPr>
          <w:rFonts w:ascii="Arial" w:hAnsi="Arial" w:cs="Arial" w:eastAsia="Arial"/>
          <w:sz w:val="28"/>
          <w:szCs w:val="28"/>
          <w:color w:val="FFFFFF"/>
          <w:spacing w:val="-13"/>
          <w:w w:val="86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7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.5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0"/>
        </w:rPr>
        <w:t>4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0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E08A0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78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77"/>
        </w:rPr>
        <w:t>/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7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(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al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7"/>
        </w:rPr>
        <w:t>+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3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4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9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</w:rPr>
        <w:t>a)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6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ap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85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85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85"/>
        </w:rPr>
        <w:t>x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5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1:1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  <w:cols w:num="2" w:equalWidth="0">
            <w:col w:w="7545" w:space="501"/>
            <w:col w:w="2234"/>
          </w:cols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50.523998pt;margin-top:407.689026pt;width:544.752001pt;height:400.371pt;mso-position-horizontal-relative:page;mso-position-vertical-relative:page;z-index:-2530" coordorigin="1010,8154" coordsize="10895,8007">
            <v:group style="position:absolute;left:1020;top:8164;width:10885;height:7987" coordorigin="1020,8164" coordsize="10885,7987">
              <v:shape style="position:absolute;left:1020;top:8164;width:10885;height:7987" coordorigin="1020,8164" coordsize="10885,7987" path="m1020,16151l11906,16151,11906,8164,1020,8164,1020,16151e" filled="t" fillcolor="#ECEDED" stroked="f">
                <v:path arrowok="t"/>
                <v:fill/>
              </v:shape>
              <v:shape style="position:absolute;left:1020;top:8164;width:10885;height:7987" type="#_x0000_t75">
                <v:imagedata r:id="rId44" o:title=""/>
              </v:shape>
              <v:shape style="position:absolute;left:3926;top:12248;width:1779;height:1296" type="#_x0000_t75">
                <v:imagedata r:id="rId45" o:title=""/>
              </v:shape>
              <v:shape style="position:absolute;left:6134;top:12445;width:1950;height:1514" type="#_x0000_t75">
                <v:imagedata r:id="rId46" o:title=""/>
              </v:shape>
            </v:group>
            <v:group style="position:absolute;left:4184;top:10158;width:2;height:2345" coordorigin="4184,10158" coordsize="2,2345">
              <v:shape style="position:absolute;left:4184;top:10158;width:2;height:2345" coordorigin="4184,10158" coordsize="0,2345" path="m4184,10158l4184,12504e" filled="f" stroked="t" strokeweight="1pt" strokecolor="#FFFFFF">
                <v:path arrowok="t"/>
              </v:shape>
            </v:group>
            <v:group style="position:absolute;left:6423;top:11284;width:2;height:1469" coordorigin="6423,11284" coordsize="2,1469">
              <v:shape style="position:absolute;left:6423;top:11284;width:2;height:1469" coordorigin="6423,11284" coordsize="0,1469" path="m6423,11284l6423,12753e" filled="f" stroked="t" strokeweight="1pt" strokecolor="#FFFFFF">
                <v:path arrowok="t"/>
              </v:shape>
            </v:group>
            <v:group style="position:absolute;left:1701;top:14224;width:2982;height:403" coordorigin="1701,14224" coordsize="2982,403">
              <v:shape style="position:absolute;left:1701;top:14224;width:2982;height:403" coordorigin="1701,14224" coordsize="2982,403" path="m1701,14627l4683,14627,4683,14224,1701,14224,1701,14627e" filled="t" fillcolor="#E08A00" stroked="f">
                <v:path arrowok="t"/>
                <v:fill/>
              </v:shape>
              <v:shape style="position:absolute;left:1615;top:12037;width:1950;height:1215" type="#_x0000_t75">
                <v:imagedata r:id="rId47" o:title=""/>
              </v:shape>
            </v:group>
            <v:group style="position:absolute;left:2023;top:9865;width:2;height:2541" coordorigin="2023,9865" coordsize="2,2541">
              <v:shape style="position:absolute;left:2023;top:9865;width:2;height:2541" coordorigin="2023,9865" coordsize="0,2541" path="m2023,9865l2023,12406e" filled="f" stroked="t" strokeweight="1pt" strokecolor="#FFFFFF">
                <v:path arrowok="t"/>
              </v:shape>
              <v:shape style="position:absolute;left:8492;top:12494;width:2109;height:1731" type="#_x0000_t75">
                <v:imagedata r:id="rId48" o:title=""/>
              </v:shape>
            </v:group>
            <v:group style="position:absolute;left:8825;top:11591;width:2;height:1427" coordorigin="8825,11591" coordsize="2,1427">
              <v:shape style="position:absolute;left:8825;top:11591;width:2;height:1427" coordorigin="8825,11591" coordsize="0,1427" path="m8825,11591l8825,13018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29" w:lineRule="exact"/>
        <w:ind w:left="9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4"/>
          <w:w w:val="79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2"/>
          <w:b/>
          <w:bCs/>
        </w:rPr>
        <w:t>nel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7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2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8"/>
          <w:w w:val="12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3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0"/>
          <w:b/>
          <w:bCs/>
        </w:rPr>
        <w:t>OU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2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74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69"/>
          <w:b/>
          <w:bCs/>
        </w:rPr>
        <w:t>AM</w:t>
      </w:r>
      <w:r>
        <w:rPr>
          <w:rFonts w:ascii="Arial" w:hAnsi="Arial" w:cs="Arial" w:eastAsia="Arial"/>
          <w:sz w:val="20"/>
          <w:szCs w:val="20"/>
          <w:color w:val="FFFFFF"/>
          <w:spacing w:val="4"/>
          <w:w w:val="85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0"/>
          <w:b/>
          <w:bCs/>
        </w:rPr>
        <w:t>ter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40" w:lineRule="auto"/>
        <w:ind w:left="1163" w:right="-20"/>
        <w:jc w:val="left"/>
        <w:tabs>
          <w:tab w:pos="3280" w:val="left"/>
          <w:tab w:pos="5600" w:val="left"/>
          <w:tab w:pos="80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567"/>
          <w:spacing w:val="0"/>
          <w:w w:val="91"/>
        </w:rPr>
        <w:t>7</w:t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0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90"/>
        </w:rPr>
        <w:t>0</w:t>
      </w:r>
      <w:r>
        <w:rPr>
          <w:rFonts w:ascii="Arial" w:hAnsi="Arial" w:cs="Arial" w:eastAsia="Arial"/>
          <w:sz w:val="14"/>
          <w:szCs w:val="14"/>
          <w:color w:val="646567"/>
          <w:spacing w:val="-4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46567"/>
          <w:spacing w:val="-10"/>
          <w:w w:val="90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90"/>
        </w:rPr>
        <w:t>2</w:t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46567"/>
          <w:spacing w:val="-9"/>
          <w:w w:val="90"/>
        </w:rPr>
        <w:t>1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90"/>
        </w:rPr>
        <w:t>4</w:t>
      </w:r>
      <w:r>
        <w:rPr>
          <w:rFonts w:ascii="Arial" w:hAnsi="Arial" w:cs="Arial" w:eastAsia="Arial"/>
          <w:sz w:val="14"/>
          <w:szCs w:val="14"/>
          <w:color w:val="646567"/>
          <w:spacing w:val="-5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3"/>
          <w:w w:val="100"/>
        </w:rPr>
        <w:t>mm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407.689026pt;width:544.752pt;height:400.371pt;mso-position-horizontal-relative:page;mso-position-vertical-relative:page;z-index:-2528" coordorigin="0,8154" coordsize="10895,8007">
            <v:group style="position:absolute;left:0;top:8164;width:10885;height:7987" coordorigin="0,8164" coordsize="10885,7987">
              <v:shape style="position:absolute;left:0;top:8164;width:10885;height:7987" coordorigin="0,8164" coordsize="10885,7987" path="m0,16151l10885,16151,10885,8164,0,8164,0,16151e" filled="t" fillcolor="#ECEDED" stroked="f">
                <v:path arrowok="t"/>
                <v:fill/>
              </v:shape>
              <v:shape style="position:absolute;left:0;top:8164;width:10885;height:7987" type="#_x0000_t75">
                <v:imagedata r:id="rId49" o:title=""/>
              </v:shape>
            </v:group>
            <v:group style="position:absolute;left:5499;top:10824;width:1020;height:340" coordorigin="5499,10824" coordsize="1020,340">
              <v:shape style="position:absolute;left:5499;top:10824;width:1020;height:340" coordorigin="5499,10824" coordsize="1020,340" path="m5499,11164l6520,11164,6520,10824,5499,10824,5499,11164e" filled="t" fillcolor="#684633" stroked="f">
                <v:path arrowok="t"/>
                <v:fill/>
              </v:shape>
            </v:group>
            <v:group style="position:absolute;left:5499;top:12042;width:1020;height:340" coordorigin="5499,12042" coordsize="1020,340">
              <v:shape style="position:absolute;left:5499;top:12042;width:1020;height:340" coordorigin="5499,12042" coordsize="1020,340" path="m5499,12382l6520,12382,6520,12042,5499,12042,5499,12382e" filled="t" fillcolor="#C90019" stroked="f">
                <v:path arrowok="t"/>
                <v:fill/>
              </v:shape>
            </v:group>
            <v:group style="position:absolute;left:5499;top:13283;width:1020;height:340" coordorigin="5499,13283" coordsize="1020,340">
              <v:shape style="position:absolute;left:5499;top:13283;width:1020;height:340" coordorigin="5499,13283" coordsize="1020,340" path="m5499,13623l6520,13623,6520,13283,5499,13283,5499,13623e" filled="t" fillcolor="#006293" stroked="f">
                <v:path arrowok="t"/>
                <v:fill/>
              </v:shape>
            </v:group>
            <v:group style="position:absolute;left:5499;top:14508;width:1020;height:340" coordorigin="5499,14508" coordsize="1020,340">
              <v:shape style="position:absolute;left:5499;top:14508;width:1020;height:340" coordorigin="5499,14508" coordsize="1020,340" path="m5499,14848l6520,14848,6520,14508,5499,14508,5499,14848e" filled="t" fillcolor="#009037" stroked="f">
                <v:path arrowok="t"/>
                <v:fill/>
              </v:shape>
              <v:shape style="position:absolute;left:7994;top:10234;width:1631;height:3770" type="#_x0000_t75">
                <v:imagedata r:id="rId50" o:title=""/>
              </v:shape>
              <v:shape style="position:absolute;left:7994;top:13887;width:1631;height:1287" type="#_x0000_t75">
                <v:imagedata r:id="rId51" o:title=""/>
              </v:shape>
              <v:shape style="position:absolute;left:907;top:9129;width:3507;height:2153" type="#_x0000_t75">
                <v:imagedata r:id="rId52" o:title=""/>
              </v:shape>
              <v:shape style="position:absolute;left:907;top:10366;width:3507;height:2153" type="#_x0000_t75">
                <v:imagedata r:id="rId53" o:title=""/>
              </v:shape>
              <v:shape style="position:absolute;left:907;top:12829;width:3507;height:2162" type="#_x0000_t75">
                <v:imagedata r:id="rId54" o:title=""/>
              </v:shape>
              <v:shape style="position:absolute;left:907;top:11592;width:3507;height:2162" type="#_x0000_t75">
                <v:imagedata r:id="rId55" o:title=""/>
              </v:shape>
            </v:group>
            <w10:wrap type="none"/>
          </v:group>
        </w:pict>
      </w:r>
      <w:r>
        <w:rPr/>
        <w:pict>
          <v:group style="position:absolute;margin-left:19.983999pt;margin-top:190.439011pt;width:524.267000pt;height:203.787pt;mso-position-horizontal-relative:page;mso-position-vertical-relative:page;z-index:-2527" coordorigin="400,3809" coordsize="10485,4076">
            <v:group style="position:absolute;left:4892;top:4556;width:2191;height:2" coordorigin="4892,4556" coordsize="2191,2">
              <v:shape style="position:absolute;left:4892;top:4556;width:2191;height:2" coordorigin="4892,4556" coordsize="2191,0" path="m4892,4556l7083,4556e" filled="f" stroked="t" strokeweight="1pt" strokecolor="#646567">
                <v:path arrowok="t"/>
                <v:stroke dashstyle="dash"/>
              </v:shape>
            </v:group>
            <v:group style="position:absolute;left:7143;top:4546;width:2;height:20" coordorigin="7143,4546" coordsize="2,20">
              <v:shape style="position:absolute;left:7143;top:4546;width:2;height:20" coordorigin="7143,4546" coordsize="0,20" path="m7143,4546l7143,4566e" filled="f" stroked="t" strokeweight="0pt" strokecolor="#646567">
                <v:path arrowok="t"/>
              </v:shape>
            </v:group>
            <v:group style="position:absolute;left:1537;top:4556;width:2335;height:2" coordorigin="1537,4556" coordsize="2335,2">
              <v:shape style="position:absolute;left:1537;top:4556;width:2335;height:2" coordorigin="1537,4556" coordsize="2335,0" path="m1537,4556l3872,4556e" filled="f" stroked="t" strokeweight="1pt" strokecolor="#646567">
                <v:path arrowok="t"/>
                <v:stroke dashstyle="dash"/>
              </v:shape>
            </v:group>
            <v:group style="position:absolute;left:1507;top:4546;width:2;height:20" coordorigin="1507,4546" coordsize="2,20">
              <v:shape style="position:absolute;left:1507;top:4546;width:2;height:20" coordorigin="1507,4546" coordsize="0,20" path="m1507,4546l1507,4566e" filled="f" stroked="t" strokeweight="0pt" strokecolor="#646567">
                <v:path arrowok="t"/>
              </v:shape>
            </v:group>
            <v:group style="position:absolute;left:3872;top:4386;width:1020;height:340" coordorigin="3872,4386" coordsize="1020,340">
              <v:shape style="position:absolute;left:3872;top:4386;width:1020;height:340" coordorigin="3872,4386" coordsize="1020,340" path="m3872,4726l4892,4726,4892,4386,3872,4386,3872,4726e" filled="t" fillcolor="#E08A00" stroked="f">
                <v:path arrowok="t"/>
                <v:fill/>
              </v:shape>
            </v:group>
            <v:group style="position:absolute;left:4892;top:5280;width:2191;height:2" coordorigin="4892,5280" coordsize="2191,2">
              <v:shape style="position:absolute;left:4892;top:5280;width:2191;height:2" coordorigin="4892,5280" coordsize="2191,0" path="m4892,5280l7083,5280e" filled="f" stroked="t" strokeweight="1pt" strokecolor="#646567">
                <v:path arrowok="t"/>
                <v:stroke dashstyle="dash"/>
              </v:shape>
            </v:group>
            <v:group style="position:absolute;left:7143;top:5270;width:2;height:20" coordorigin="7143,5270" coordsize="2,20">
              <v:shape style="position:absolute;left:7143;top:5270;width:2;height:20" coordorigin="7143,5270" coordsize="0,20" path="m7143,5270l7143,5290e" filled="f" stroked="t" strokeweight="0pt" strokecolor="#646567">
                <v:path arrowok="t"/>
              </v:shape>
            </v:group>
            <v:group style="position:absolute;left:1537;top:5280;width:2335;height:2" coordorigin="1537,5280" coordsize="2335,2">
              <v:shape style="position:absolute;left:1537;top:5280;width:2335;height:2" coordorigin="1537,5280" coordsize="2335,0" path="m1537,5280l3872,5280e" filled="f" stroked="t" strokeweight="1pt" strokecolor="#646567">
                <v:path arrowok="t"/>
                <v:stroke dashstyle="dash"/>
              </v:shape>
            </v:group>
            <v:group style="position:absolute;left:1507;top:5270;width:2;height:20" coordorigin="1507,5270" coordsize="2,20">
              <v:shape style="position:absolute;left:1507;top:5270;width:2;height:20" coordorigin="1507,5270" coordsize="0,20" path="m1507,5270l1507,5290e" filled="f" stroked="t" strokeweight="0pt" strokecolor="#646567">
                <v:path arrowok="t"/>
              </v:shape>
            </v:group>
            <v:group style="position:absolute;left:3872;top:5109;width:1020;height:340" coordorigin="3872,5109" coordsize="1020,340">
              <v:shape style="position:absolute;left:3872;top:5109;width:1020;height:340" coordorigin="3872,5109" coordsize="1020,340" path="m3872,5450l4892,5450,4892,5109,3872,5109,3872,5450e" filled="t" fillcolor="#E08A00" stroked="f">
                <v:path arrowok="t"/>
                <v:fill/>
              </v:shape>
            </v:group>
            <v:group style="position:absolute;left:4892;top:6138;width:2191;height:2" coordorigin="4892,6138" coordsize="2191,2">
              <v:shape style="position:absolute;left:4892;top:6138;width:2191;height:2" coordorigin="4892,6138" coordsize="2191,0" path="m4892,6138l7083,6138e" filled="f" stroked="t" strokeweight="1pt" strokecolor="#646567">
                <v:path arrowok="t"/>
                <v:stroke dashstyle="dash"/>
              </v:shape>
            </v:group>
            <v:group style="position:absolute;left:7143;top:6128;width:2;height:20" coordorigin="7143,6128" coordsize="2,20">
              <v:shape style="position:absolute;left:7143;top:6128;width:2;height:20" coordorigin="7143,6128" coordsize="0,20" path="m7143,6128l7143,6148e" filled="f" stroked="t" strokeweight="0pt" strokecolor="#646567">
                <v:path arrowok="t"/>
              </v:shape>
            </v:group>
            <v:group style="position:absolute;left:1537;top:6138;width:2335;height:2" coordorigin="1537,6138" coordsize="2335,2">
              <v:shape style="position:absolute;left:1537;top:6138;width:2335;height:2" coordorigin="1537,6138" coordsize="2335,0" path="m1537,6138l3872,6138e" filled="f" stroked="t" strokeweight="1pt" strokecolor="#646567">
                <v:path arrowok="t"/>
                <v:stroke dashstyle="dash"/>
              </v:shape>
            </v:group>
            <v:group style="position:absolute;left:1507;top:6128;width:2;height:20" coordorigin="1507,6128" coordsize="2,20">
              <v:shape style="position:absolute;left:1507;top:6128;width:2;height:20" coordorigin="1507,6128" coordsize="0,20" path="m1507,6128l1507,6148e" filled="f" stroked="t" strokeweight="0pt" strokecolor="#646567">
                <v:path arrowok="t"/>
              </v:shape>
            </v:group>
            <v:group style="position:absolute;left:3872;top:5967;width:1020;height:340" coordorigin="3872,5967" coordsize="1020,340">
              <v:shape style="position:absolute;left:3872;top:5967;width:1020;height:340" coordorigin="3872,5967" coordsize="1020,340" path="m3872,6308l4892,6308,4892,5967,3872,5967,3872,6308e" filled="t" fillcolor="#E08A00" stroked="f">
                <v:path arrowok="t"/>
                <v:fill/>
              </v:shape>
            </v:group>
            <v:group style="position:absolute;left:4892;top:7010;width:2191;height:2" coordorigin="4892,7010" coordsize="2191,2">
              <v:shape style="position:absolute;left:4892;top:7010;width:2191;height:2" coordorigin="4892,7010" coordsize="2191,0" path="m4892,7010l7083,7010e" filled="f" stroked="t" strokeweight="1pt" strokecolor="#646567">
                <v:path arrowok="t"/>
                <v:stroke dashstyle="dash"/>
              </v:shape>
            </v:group>
            <v:group style="position:absolute;left:7143;top:7000;width:2;height:20" coordorigin="7143,7000" coordsize="2,20">
              <v:shape style="position:absolute;left:7143;top:7000;width:2;height:20" coordorigin="7143,7000" coordsize="0,20" path="m7143,7000l7143,7020e" filled="f" stroked="t" strokeweight="0pt" strokecolor="#646567">
                <v:path arrowok="t"/>
              </v:shape>
            </v:group>
            <v:group style="position:absolute;left:1537;top:7010;width:2335;height:2" coordorigin="1537,7010" coordsize="2335,2">
              <v:shape style="position:absolute;left:1537;top:7010;width:2335;height:2" coordorigin="1537,7010" coordsize="2335,0" path="m1537,7010l3872,7010e" filled="f" stroked="t" strokeweight="1pt" strokecolor="#646567">
                <v:path arrowok="t"/>
                <v:stroke dashstyle="dash"/>
              </v:shape>
            </v:group>
            <v:group style="position:absolute;left:1507;top:7000;width:2;height:20" coordorigin="1507,7000" coordsize="2,20">
              <v:shape style="position:absolute;left:1507;top:7000;width:2;height:20" coordorigin="1507,7000" coordsize="0,20" path="m1507,7000l1507,7020e" filled="f" stroked="t" strokeweight="0pt" strokecolor="#646567">
                <v:path arrowok="t"/>
              </v:shape>
            </v:group>
            <v:group style="position:absolute;left:3872;top:6840;width:1020;height:340" coordorigin="3872,6840" coordsize="1020,340">
              <v:shape style="position:absolute;left:3872;top:6840;width:1020;height:340" coordorigin="3872,6840" coordsize="1020,340" path="m3872,7180l4892,7180,4892,6840,3872,6840,3872,7180e" filled="t" fillcolor="#E08A00" stroked="f">
                <v:path arrowok="t"/>
                <v:fill/>
              </v:shape>
              <v:shape style="position:absolute;left:7115;top:3819;width:3770;height:4065" type="#_x0000_t75">
                <v:imagedata r:id="rId56" o:title=""/>
              </v:shape>
              <v:shape style="position:absolute;left:400;top:3809;width:1397;height:4065" type="#_x0000_t75">
                <v:imagedata r:id="rId5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4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3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9"/>
          <w:position w:val="-1"/>
        </w:rPr>
        <w:t>pc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  <w:position w:val="-1"/>
        </w:rPr>
        <w:t>-</w:t>
      </w:r>
      <w:r>
        <w:rPr>
          <w:rFonts w:ascii="Arial" w:hAnsi="Arial" w:cs="Arial" w:eastAsia="Arial"/>
          <w:sz w:val="48"/>
          <w:szCs w:val="48"/>
          <w:color w:val="0075A7"/>
          <w:spacing w:val="-6"/>
          <w:w w:val="78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7"/>
          <w:position w:val="-1"/>
        </w:rPr>
        <w:t>ar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62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7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15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115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1"/>
          <w:position w:val="-1"/>
        </w:rPr>
        <w:t>Z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6"/>
          <w:position w:val="-1"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tLeast"/>
        <w:ind w:left="140" w:right="43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3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hi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var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z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pc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4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6"/>
        </w:rPr>
        <w:t>uir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15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87"/>
        </w:rPr>
        <w:t>z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9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321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87"/>
        </w:rPr>
        <w:t>z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21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87"/>
        </w:rPr>
        <w:t>z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13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87"/>
        </w:rPr>
        <w:t>z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100"/>
        </w:rPr>
        <w:t>.5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11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10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12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12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86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-5"/>
          <w:w w:val="77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6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9"/>
          <w:w w:val="91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1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FFFFFF"/>
          <w:spacing w:val="-14"/>
          <w:w w:val="9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2"/>
          <w:w w:val="91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77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91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FFFFFF"/>
          <w:spacing w:val="10"/>
          <w:w w:val="10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7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2"/>
          <w:w w:val="64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FFFFFF"/>
          <w:spacing w:val="-2"/>
          <w:w w:val="91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-3"/>
          <w:w w:val="94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FFFFFF"/>
          <w:spacing w:val="-5"/>
          <w:w w:val="86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-2"/>
          <w:w w:val="99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65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4757" w:right="462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2"/>
          <w:w w:val="77"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53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70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905" w:right="476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5"/>
          <w:w w:val="104"/>
        </w:rPr>
        <w:t>red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856" w:right="472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2"/>
          <w:w w:val="77"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24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124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782" w:right="464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3"/>
          <w:w w:val="65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101"/>
        </w:rPr>
        <w:t>reen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677" w:footer="314" w:top="1000" w:bottom="460" w:left="880" w:right="8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50.523998pt;margin-top:55.26133pt;width:392.181pt;height:171.079pt;mso-position-horizontal-relative:page;mso-position-vertical-relative:paragraph;z-index:-2526" coordorigin="1010,1105" coordsize="7844,3422">
            <v:group style="position:absolute;left:1020;top:1115;width:7824;height:3402" coordorigin="1020,1115" coordsize="7824,3402">
              <v:shape style="position:absolute;left:1020;top:1115;width:7824;height:3402" coordorigin="1020,1115" coordsize="7824,3402" path="m1020,4517l8844,4517,8844,1115,1020,1115,1020,4517e" filled="t" fillcolor="#ECEDED" stroked="f">
                <v:path arrowok="t"/>
                <v:fill/>
              </v:shape>
            </v:group>
            <v:group style="position:absolute;left:1020;top:1115;width:1826;height:340" coordorigin="1020,1115" coordsize="1826,340">
              <v:shape style="position:absolute;left:1020;top:1115;width:1826;height:340" coordorigin="1020,1115" coordsize="1826,340" path="m1020,1455l2846,1455,2846,1115,1020,1115,1020,1455e" filled="t" fillcolor="#0075A7" stroked="f">
                <v:path arrowok="t"/>
                <v:fill/>
              </v:shape>
              <v:shape style="position:absolute;left:1467;top:1980;width:3755;height:1837" type="#_x0000_t75">
                <v:imagedata r:id="rId58" o:title=""/>
              </v:shape>
              <v:shape style="position:absolute;left:5434;top:1825;width:2436;height:1970" type="#_x0000_t75">
                <v:imagedata r:id="rId59" o:title=""/>
              </v:shape>
            </v:group>
            <v:group style="position:absolute;left:5208;top:2924;width:81;height:111" coordorigin="5208,2924" coordsize="81,111">
              <v:shape style="position:absolute;left:5208;top:2924;width:81;height:111" coordorigin="5208,2924" coordsize="81,111" path="m5289,2980l5285,3005,5273,3024,5257,3035,5234,3031,5218,3018,5208,3000,5210,2969,5216,2946,5227,2931,5241,2924,5262,2929,5278,2942,5287,2963,5289,2980xe" filled="f" stroked="t" strokeweight=".522pt" strokecolor="#000000">
                <v:path arrowok="t"/>
              </v:shape>
            </v:group>
            <v:group style="position:absolute;left:5212;top:2926;width:69;height:115" coordorigin="5212,2926" coordsize="69,115">
              <v:shape style="position:absolute;left:5212;top:2926;width:69;height:115" coordorigin="5212,2926" coordsize="69,115" path="m5212,3040l5281,2926e" filled="f" stroked="t" strokeweight=".522pt" strokecolor="#000000">
                <v:path arrowok="t"/>
              </v:shape>
            </v:group>
            <v:group style="position:absolute;left:5053;top:3736;width:81;height:111" coordorigin="5053,3736" coordsize="81,111">
              <v:shape style="position:absolute;left:5053;top:3736;width:81;height:111" coordorigin="5053,3736" coordsize="81,111" path="m5133,3792l5129,3817,5118,3836,5101,3847,5079,3843,5063,3831,5053,3812,5054,3781,5061,3758,5072,3743,5086,3736,5107,3741,5122,3755,5131,3775,5133,3792xe" filled="f" stroked="t" strokeweight=".522pt" strokecolor="#000000">
                <v:path arrowok="t"/>
              </v:shape>
            </v:group>
            <v:group style="position:absolute;left:5056;top:3738;width:69;height:115" coordorigin="5056,3738" coordsize="69,115">
              <v:shape style="position:absolute;left:5056;top:3738;width:69;height:115" coordorigin="5056,3738" coordsize="69,115" path="m5056,3852l5125,3738e" filled="f" stroked="t" strokeweight=".52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93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83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3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6"/>
          <w:w w:val="83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6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06" w:lineRule="exact"/>
        <w:ind w:left="2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73"/>
          <w:b/>
          <w:bCs/>
        </w:rPr>
        <w:t>A1: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73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74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1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1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2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2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83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62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76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85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9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9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79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9" w:after="0" w:line="240" w:lineRule="auto"/>
        <w:ind w:left="5757" w:right="412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L1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72" w:lineRule="exact"/>
        <w:ind w:left="5402" w:right="448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L3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5" w:after="0" w:line="240" w:lineRule="auto"/>
        <w:ind w:left="6064" w:right="3895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spacing w:val="0"/>
          <w:w w:val="92"/>
        </w:rPr>
        <w:t>L2</w:t>
      </w:r>
      <w:r>
        <w:rPr>
          <w:rFonts w:ascii="Arial" w:hAnsi="Arial" w:cs="Arial" w:eastAsia="Arial"/>
          <w:sz w:val="9"/>
          <w:szCs w:val="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40" w:lineRule="auto"/>
        <w:ind w:left="4372" w:right="549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3"/>
        </w:rPr>
        <w:t>D1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500" w:left="900" w:right="880"/>
          <w:pgSz w:w="11920" w:h="16840"/>
        </w:sectPr>
      </w:pPr>
      <w:rPr/>
    </w:p>
    <w:p>
      <w:pPr>
        <w:spacing w:before="39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5"/>
          <w:w w:val="80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80"/>
        </w:rPr>
        <w:t>ax.</w:t>
      </w:r>
      <w:r>
        <w:rPr>
          <w:rFonts w:ascii="Arial" w:hAnsi="Arial" w:cs="Arial" w:eastAsia="Arial"/>
          <w:sz w:val="16"/>
          <w:szCs w:val="16"/>
          <w:spacing w:val="0"/>
          <w:w w:val="80"/>
        </w:rPr>
        <w:t>   </w:t>
      </w:r>
      <w:r>
        <w:rPr>
          <w:rFonts w:ascii="Arial" w:hAnsi="Arial" w:cs="Arial" w:eastAsia="Arial"/>
          <w:sz w:val="16"/>
          <w:szCs w:val="16"/>
          <w:spacing w:val="4"/>
          <w:w w:val="80"/>
        </w:rPr>
        <w:t> </w:t>
      </w:r>
      <w:r>
        <w:rPr>
          <w:rFonts w:ascii="Arial" w:hAnsi="Arial" w:cs="Arial" w:eastAsia="Arial"/>
          <w:sz w:val="16"/>
          <w:szCs w:val="16"/>
          <w:spacing w:val="-4"/>
          <w:w w:val="87"/>
        </w:rPr>
        <w:t>cab</w:t>
      </w:r>
      <w:r>
        <w:rPr>
          <w:rFonts w:ascii="Arial" w:hAnsi="Arial" w:cs="Arial" w:eastAsia="Arial"/>
          <w:sz w:val="16"/>
          <w:szCs w:val="16"/>
          <w:spacing w:val="-2"/>
          <w:w w:val="87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70"/>
        </w:rPr>
        <w:t>SW</w:t>
      </w:r>
      <w:r>
        <w:rPr>
          <w:rFonts w:ascii="Arial" w:hAnsi="Arial" w:cs="Arial" w:eastAsia="Arial"/>
          <w:sz w:val="16"/>
          <w:szCs w:val="16"/>
          <w:spacing w:val="0"/>
          <w:w w:val="7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4574" w:space="1215"/>
            <w:col w:w="4351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0.471821" w:type="dxa"/>
      </w:tblPr>
      <w:tblGrid/>
      <w:tr>
        <w:trPr>
          <w:trHeight w:val="680" w:hRule="exact"/>
        </w:trPr>
        <w:tc>
          <w:tcPr>
            <w:tcW w:w="1077" w:type="dxa"/>
            <w:tcBorders>
              <w:top w:val="nil" w:sz="6" w:space="0" w:color="auto"/>
              <w:bottom w:val="single" w:sz="8.000508" w:space="0" w:color="FFFFFF"/>
              <w:left w:val="nil" w:sz="6" w:space="0" w:color="auto"/>
              <w:right w:val="single" w:sz="8.000073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69" w:right="3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88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2"/>
                <w:w w:val="99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4"/>
                <w:w w:val="84"/>
              </w:rPr>
              <w:t>ze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single" w:sz="8.000508" w:space="0" w:color="FFFFFF"/>
              <w:left w:val="single" w:sz="8.000073" w:space="0" w:color="FFFFFF"/>
              <w:right w:val="single" w:sz="8.000093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8" w:right="38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single" w:sz="8.000508" w:space="0" w:color="FFFFFF"/>
              <w:left w:val="single" w:sz="8.000093" w:space="0" w:color="FFFFFF"/>
              <w:right w:val="single" w:sz="8.000094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08" w:right="38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2154" w:type="dxa"/>
            <w:gridSpan w:val="2"/>
            <w:tcBorders>
              <w:top w:val="nil" w:sz="6" w:space="0" w:color="auto"/>
              <w:bottom w:val="single" w:sz="8.000508" w:space="0" w:color="FFFFFF"/>
              <w:left w:val="single" w:sz="8.000094" w:space="0" w:color="FFFFFF"/>
              <w:right w:val="single" w:sz="8.000059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42" w:right="-20"/>
              <w:jc w:val="left"/>
              <w:tabs>
                <w:tab w:pos="150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single" w:sz="8.000508" w:space="0" w:color="FFFFFF"/>
              <w:left w:val="single" w:sz="8.000059" w:space="0" w:color="FFFFFF"/>
              <w:right w:val="single" w:sz="8.000306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39" w:right="3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6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6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5"/>
                <w:w w:val="7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8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8.000508" w:space="0" w:color="FFFFFF"/>
              <w:left w:val="single" w:sz="8.000306" w:space="0" w:color="FFFFFF"/>
              <w:right w:val="nil" w:sz="6" w:space="0" w:color="auto"/>
            </w:tcBorders>
            <w:shd w:val="clear" w:color="auto" w:fill="0075A7"/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4" w:right="4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8"/>
                <w:w w:val="79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2"/>
                <w:w w:val="79"/>
              </w:rPr>
              <w:t>ax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9"/>
                <w:w w:val="7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65"/>
              </w:rPr>
              <w:t>Ø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9" w:after="0" w:line="240" w:lineRule="auto"/>
              <w:ind w:left="463" w:right="45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7"/>
                <w:w w:val="85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6"/>
                <w:w w:val="85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6"/>
                <w:w w:val="85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5"/>
                <w:w w:val="99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82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508" w:space="0" w:color="FFFFFF"/>
              <w:bottom w:val="single" w:sz="8.000551" w:space="0" w:color="FFFFFF"/>
              <w:left w:val="nil" w:sz="6" w:space="0" w:color="auto"/>
              <w:right w:val="single" w:sz="8.00007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412" w:right="3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3"/>
                <w:w w:val="91"/>
              </w:rPr>
              <w:t>00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08" w:space="0" w:color="FFFFFF"/>
              <w:bottom w:val="single" w:sz="8.000551" w:space="0" w:color="FFFFFF"/>
              <w:left w:val="single" w:sz="8.000073" w:space="0" w:color="FFFFFF"/>
              <w:right w:val="single" w:sz="8.00009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40" w:right="32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08" w:space="0" w:color="FFFFFF"/>
              <w:bottom w:val="single" w:sz="8.000551" w:space="0" w:color="FFFFFF"/>
              <w:left w:val="single" w:sz="8.000093" w:space="0" w:color="FFFFFF"/>
              <w:right w:val="single" w:sz="8.000094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8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54" w:type="dxa"/>
            <w:gridSpan w:val="2"/>
            <w:tcBorders>
              <w:top w:val="single" w:sz="8.000508" w:space="0" w:color="FFFFFF"/>
              <w:bottom w:val="single" w:sz="8.000551" w:space="0" w:color="FFFFFF"/>
              <w:left w:val="single" w:sz="8.000094" w:space="0" w:color="FFFFFF"/>
              <w:right w:val="single" w:sz="8.000059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80" w:right="-20"/>
              <w:jc w:val="left"/>
              <w:tabs>
                <w:tab w:pos="148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9.8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08" w:space="0" w:color="FFFFFF"/>
              <w:bottom w:val="single" w:sz="8.000551" w:space="0" w:color="FFFFFF"/>
              <w:left w:val="single" w:sz="8.000059" w:space="0" w:color="FFFFFF"/>
              <w:right w:val="single" w:sz="8.000306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8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508" w:space="0" w:color="FFFFFF"/>
              <w:bottom w:val="single" w:sz="8.000551" w:space="0" w:color="FFFFFF"/>
              <w:left w:val="single" w:sz="8.000306" w:space="0" w:color="FFFFFF"/>
              <w:right w:val="nil" w:sz="6" w:space="0" w:color="auto"/>
            </w:tcBorders>
            <w:shd w:val="clear" w:color="auto" w:fill="ECEDED"/>
          </w:tcPr>
          <w:p>
            <w:pPr>
              <w:spacing w:before="52" w:after="0" w:line="240" w:lineRule="auto"/>
              <w:ind w:left="525" w:right="5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5.0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nil" w:sz="6" w:space="0" w:color="auto"/>
              <w:right w:val="single" w:sz="8.00007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459" w:right="4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single" w:sz="8.000073" w:space="0" w:color="FFFFFF"/>
              <w:right w:val="single" w:sz="8.00009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51" w:right="33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2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single" w:sz="8.000093" w:space="0" w:color="FFFFFF"/>
              <w:right w:val="single" w:sz="8.000094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8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single" w:sz="8.000094" w:space="0" w:color="FFFFFF"/>
              <w:right w:val="single" w:sz="8.00003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8" w:right="3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single" w:sz="8.000036" w:space="0" w:color="FFFFFF"/>
              <w:right w:val="single" w:sz="8.000059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6" w:right="32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551" w:space="0" w:color="FFFFFF"/>
              <w:bottom w:val="single" w:sz="8.000389" w:space="0" w:color="FFFFFF"/>
              <w:left w:val="single" w:sz="8.000059" w:space="0" w:color="FFFFFF"/>
              <w:right w:val="single" w:sz="8.00030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3" w:right="32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2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551" w:space="0" w:color="FFFFFF"/>
              <w:bottom w:val="single" w:sz="8.000389" w:space="0" w:color="FFFFFF"/>
              <w:left w:val="single" w:sz="8.000306" w:space="0" w:color="FFFFFF"/>
              <w:right w:val="nil" w:sz="6" w:space="0" w:color="auto"/>
            </w:tcBorders>
            <w:shd w:val="clear" w:color="auto" w:fill="D9DADB"/>
          </w:tcPr>
          <w:p>
            <w:pPr>
              <w:spacing w:before="52" w:after="0" w:line="240" w:lineRule="auto"/>
              <w:ind w:left="539" w:right="5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8"/>
                <w:w w:val="87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nil" w:sz="6" w:space="0" w:color="auto"/>
              <w:right w:val="single" w:sz="8.00007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459" w:right="4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single" w:sz="8.000073" w:space="0" w:color="FFFFFF"/>
              <w:right w:val="single" w:sz="8.00009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42" w:right="3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9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5.2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single" w:sz="8.000093" w:space="0" w:color="FFFFFF"/>
              <w:right w:val="single" w:sz="8.000094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8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single" w:sz="8.000094" w:space="0" w:color="FFFFFF"/>
              <w:right w:val="single" w:sz="8.000036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45" w:right="32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1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single" w:sz="8.000036" w:space="0" w:color="FFFFFF"/>
              <w:right w:val="single" w:sz="8.000059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48" w:right="3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389" w:space="0" w:color="FFFFFF"/>
              <w:bottom w:val="single" w:sz="8.000111" w:space="0" w:color="FFFFFF"/>
              <w:left w:val="single" w:sz="8.000059" w:space="0" w:color="FFFFFF"/>
              <w:right w:val="single" w:sz="8.000306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346" w:right="32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389" w:space="0" w:color="FFFFFF"/>
              <w:bottom w:val="single" w:sz="8.000111" w:space="0" w:color="FFFFFF"/>
              <w:left w:val="single" w:sz="8.000306" w:space="0" w:color="FFFFFF"/>
              <w:right w:val="nil" w:sz="6" w:space="0" w:color="auto"/>
            </w:tcBorders>
            <w:shd w:val="clear" w:color="auto" w:fill="ECEDED"/>
          </w:tcPr>
          <w:p>
            <w:pPr>
              <w:spacing w:before="52" w:after="0" w:line="240" w:lineRule="auto"/>
              <w:ind w:left="528" w:right="5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nil" w:sz="6" w:space="0" w:color="auto"/>
              <w:right w:val="single" w:sz="8.00007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9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single" w:sz="8.000073" w:space="0" w:color="FFFFFF"/>
              <w:right w:val="single" w:sz="8.00009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1" w:right="3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8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9.2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single" w:sz="8.000093" w:space="0" w:color="FFFFFF"/>
              <w:right w:val="single" w:sz="8.000094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8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single" w:sz="8.000094" w:space="0" w:color="FFFFFF"/>
              <w:right w:val="single" w:sz="8.00003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37" w:right="3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22.0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single" w:sz="8.000036" w:space="0" w:color="FFFFFF"/>
              <w:right w:val="single" w:sz="8.000059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4" w:right="3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3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6.8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8.000111" w:space="0" w:color="FFFFFF"/>
              <w:bottom w:val="nil" w:sz="6" w:space="0" w:color="auto"/>
              <w:left w:val="single" w:sz="8.000059" w:space="0" w:color="FFFFFF"/>
              <w:right w:val="single" w:sz="8.00030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48" w:right="3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111" w:space="0" w:color="FFFFFF"/>
              <w:bottom w:val="nil" w:sz="6" w:space="0" w:color="auto"/>
              <w:left w:val="single" w:sz="8.000306" w:space="0" w:color="FFFFFF"/>
              <w:right w:val="nil" w:sz="6" w:space="0" w:color="auto"/>
            </w:tcBorders>
            <w:shd w:val="clear" w:color="auto" w:fill="D9DADB"/>
          </w:tcPr>
          <w:p>
            <w:pPr>
              <w:spacing w:before="52" w:after="0" w:line="240" w:lineRule="auto"/>
              <w:ind w:left="485" w:right="47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2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33" w:after="0" w:line="240" w:lineRule="auto"/>
        <w:ind w:left="23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  <w:b/>
          <w:bCs/>
        </w:rPr>
        <w:t>1: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8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79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63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1"/>
          <w:b/>
          <w:bCs/>
        </w:rPr>
        <w:t>ine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35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79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79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6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1"/>
          <w:b/>
          <w:bCs/>
        </w:rPr>
        <w:t>acle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auto"/>
        <w:ind w:left="812" w:right="344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0"/>
        </w:rPr>
        <w:t>L2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58" w:lineRule="exact"/>
        <w:ind w:left="575" w:right="3042"/>
        <w:jc w:val="center"/>
        <w:tabs>
          <w:tab w:pos="11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L3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90"/>
          <w:position w:val="7"/>
        </w:rPr>
        <w:t>L4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1766" w:space="3861"/>
            <w:col w:w="451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240" w:lineRule="auto"/>
        <w:ind w:right="3067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4"/>
        </w:rPr>
        <w:t>D1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4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5"/>
          <w:w w:val="81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81"/>
        </w:rPr>
        <w:t>ax.</w:t>
      </w:r>
      <w:r>
        <w:rPr>
          <w:rFonts w:ascii="Arial" w:hAnsi="Arial" w:cs="Arial" w:eastAsia="Arial"/>
          <w:sz w:val="16"/>
          <w:szCs w:val="16"/>
          <w:spacing w:val="0"/>
          <w:w w:val="81"/>
        </w:rPr>
        <w:t>   </w:t>
      </w:r>
      <w:r>
        <w:rPr>
          <w:rFonts w:ascii="Arial" w:hAnsi="Arial" w:cs="Arial" w:eastAsia="Arial"/>
          <w:sz w:val="16"/>
          <w:szCs w:val="16"/>
          <w:spacing w:val="4"/>
          <w:w w:val="81"/>
        </w:rPr>
        <w:t> </w:t>
      </w:r>
      <w:r>
        <w:rPr>
          <w:rFonts w:ascii="Arial" w:hAnsi="Arial" w:cs="Arial" w:eastAsia="Arial"/>
          <w:sz w:val="16"/>
          <w:szCs w:val="16"/>
          <w:spacing w:val="-4"/>
          <w:w w:val="88"/>
        </w:rPr>
        <w:t>cab</w:t>
      </w:r>
      <w:r>
        <w:rPr>
          <w:rFonts w:ascii="Arial" w:hAnsi="Arial" w:cs="Arial" w:eastAsia="Arial"/>
          <w:sz w:val="16"/>
          <w:szCs w:val="16"/>
          <w:spacing w:val="-2"/>
          <w:w w:val="88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3" w:after="0" w:line="240" w:lineRule="auto"/>
        <w:ind w:right="-20"/>
        <w:jc w:val="left"/>
        <w:tabs>
          <w:tab w:pos="6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70"/>
        </w:rPr>
        <w:t>SW</w:t>
      </w:r>
      <w:r>
        <w:rPr>
          <w:rFonts w:ascii="Arial" w:hAnsi="Arial" w:cs="Arial" w:eastAsia="Arial"/>
          <w:sz w:val="16"/>
          <w:szCs w:val="16"/>
          <w:spacing w:val="1"/>
          <w:w w:val="7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5"/>
        </w:rPr>
        <w:t>D2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5370" w:space="359"/>
            <w:col w:w="44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0.523998pt;margin-top:475.720001pt;width:392.181pt;height:171.079pt;mso-position-horizontal-relative:page;mso-position-vertical-relative:page;z-index:-2523" coordorigin="1010,9514" coordsize="7844,3422">
            <v:group style="position:absolute;left:1020;top:9524;width:7824;height:3402" coordorigin="1020,9524" coordsize="7824,3402">
              <v:shape style="position:absolute;left:1020;top:9524;width:7824;height:3402" coordorigin="1020,9524" coordsize="7824,3402" path="m1020,12926l8844,12926,8844,9524,1020,9524,1020,12926e" filled="t" fillcolor="#ECEDED" stroked="f">
                <v:path arrowok="t"/>
                <v:fill/>
              </v:shape>
            </v:group>
            <v:group style="position:absolute;left:1020;top:9524;width:1826;height:340" coordorigin="1020,9524" coordsize="1826,340">
              <v:shape style="position:absolute;left:1020;top:9524;width:1826;height:340" coordorigin="1020,9524" coordsize="1826,340" path="m1020,9865l2846,9865,2846,9524,1020,9524,1020,9865e" filled="t" fillcolor="#0075A7" stroked="f">
                <v:path arrowok="t"/>
                <v:fill/>
              </v:shape>
              <v:shape style="position:absolute;left:5356;top:9930;width:2647;height:2227" type="#_x0000_t75">
                <v:imagedata r:id="rId60" o:title=""/>
              </v:shape>
              <v:shape style="position:absolute;left:1526;top:10155;width:2584;height:1735" type="#_x0000_t75">
                <v:imagedata r:id="rId6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0.471754" w:type="dxa"/>
      </w:tblPr>
      <w:tblGrid/>
      <w:tr>
        <w:trPr>
          <w:trHeight w:val="680" w:hRule="exact"/>
        </w:trPr>
        <w:tc>
          <w:tcPr>
            <w:tcW w:w="1077" w:type="dxa"/>
            <w:tcBorders>
              <w:top w:val="nil" w:sz="6" w:space="0" w:color="auto"/>
              <w:bottom w:val="single" w:sz="8.000037" w:space="0" w:color="FFFFFF"/>
              <w:left w:val="nil" w:sz="6" w:space="0" w:color="auto"/>
              <w:right w:val="single" w:sz="8.000073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69" w:right="3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88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2"/>
                <w:w w:val="99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4"/>
                <w:w w:val="84"/>
              </w:rPr>
              <w:t>ze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073" w:space="0" w:color="FFFFFF"/>
              <w:right w:val="single" w:sz="8.000068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2" w:right="2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068" w:space="0" w:color="FFFFFF"/>
              <w:right w:val="single" w:sz="8.000063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2" w:right="2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063" w:space="0" w:color="FFFFFF"/>
              <w:right w:val="single" w:sz="8.000059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2" w:right="2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059" w:space="0" w:color="FFFFFF"/>
              <w:right w:val="single" w:sz="8.000257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2" w:right="2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204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257" w:space="0" w:color="FFFFFF"/>
              <w:right w:val="single" w:sz="8.000252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46" w:right="22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94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65" w:type="dxa"/>
            <w:tcBorders>
              <w:top w:val="nil" w:sz="6" w:space="0" w:color="auto"/>
              <w:bottom w:val="single" w:sz="8.000037" w:space="0" w:color="FFFFFF"/>
              <w:left w:val="single" w:sz="8.000252" w:space="0" w:color="FFFFFF"/>
              <w:right w:val="single" w:sz="8.000247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46" w:right="22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w w:val="94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w w:val="91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</w:tc>
        <w:tc>
          <w:tcPr>
            <w:tcW w:w="794" w:type="dxa"/>
            <w:tcBorders>
              <w:top w:val="nil" w:sz="6" w:space="0" w:color="auto"/>
              <w:bottom w:val="single" w:sz="8.000037" w:space="0" w:color="FFFFFF"/>
              <w:left w:val="single" w:sz="8.000247" w:space="0" w:color="FFFFFF"/>
              <w:right w:val="single" w:sz="8.000306" w:space="0" w:color="FFFFFF"/>
            </w:tcBorders>
            <w:shd w:val="clear" w:color="auto" w:fill="0075A7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6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6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5"/>
                <w:w w:val="76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8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nil" w:sz="6" w:space="0" w:color="auto"/>
              <w:bottom w:val="single" w:sz="8.000037" w:space="0" w:color="FFFFFF"/>
              <w:left w:val="single" w:sz="8.000306" w:space="0" w:color="FFFFFF"/>
              <w:right w:val="nil" w:sz="6" w:space="0" w:color="auto"/>
            </w:tcBorders>
            <w:shd w:val="clear" w:color="auto" w:fill="0075A7"/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4" w:right="4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8"/>
                <w:w w:val="79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2"/>
                <w:w w:val="79"/>
              </w:rPr>
              <w:t>ax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9"/>
                <w:w w:val="79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65"/>
              </w:rPr>
              <w:t>Ø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9" w:after="0" w:line="240" w:lineRule="auto"/>
              <w:ind w:left="463" w:right="45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7"/>
                <w:w w:val="85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6"/>
                <w:w w:val="85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6"/>
                <w:w w:val="85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-5"/>
                <w:w w:val="99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FFFFFF"/>
                <w:spacing w:val="0"/>
                <w:w w:val="82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037" w:space="0" w:color="FFFFFF"/>
              <w:bottom w:val="single" w:sz="8.000118" w:space="0" w:color="FFFFFF"/>
              <w:left w:val="nil" w:sz="6" w:space="0" w:color="auto"/>
              <w:right w:val="single" w:sz="8.00007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412" w:right="3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3"/>
                <w:w w:val="91"/>
              </w:rPr>
              <w:t>00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073" w:space="0" w:color="FFFFFF"/>
              <w:right w:val="single" w:sz="8.000068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1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-7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068" w:space="0" w:color="FFFFFF"/>
              <w:right w:val="single" w:sz="8.00006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063" w:space="0" w:color="FFFFFF"/>
              <w:right w:val="single" w:sz="8.000059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059" w:space="0" w:color="FFFFFF"/>
              <w:right w:val="single" w:sz="8.000257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257" w:space="0" w:color="FFFFFF"/>
              <w:right w:val="single" w:sz="8.000252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9.8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37" w:space="0" w:color="FFFFFF"/>
              <w:bottom w:val="single" w:sz="8.000118" w:space="0" w:color="FFFFFF"/>
              <w:left w:val="single" w:sz="8.000252" w:space="0" w:color="FFFFFF"/>
              <w:right w:val="single" w:sz="8.000247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9.0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94" w:type="dxa"/>
            <w:tcBorders>
              <w:top w:val="single" w:sz="8.000037" w:space="0" w:color="FFFFFF"/>
              <w:bottom w:val="single" w:sz="8.000118" w:space="0" w:color="FFFFFF"/>
              <w:left w:val="single" w:sz="8.000247" w:space="0" w:color="FFFFFF"/>
              <w:right w:val="single" w:sz="8.000306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44" w:right="22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037" w:space="0" w:color="FFFFFF"/>
              <w:bottom w:val="single" w:sz="8.000118" w:space="0" w:color="FFFFFF"/>
              <w:left w:val="single" w:sz="8.000306" w:space="0" w:color="FFFFFF"/>
              <w:right w:val="nil" w:sz="6" w:space="0" w:color="auto"/>
            </w:tcBorders>
            <w:shd w:val="clear" w:color="auto" w:fill="ECEDED"/>
          </w:tcPr>
          <w:p>
            <w:pPr>
              <w:spacing w:before="52" w:after="0" w:line="240" w:lineRule="auto"/>
              <w:ind w:left="525" w:right="5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5.0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118" w:space="0" w:color="FFFFFF"/>
              <w:bottom w:val="single" w:sz="8.000109" w:space="0" w:color="FFFFFF"/>
              <w:left w:val="nil" w:sz="6" w:space="0" w:color="auto"/>
              <w:right w:val="single" w:sz="8.00007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459" w:right="4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073" w:space="0" w:color="FFFFFF"/>
              <w:right w:val="single" w:sz="8.000068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3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9.5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068" w:space="0" w:color="FFFFFF"/>
              <w:right w:val="single" w:sz="8.00006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063" w:space="0" w:color="FFFFFF"/>
              <w:right w:val="single" w:sz="8.000059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059" w:space="0" w:color="FFFFFF"/>
              <w:right w:val="single" w:sz="8.000257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257" w:space="0" w:color="FFFFFF"/>
              <w:right w:val="single" w:sz="8.000252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18" w:space="0" w:color="FFFFFF"/>
              <w:bottom w:val="single" w:sz="8.000109" w:space="0" w:color="FFFFFF"/>
              <w:left w:val="single" w:sz="8.000252" w:space="0" w:color="FFFFFF"/>
              <w:right w:val="single" w:sz="8.000247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94" w:type="dxa"/>
            <w:tcBorders>
              <w:top w:val="single" w:sz="8.000118" w:space="0" w:color="FFFFFF"/>
              <w:bottom w:val="single" w:sz="8.000109" w:space="0" w:color="FFFFFF"/>
              <w:left w:val="single" w:sz="8.000247" w:space="0" w:color="FFFFFF"/>
              <w:right w:val="single" w:sz="8.00030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3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2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0.0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118" w:space="0" w:color="FFFFFF"/>
              <w:bottom w:val="single" w:sz="8.000109" w:space="0" w:color="FFFFFF"/>
              <w:left w:val="single" w:sz="8.000306" w:space="0" w:color="FFFFFF"/>
              <w:right w:val="nil" w:sz="6" w:space="0" w:color="auto"/>
            </w:tcBorders>
            <w:shd w:val="clear" w:color="auto" w:fill="D9DADB"/>
          </w:tcPr>
          <w:p>
            <w:pPr>
              <w:spacing w:before="52" w:after="0" w:line="240" w:lineRule="auto"/>
              <w:ind w:left="539" w:right="5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8"/>
                <w:w w:val="87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109" w:space="0" w:color="FFFFFF"/>
              <w:bottom w:val="single" w:sz="8.000091" w:space="0" w:color="FFFFFF"/>
              <w:left w:val="nil" w:sz="6" w:space="0" w:color="auto"/>
              <w:right w:val="single" w:sz="8.00007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459" w:right="4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073" w:space="0" w:color="FFFFFF"/>
              <w:right w:val="single" w:sz="8.000068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2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3.5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068" w:space="0" w:color="FFFFFF"/>
              <w:right w:val="single" w:sz="8.000063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063" w:space="0" w:color="FFFFFF"/>
              <w:right w:val="single" w:sz="8.000059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059" w:space="0" w:color="FFFFFF"/>
              <w:right w:val="single" w:sz="8.000257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257" w:space="0" w:color="FFFFFF"/>
              <w:right w:val="single" w:sz="8.000252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109" w:space="0" w:color="FFFFFF"/>
              <w:bottom w:val="single" w:sz="8.000091" w:space="0" w:color="FFFFFF"/>
              <w:left w:val="single" w:sz="8.000252" w:space="0" w:color="FFFFFF"/>
              <w:right w:val="single" w:sz="8.000247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2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94" w:type="dxa"/>
            <w:tcBorders>
              <w:top w:val="single" w:sz="8.000109" w:space="0" w:color="FFFFFF"/>
              <w:bottom w:val="single" w:sz="8.000091" w:space="0" w:color="FFFFFF"/>
              <w:left w:val="single" w:sz="8.000247" w:space="0" w:color="FFFFFF"/>
              <w:right w:val="single" w:sz="8.000306" w:space="0" w:color="FFFFFF"/>
            </w:tcBorders>
            <w:shd w:val="clear" w:color="auto" w:fill="ECEDED"/>
          </w:tcPr>
          <w:p>
            <w:pPr>
              <w:spacing w:before="52" w:after="0" w:line="240" w:lineRule="auto"/>
              <w:ind w:left="238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109" w:space="0" w:color="FFFFFF"/>
              <w:bottom w:val="single" w:sz="8.000091" w:space="0" w:color="FFFFFF"/>
              <w:left w:val="single" w:sz="8.000306" w:space="0" w:color="FFFFFF"/>
              <w:right w:val="nil" w:sz="6" w:space="0" w:color="auto"/>
            </w:tcBorders>
            <w:shd w:val="clear" w:color="auto" w:fill="ECEDED"/>
          </w:tcPr>
          <w:p>
            <w:pPr>
              <w:spacing w:before="52" w:after="0" w:line="240" w:lineRule="auto"/>
              <w:ind w:left="528" w:right="51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1077" w:type="dxa"/>
            <w:tcBorders>
              <w:top w:val="single" w:sz="8.000091" w:space="0" w:color="FFFFFF"/>
              <w:bottom w:val="nil" w:sz="6" w:space="0" w:color="auto"/>
              <w:left w:val="nil" w:sz="6" w:space="0" w:color="auto"/>
              <w:right w:val="single" w:sz="8.00007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396" w:right="3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5"/>
                <w:w w:val="87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7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073" w:space="0" w:color="FFFFFF"/>
              <w:right w:val="single" w:sz="8.000068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3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0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-28"/>
                <w:w w:val="100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068" w:space="0" w:color="FFFFFF"/>
              <w:right w:val="single" w:sz="8.000063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2.5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063" w:space="0" w:color="FFFFFF"/>
              <w:right w:val="single" w:sz="8.000059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059" w:space="0" w:color="FFFFFF"/>
              <w:right w:val="single" w:sz="8.000257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7" w:right="20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257" w:space="0" w:color="FFFFFF"/>
              <w:right w:val="single" w:sz="8.000252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3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6.8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65" w:type="dxa"/>
            <w:tcBorders>
              <w:top w:val="single" w:sz="8.000091" w:space="0" w:color="FFFFFF"/>
              <w:bottom w:val="nil" w:sz="6" w:space="0" w:color="auto"/>
              <w:left w:val="single" w:sz="8.000252" w:space="0" w:color="FFFFFF"/>
              <w:right w:val="single" w:sz="8.000247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2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3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6.0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794" w:type="dxa"/>
            <w:tcBorders>
              <w:top w:val="single" w:sz="8.000091" w:space="0" w:color="FFFFFF"/>
              <w:bottom w:val="nil" w:sz="6" w:space="0" w:color="auto"/>
              <w:left w:val="single" w:sz="8.000247" w:space="0" w:color="FFFFFF"/>
              <w:right w:val="single" w:sz="8.000306" w:space="0" w:color="FFFFFF"/>
            </w:tcBorders>
            <w:shd w:val="clear" w:color="auto" w:fill="D9DADB"/>
          </w:tcPr>
          <w:p>
            <w:pPr>
              <w:spacing w:before="52" w:after="0" w:line="240" w:lineRule="auto"/>
              <w:ind w:left="24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7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-5"/>
                <w:w w:val="91"/>
              </w:rPr>
              <w:t>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9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61" w:type="dxa"/>
            <w:tcBorders>
              <w:top w:val="single" w:sz="8.000091" w:space="0" w:color="FFFFFF"/>
              <w:bottom w:val="nil" w:sz="6" w:space="0" w:color="auto"/>
              <w:left w:val="single" w:sz="8.000306" w:space="0" w:color="FFFFFF"/>
              <w:right w:val="nil" w:sz="6" w:space="0" w:color="auto"/>
            </w:tcBorders>
            <w:shd w:val="clear" w:color="auto" w:fill="D9DADB"/>
          </w:tcPr>
          <w:p>
            <w:pPr>
              <w:spacing w:before="52" w:after="0" w:line="240" w:lineRule="auto"/>
              <w:ind w:left="485" w:right="47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2"/>
                <w:w w:val="91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89"/>
              </w:rPr>
              <w:t>0.5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80.917007pt;margin-top:-84.710503pt;width:1.001000pt;height:69.031pt;mso-position-horizontal-relative:page;mso-position-vertical-relative:paragraph;z-index:-2525" coordorigin="3618,-1694" coordsize="20,1381">
            <v:group style="position:absolute;left:3628;top:-1684;width:2;height:340" coordorigin="3628,-1684" coordsize="2,340">
              <v:shape style="position:absolute;left:3628;top:-1684;width:2;height:340" coordorigin="3628,-1684" coordsize="0,340" path="m3628,-1684l3628,-1344,3628,-1684e" filled="t" fillcolor="#ECEDED" stroked="f">
                <v:path arrowok="t"/>
                <v:fill/>
              </v:shape>
            </v:group>
            <v:group style="position:absolute;left:3628;top:-1004;width:2;height:340" coordorigin="3628,-1004" coordsize="2,340">
              <v:shape style="position:absolute;left:3628;top:-1004;width:2;height:340" coordorigin="3628,-1004" coordsize="0,340" path="m3628,-1004l3628,-664,3628,-1004e" filled="t" fillcolor="#ECEDED" stroked="f">
                <v:path arrowok="t"/>
                <v:fill/>
              </v:shape>
            </v:group>
            <v:group style="position:absolute;left:3628;top:-1344;width:2;height:340" coordorigin="3628,-1344" coordsize="2,340">
              <v:shape style="position:absolute;left:3628;top:-1344;width:2;height:340" coordorigin="3628,-1344" coordsize="0,340" path="m3628,-1344l3628,-1004,3628,-1344e" filled="t" fillcolor="#D9DADB" stroked="f">
                <v:path arrowok="t"/>
                <v:fill/>
              </v:shape>
            </v:group>
            <v:group style="position:absolute;left:3628;top:-664;width:2;height:340" coordorigin="3628,-664" coordsize="2,340">
              <v:shape style="position:absolute;left:3628;top:-664;width:2;height:340" coordorigin="3628,-664" coordsize="0,340" path="m3628,-664l3628,-324,3628,-664e" filled="t" fillcolor="#D9DAD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5.720001pt;margin-top:-84.710503pt;width:1.001000pt;height:69.031pt;mso-position-horizontal-relative:page;mso-position-vertical-relative:paragraph;z-index:-2524" coordorigin="5914,-1694" coordsize="20,1381">
            <v:group style="position:absolute;left:5924;top:-1684;width:2;height:340" coordorigin="5924,-1684" coordsize="2,340">
              <v:shape style="position:absolute;left:5924;top:-1684;width:2;height:340" coordorigin="5924,-1684" coordsize="0,340" path="m5924,-1684l5924,-1344,5924,-1684e" filled="t" fillcolor="#ECEDED" stroked="f">
                <v:path arrowok="t"/>
                <v:fill/>
              </v:shape>
            </v:group>
            <v:group style="position:absolute;left:5924;top:-1004;width:2;height:340" coordorigin="5924,-1004" coordsize="2,340">
              <v:shape style="position:absolute;left:5924;top:-1004;width:2;height:340" coordorigin="5924,-1004" coordsize="0,340" path="m5924,-1004l5924,-664,5924,-1004e" filled="t" fillcolor="#ECEDED" stroked="f">
                <v:path arrowok="t"/>
                <v:fill/>
              </v:shape>
            </v:group>
            <v:group style="position:absolute;left:5924;top:-1344;width:2;height:340" coordorigin="5924,-1344" coordsize="2,340">
              <v:shape style="position:absolute;left:5924;top:-1344;width:2;height:340" coordorigin="5924,-1344" coordsize="0,340" path="m5924,-1344l5924,-1004,5924,-1344e" filled="t" fillcolor="#D9DADB" stroked="f">
                <v:path arrowok="t"/>
                <v:fill/>
              </v:shape>
            </v:group>
            <v:group style="position:absolute;left:5924;top:-664;width:2;height:340" coordorigin="5924,-664" coordsize="2,340">
              <v:shape style="position:absolute;left:5924;top:-664;width:2;height:340" coordorigin="5924,-664" coordsize="0,340" path="m5924,-664l5924,-324,5924,-664e" filled="t" fillcolor="#D9DADB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in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mm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-8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93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83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3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6"/>
          <w:w w:val="83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6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460" w:left="900" w:right="880"/>
          <w:pgSz w:w="11920" w:h="16840"/>
        </w:sectPr>
      </w:pPr>
      <w:rPr/>
    </w:p>
    <w:p>
      <w:pPr>
        <w:spacing w:before="33" w:after="0" w:line="240" w:lineRule="auto"/>
        <w:ind w:left="234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2"/>
          <w:w w:val="86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93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35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79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79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6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1"/>
          <w:b/>
          <w:bCs/>
        </w:rPr>
        <w:t>acle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98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98"/>
        </w:rPr>
        <w:t>ane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10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109"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1262" w:space="7197"/>
            <w:col w:w="168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59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023998pt;margin-top:-39.65292pt;width:91.276pt;height:17.008pt;mso-position-horizontal-relative:page;mso-position-vertical-relative:paragraph;z-index:-2522" type="#_x0000_t202" filled="f" stroked="f">
            <v:textbox inset="0,0,0,0">
              <w:txbxContent>
                <w:p>
                  <w:pPr>
                    <w:spacing w:before="61" w:after="0" w:line="240" w:lineRule="auto"/>
                    <w:ind w:left="119" w:right="-2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73"/>
                      <w:b/>
                      <w:bCs/>
                    </w:rPr>
                    <w:t>A1: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4"/>
                      <w:w w:val="73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3"/>
                      <w:w w:val="74"/>
                      <w:b/>
                      <w:bCs/>
                    </w:rPr>
                    <w:t>B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81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4"/>
                      <w:w w:val="81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82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2"/>
                      <w:w w:val="82"/>
                      <w:b/>
                      <w:bCs/>
                    </w:rPr>
                    <w:t>k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83"/>
                      <w:b/>
                      <w:bCs/>
                    </w:rPr>
                    <w:t>-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62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3"/>
                      <w:w w:val="76"/>
                      <w:b/>
                      <w:bCs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85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85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83"/>
                      <w:b/>
                      <w:bCs/>
                    </w:rPr>
                    <w:t>-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1"/>
                      <w:w w:val="79"/>
                      <w:b/>
                      <w:bCs/>
                    </w:rPr>
                    <w:t>p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79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-1"/>
                      <w:w w:val="79"/>
                      <w:b/>
                      <w:bCs/>
                    </w:rPr>
                    <w:t>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FFFFFF"/>
                      <w:spacing w:val="0"/>
                      <w:w w:val="75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69"/>
        </w:rPr>
        <w:t>SW</w:t>
      </w:r>
      <w:r>
        <w:rPr>
          <w:rFonts w:ascii="Arial" w:hAnsi="Arial" w:cs="Arial" w:eastAsia="Arial"/>
          <w:sz w:val="16"/>
          <w:szCs w:val="16"/>
          <w:spacing w:val="3"/>
          <w:w w:val="6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69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646567"/>
          <w:spacing w:val="4"/>
          <w:w w:val="77"/>
        </w:rPr>
        <w:t>+0</w:t>
      </w:r>
      <w:r>
        <w:rPr>
          <w:rFonts w:ascii="Arial" w:hAnsi="Arial" w:cs="Arial" w:eastAsia="Arial"/>
          <w:sz w:val="22"/>
          <w:szCs w:val="22"/>
          <w:color w:val="646567"/>
          <w:spacing w:val="-5"/>
          <w:w w:val="74"/>
        </w:rPr>
        <w:t>.1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5875" w:space="3522"/>
            <w:col w:w="743"/>
          </w:cols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71" w:right="-65"/>
        <w:jc w:val="left"/>
        <w:tabs>
          <w:tab w:pos="60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81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81"/>
        </w:rPr>
        <w:t>    </w:t>
      </w:r>
      <w:r>
        <w:rPr>
          <w:rFonts w:ascii="Arial" w:hAnsi="Arial" w:cs="Arial" w:eastAsia="Arial"/>
          <w:sz w:val="16"/>
          <w:szCs w:val="16"/>
          <w:spacing w:val="12"/>
          <w:w w:val="8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7"/>
          <w:szCs w:val="27"/>
          <w:color w:val="646567"/>
          <w:spacing w:val="3"/>
          <w:w w:val="58"/>
          <w:position w:val="-3"/>
        </w:rPr>
        <w:t>S</w:t>
      </w:r>
      <w:r>
        <w:rPr>
          <w:rFonts w:ascii="Arial" w:hAnsi="Arial" w:cs="Arial" w:eastAsia="Arial"/>
          <w:sz w:val="27"/>
          <w:szCs w:val="27"/>
          <w:color w:val="646567"/>
          <w:spacing w:val="0"/>
          <w:w w:val="58"/>
          <w:position w:val="-3"/>
        </w:rPr>
        <w:t>W</w:t>
      </w:r>
      <w:r>
        <w:rPr>
          <w:rFonts w:ascii="Arial" w:hAnsi="Arial" w:cs="Arial" w:eastAsia="Arial"/>
          <w:sz w:val="27"/>
          <w:szCs w:val="27"/>
          <w:color w:val="646567"/>
          <w:spacing w:val="13"/>
          <w:w w:val="58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646567"/>
          <w:spacing w:val="4"/>
          <w:w w:val="77"/>
          <w:position w:val="0"/>
        </w:rPr>
        <w:t>+0</w:t>
      </w:r>
      <w:r>
        <w:rPr>
          <w:rFonts w:ascii="Arial" w:hAnsi="Arial" w:cs="Arial" w:eastAsia="Arial"/>
          <w:sz w:val="22"/>
          <w:szCs w:val="22"/>
          <w:color w:val="646567"/>
          <w:spacing w:val="-5"/>
          <w:w w:val="74"/>
          <w:position w:val="0"/>
        </w:rPr>
        <w:t>.1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6558" w:space="2525"/>
            <w:col w:w="1057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4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58.713013pt;margin-top:-119.778641pt;width:86.039pt;height:103.009pt;mso-position-horizontal-relative:page;mso-position-vertical-relative:paragraph;z-index:-2517" coordorigin="9174,-2396" coordsize="1721,2060">
            <v:group style="position:absolute;left:9184;top:-2386;width:1701;height:2040" coordorigin="9184,-2386" coordsize="1701,2040">
              <v:shape style="position:absolute;left:9184;top:-2386;width:1701;height:2040" coordorigin="9184,-2386" coordsize="1701,2040" path="m9184,-345l10885,-345,10885,-2386,9184,-2386,9184,-345e" filled="t" fillcolor="#ECEDED" stroked="f">
                <v:path arrowok="t"/>
                <v:fill/>
              </v:shape>
            </v:group>
            <v:group style="position:absolute;left:10171;top:-1256;width:2;height:171" coordorigin="10171,-1256" coordsize="2,171">
              <v:shape style="position:absolute;left:10171;top:-1256;width:2;height:171" coordorigin="10171,-1256" coordsize="0,171" path="m10171,-1085l10171,-1256e" filled="f" stroked="t" strokeweight=".562pt" strokecolor="#0075A7">
                <v:path arrowok="t"/>
              </v:shape>
            </v:group>
            <v:group style="position:absolute;left:10099;top:-1163;width:145;height:78" coordorigin="10099,-1163" coordsize="145,78">
              <v:shape style="position:absolute;left:10099;top:-1163;width:145;height:78" coordorigin="10099,-1163" coordsize="145,78" path="m10244,-1163l10171,-1085,10099,-1163e" filled="f" stroked="t" strokeweight=".562pt" strokecolor="#0075A7">
                <v:path arrowok="t"/>
              </v:shape>
            </v:group>
            <v:group style="position:absolute;left:9393;top:-1770;width:501;height:665" coordorigin="9393,-1770" coordsize="501,665">
              <v:shape style="position:absolute;left:9393;top:-1770;width:501;height:665" coordorigin="9393,-1770" coordsize="501,665" path="m9894,-1658l9849,-1700,9797,-1733,9740,-1756,9679,-1768,9659,-1770,9636,-1769,9571,-1761,9512,-1743,9443,-1704,9393,-1217,9407,-1201,9455,-1162,9509,-1133,9567,-1113,9628,-1105,9651,-1106,9716,-1114,9775,-1132,9844,-1171,9894,-1658xe" filled="f" stroked="t" strokeweight="3.369pt" strokecolor="#0075A7">
                <v:path arrowok="t"/>
              </v:shape>
            </v:group>
            <v:group style="position:absolute;left:9374;top:-819;width:547;height:2" coordorigin="9374,-819" coordsize="547,2">
              <v:shape style="position:absolute;left:9374;top:-819;width:547;height:2" coordorigin="9374,-819" coordsize="547,0" path="m9921,-819l9374,-819e" filled="f" stroked="t" strokeweight=".562pt" strokecolor="#0075A7">
                <v:path arrowok="t"/>
              </v:shape>
            </v:group>
            <v:group style="position:absolute;left:9843;top:-891;width:78;height:145" coordorigin="9843,-891" coordsize="78,145">
              <v:shape style="position:absolute;left:9843;top:-891;width:78;height:145" coordorigin="9843,-891" coordsize="78,145" path="m9843,-891l9921,-819,9843,-746e" filled="f" stroked="t" strokeweight=".562pt" strokecolor="#0075A7">
                <v:path arrowok="t"/>
              </v:shape>
            </v:group>
            <v:group style="position:absolute;left:9374;top:-891;width:78;height:145" coordorigin="9374,-891" coordsize="78,145">
              <v:shape style="position:absolute;left:9374;top:-891;width:78;height:145" coordorigin="9374,-891" coordsize="78,145" path="m9452,-746l9374,-819,9452,-891e" filled="f" stroked="t" strokeweight=".562pt" strokecolor="#0075A7">
                <v:path arrowok="t"/>
              </v:shape>
            </v:group>
            <v:group style="position:absolute;left:10084;top:-1514;width:177;height:178" coordorigin="10084,-1514" coordsize="177,178">
              <v:shape style="position:absolute;left:10084;top:-1514;width:177;height:178" coordorigin="10084,-1514" coordsize="177,178" path="m10171,-1336l10232,-1360,10261,-1418,10258,-1442,10224,-1498,10186,-1514,10160,-1512,10102,-1481,10084,-1445,10085,-1418,10114,-1358,10171,-1336xe" filled="f" stroked="t" strokeweight=".421pt" strokecolor="#0075A7">
                <v:path arrowok="t"/>
              </v:shape>
            </v:group>
            <v:group style="position:absolute;left:10073;top:-1524;width:196;height:196" coordorigin="10073,-1524" coordsize="196,196">
              <v:shape style="position:absolute;left:10073;top:-1524;width:196;height:196" coordorigin="10073,-1524" coordsize="196,196" path="m10073,-1328l10270,-1524e" filled="f" stroked="t" strokeweight=".421pt" strokecolor="#0075A7">
                <v:path arrowok="t"/>
              </v:shape>
            </v:group>
            <v:group style="position:absolute;left:10171;top:-1796;width:2;height:171" coordorigin="10171,-1796" coordsize="2,171">
              <v:shape style="position:absolute;left:10171;top:-1796;width:2;height:171" coordorigin="10171,-1796" coordsize="0,171" path="m10171,-1796l10171,-1625e" filled="f" stroked="t" strokeweight=".562pt" strokecolor="#0075A7">
                <v:path arrowok="t"/>
              </v:shape>
            </v:group>
            <v:group style="position:absolute;left:10099;top:-1796;width:145;height:78" coordorigin="10099,-1796" coordsize="145,78">
              <v:shape style="position:absolute;left:10099;top:-1796;width:145;height:78" coordorigin="10099,-1796" coordsize="145,78" path="m10244,-1718l10171,-1796,10099,-1718e" filled="f" stroked="t" strokeweight=".562pt" strokecolor="#0075A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0.3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0" w:after="0" w:line="240" w:lineRule="auto"/>
        <w:ind w:left="361" w:right="-20"/>
        <w:jc w:val="left"/>
        <w:tabs>
          <w:tab w:pos="8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83"/>
        </w:rPr>
        <w:t>x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03" w:lineRule="exact"/>
        <w:ind w:left="-34" w:right="4388"/>
        <w:jc w:val="center"/>
        <w:tabs>
          <w:tab w:pos="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17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spacing w:val="-12"/>
          <w:w w:val="100"/>
          <w:position w:val="1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8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89"/>
          <w:position w:val="-1"/>
        </w:rPr>
        <w:t>L1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63" w:lineRule="exact"/>
        <w:ind w:left="26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4540" w:space="11"/>
            <w:col w:w="558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right="2458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0.523998pt;margin-top:-190.127274pt;width:392.464pt;height:171.079pt;mso-position-horizontal-relative:page;mso-position-vertical-relative:paragraph;z-index:-2519" coordorigin="1010,-3803" coordsize="7849,3422">
            <v:group style="position:absolute;left:1026;top:-3793;width:7824;height:3402" coordorigin="1026,-3793" coordsize="7824,3402">
              <v:shape style="position:absolute;left:1026;top:-3793;width:7824;height:3402" coordorigin="1026,-3793" coordsize="7824,3402" path="m1026,-391l8850,-391,8850,-3793,1026,-3793,1026,-391e" filled="t" fillcolor="#ECEDED" stroked="f">
                <v:path arrowok="t"/>
                <v:fill/>
              </v:shape>
            </v:group>
            <v:group style="position:absolute;left:2846;top:-3793;width:6;height:340" coordorigin="2846,-3793" coordsize="6,340">
              <v:shape style="position:absolute;left:2846;top:-3793;width:6;height:340" coordorigin="2846,-3793" coordsize="6,340" path="m2846,-3452l2852,-3452,2852,-3793,2846,-3793,2846,-3452xe" filled="t" fillcolor="#0075A7" stroked="f">
                <v:path arrowok="t"/>
                <v:fill/>
              </v:shape>
            </v:group>
            <v:group style="position:absolute;left:1020;top:-3789;width:1826;height:340" coordorigin="1020,-3789" coordsize="1826,340">
              <v:shape style="position:absolute;left:1020;top:-3789;width:1826;height:340" coordorigin="1020,-3789" coordsize="1826,340" path="m1020,-3449l2846,-3449,2846,-3789,1020,-3789,1020,-3449e" filled="t" fillcolor="#0075A7" stroked="f">
                <v:path arrowok="t"/>
                <v:fill/>
              </v:shape>
              <v:shape style="position:absolute;left:5225;top:-2834;width:2290;height:2057" type="#_x0000_t75">
                <v:imagedata r:id="rId62" o:title=""/>
              </v:shape>
            </v:group>
            <v:group style="position:absolute;left:4975;top:-2064;width:81;height:111" coordorigin="4975,-2064" coordsize="81,111">
              <v:shape style="position:absolute;left:4975;top:-2064;width:81;height:111" coordorigin="4975,-2064" coordsize="81,111" path="m5056,-2008l5052,-1984,5041,-1964,5024,-1953,5002,-1957,4985,-1969,4975,-1988,4976,-2018,4982,-2041,4993,-2057,5007,-2064,5028,-2060,5044,-2047,5054,-2027,5056,-2008xe" filled="f" stroked="t" strokeweight=".526pt" strokecolor="#000000">
                <v:path arrowok="t"/>
              </v:shape>
            </v:group>
            <v:group style="position:absolute;left:4978;top:-2063;width:70;height:116" coordorigin="4978,-2063" coordsize="70,116">
              <v:shape style="position:absolute;left:4978;top:-2063;width:70;height:116" coordorigin="4978,-2063" coordsize="70,116" path="m4978,-1947l5048,-2063e" filled="f" stroked="t" strokeweight=".526pt" strokecolor="#000000">
                <v:path arrowok="t"/>
              </v:shape>
              <v:shape style="position:absolute;left:1212;top:-3038;width:3038;height:2087" type="#_x0000_t75">
                <v:imagedata r:id="rId6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FFFFFF"/>
          <w:spacing w:val="-7"/>
          <w:w w:val="85"/>
        </w:rPr>
        <w:t>p</w:t>
      </w:r>
      <w:r>
        <w:rPr>
          <w:rFonts w:ascii="Arial" w:hAnsi="Arial" w:cs="Arial" w:eastAsia="Arial"/>
          <w:sz w:val="14"/>
          <w:szCs w:val="14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n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l</w:t>
      </w:r>
      <w:r>
        <w:rPr>
          <w:rFonts w:ascii="Arial" w:hAnsi="Arial" w:cs="Arial" w:eastAsia="Arial"/>
          <w:sz w:val="14"/>
          <w:szCs w:val="14"/>
          <w:color w:val="FFFFFF"/>
          <w:spacing w:val="-9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c</w:t>
      </w:r>
      <w:r>
        <w:rPr>
          <w:rFonts w:ascii="Arial" w:hAnsi="Arial" w:cs="Arial" w:eastAsia="Arial"/>
          <w:sz w:val="14"/>
          <w:szCs w:val="14"/>
          <w:color w:val="FFFFFF"/>
          <w:spacing w:val="-1"/>
          <w:w w:val="95"/>
        </w:rPr>
        <w:t>u</w:t>
      </w:r>
      <w:r>
        <w:rPr>
          <w:rFonts w:ascii="Arial" w:hAnsi="Arial" w:cs="Arial" w:eastAsia="Arial"/>
          <w:sz w:val="14"/>
          <w:szCs w:val="14"/>
          <w:color w:val="FFFFFF"/>
          <w:spacing w:val="-9"/>
          <w:w w:val="95"/>
        </w:rPr>
        <w:t>t</w:t>
      </w:r>
      <w:r>
        <w:rPr>
          <w:rFonts w:ascii="Arial" w:hAnsi="Arial" w:cs="Arial" w:eastAsia="Arial"/>
          <w:sz w:val="14"/>
          <w:szCs w:val="14"/>
          <w:color w:val="FFFFFF"/>
          <w:spacing w:val="-1"/>
          <w:w w:val="82"/>
        </w:rPr>
        <w:t>-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14"/>
          <w:szCs w:val="14"/>
          <w:color w:val="FFFFFF"/>
          <w:spacing w:val="-1"/>
          <w:w w:val="95"/>
        </w:rPr>
        <w:t>ut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23" w:right="-67"/>
        <w:jc w:val="left"/>
        <w:tabs>
          <w:tab w:pos="1420" w:val="left"/>
          <w:tab w:pos="2040" w:val="left"/>
          <w:tab w:pos="2680" w:val="left"/>
          <w:tab w:pos="3200" w:val="left"/>
          <w:tab w:pos="3960" w:val="left"/>
          <w:tab w:pos="4580" w:val="left"/>
          <w:tab w:pos="5280" w:val="left"/>
          <w:tab w:pos="6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22"/>
          <w:w w:val="91"/>
        </w:rPr>
        <w:t>2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96"/>
          <w:position w:val="6"/>
        </w:rPr>
        <w:t>1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0"/>
          <w:position w:val="6"/>
        </w:rPr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204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  <w:position w:val="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  <w:position w:val="0"/>
        </w:rPr>
        <w:t>x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  <w:position w:val="0"/>
        </w:rPr>
        <w:t>ax.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7"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7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6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7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tabs>
          <w:tab w:pos="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71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1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22"/>
          <w:w w:val="7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1"/>
        </w:rPr>
        <w:t>Ø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6345" w:space="553"/>
            <w:col w:w="3242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66" w:right="-20"/>
        <w:jc w:val="left"/>
        <w:tabs>
          <w:tab w:pos="1400" w:val="left"/>
          <w:tab w:pos="2020" w:val="left"/>
          <w:tab w:pos="2660" w:val="left"/>
          <w:tab w:pos="3300" w:val="left"/>
          <w:tab w:pos="3900" w:val="left"/>
          <w:tab w:pos="4520" w:val="left"/>
          <w:tab w:pos="5320" w:val="left"/>
          <w:tab w:pos="6060" w:val="left"/>
          <w:tab w:pos="6880" w:val="left"/>
          <w:tab w:pos="75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023602pt;margin-top:13.498384pt;width:53.8584pt;height:17.004pt;mso-position-horizontal-relative:page;mso-position-vertical-relative:paragraph;z-index:-2521" type="#_x0000_t202" filled="f" stroked="f">
            <v:textbox inset="0,0,0,0">
              <w:txbxContent>
                <w:p>
                  <w:pPr>
                    <w:spacing w:before="17" w:after="0" w:line="240" w:lineRule="auto"/>
                    <w:ind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86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86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-3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86"/>
                    </w:rPr>
                    <w:t>di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86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i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1"/>
                      <w:w w:val="86"/>
                    </w:rPr>
                    <w:t>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0"/>
                      <w:w w:val="86"/>
                    </w:rPr>
                    <w:t>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1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871605pt;margin-top:13.498384pt;width:31.758398pt;height:17.004pt;mso-position-horizontal-relative:page;mso-position-vertical-relative:paragraph;z-index:-2520" type="#_x0000_t202" filled="f" stroked="f">
            <v:textbox inset="0,0,0,0">
              <w:txbxContent>
                <w:p>
                  <w:pPr>
                    <w:spacing w:before="17" w:after="0" w:line="240" w:lineRule="auto"/>
                    <w:ind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646567"/>
                      <w:spacing w:val="3"/>
                      <w:w w:val="100"/>
                    </w:rPr>
                    <w:t>mm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7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x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14" w:right="-67"/>
        <w:jc w:val="left"/>
        <w:tabs>
          <w:tab w:pos="1400" w:val="left"/>
          <w:tab w:pos="2020" w:val="left"/>
          <w:tab w:pos="2660" w:val="left"/>
          <w:tab w:pos="3300" w:val="left"/>
          <w:tab w:pos="3900" w:val="left"/>
          <w:tab w:pos="4540" w:val="left"/>
          <w:tab w:pos="5320" w:val="left"/>
          <w:tab w:pos="6020" w:val="left"/>
          <w:tab w:pos="6880" w:val="left"/>
          <w:tab w:pos="74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3.2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2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0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x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2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0</w:t>
      </w:r>
      <w:r>
        <w:rPr>
          <w:rFonts w:ascii="Arial" w:hAnsi="Arial" w:cs="Arial" w:eastAsia="Arial"/>
          <w:sz w:val="18"/>
          <w:szCs w:val="18"/>
          <w:spacing w:val="-8"/>
          <w:w w:val="79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14" w:right="-64"/>
        <w:jc w:val="left"/>
        <w:tabs>
          <w:tab w:pos="1400" w:val="left"/>
          <w:tab w:pos="2020" w:val="left"/>
          <w:tab w:pos="2660" w:val="left"/>
          <w:tab w:pos="3300" w:val="left"/>
          <w:tab w:pos="3900" w:val="left"/>
          <w:tab w:pos="4540" w:val="left"/>
          <w:tab w:pos="5300" w:val="left"/>
          <w:tab w:pos="6020" w:val="left"/>
          <w:tab w:pos="6840" w:val="left"/>
          <w:tab w:pos="74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5.3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0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5</w:t>
      </w:r>
      <w:r>
        <w:rPr>
          <w:rFonts w:ascii="Arial" w:hAnsi="Arial" w:cs="Arial" w:eastAsia="Arial"/>
          <w:sz w:val="18"/>
          <w:szCs w:val="18"/>
          <w:spacing w:val="-4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2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x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0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6</w:t>
      </w:r>
      <w:r>
        <w:rPr>
          <w:rFonts w:ascii="Arial" w:hAnsi="Arial" w:cs="Arial" w:eastAsia="Arial"/>
          <w:sz w:val="18"/>
          <w:szCs w:val="18"/>
          <w:spacing w:val="-4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2</w:t>
      </w:r>
      <w:r>
        <w:rPr>
          <w:rFonts w:ascii="Arial" w:hAnsi="Arial" w:cs="Arial" w:eastAsia="Arial"/>
          <w:sz w:val="18"/>
          <w:szCs w:val="18"/>
          <w:spacing w:val="-8"/>
          <w:w w:val="79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51" w:right="-63"/>
        <w:jc w:val="left"/>
        <w:tabs>
          <w:tab w:pos="1400" w:val="left"/>
          <w:tab w:pos="2020" w:val="left"/>
          <w:tab w:pos="2660" w:val="left"/>
          <w:tab w:pos="3300" w:val="left"/>
          <w:tab w:pos="3900" w:val="left"/>
          <w:tab w:pos="4540" w:val="left"/>
          <w:tab w:pos="5300" w:val="left"/>
          <w:tab w:pos="6020" w:val="left"/>
          <w:tab w:pos="6840" w:val="left"/>
          <w:tab w:pos="74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5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0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5</w:t>
      </w:r>
      <w:r>
        <w:rPr>
          <w:rFonts w:ascii="Arial" w:hAnsi="Arial" w:cs="Arial" w:eastAsia="Arial"/>
          <w:sz w:val="18"/>
          <w:szCs w:val="18"/>
          <w:spacing w:val="-4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0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0</w:t>
      </w:r>
      <w:r>
        <w:rPr>
          <w:rFonts w:ascii="Arial" w:hAnsi="Arial" w:cs="Arial" w:eastAsia="Arial"/>
          <w:sz w:val="18"/>
          <w:szCs w:val="18"/>
          <w:spacing w:val="-4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3.0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4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x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5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3</w:t>
      </w:r>
      <w:r>
        <w:rPr>
          <w:rFonts w:ascii="Arial" w:hAnsi="Arial" w:cs="Arial" w:eastAsia="Arial"/>
          <w:sz w:val="18"/>
          <w:szCs w:val="18"/>
          <w:spacing w:val="-7"/>
          <w:w w:val="88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1</w:t>
      </w:r>
      <w:r>
        <w:rPr>
          <w:rFonts w:ascii="Arial" w:hAnsi="Arial" w:cs="Arial" w:eastAsia="Arial"/>
          <w:sz w:val="18"/>
          <w:szCs w:val="18"/>
          <w:spacing w:val="-43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7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-5"/>
          <w:w w:val="91"/>
        </w:rPr>
        <w:t>4</w:t>
      </w:r>
      <w:r>
        <w:rPr>
          <w:rFonts w:ascii="Arial" w:hAnsi="Arial" w:cs="Arial" w:eastAsia="Arial"/>
          <w:sz w:val="18"/>
          <w:szCs w:val="18"/>
          <w:spacing w:val="-8"/>
          <w:w w:val="79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6" w:right="164" w:firstLine="-7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0.523518pt;margin-top:-66.052666pt;width:392.464647pt;height:103.033291pt;mso-position-horizontal-relative:page;mso-position-vertical-relative:paragraph;z-index:-2518" coordorigin="1010,-1321" coordsize="7849,2061">
            <v:group style="position:absolute;left:1020;top:-1311;width:1077;height:680" coordorigin="1020,-1311" coordsize="1077,680">
              <v:shape style="position:absolute;left:1020;top:-1311;width:1077;height:680" coordorigin="1020,-1311" coordsize="1077,680" path="m2098,-1311l1020,-1311,1020,-631,2098,-631,2098,-1311e" filled="t" fillcolor="#0075A7" stroked="f">
                <v:path arrowok="t"/>
                <v:fill/>
              </v:shape>
            </v:group>
            <v:group style="position:absolute;left:2098;top:-1311;width:635;height:680" coordorigin="2098,-1311" coordsize="635,680">
              <v:shape style="position:absolute;left:2098;top:-1311;width:635;height:680" coordorigin="2098,-1311" coordsize="635,680" path="m2733,-1311l2098,-1311,2098,-631,2733,-631,2733,-1311e" filled="t" fillcolor="#0075A7" stroked="f">
                <v:path arrowok="t"/>
                <v:fill/>
              </v:shape>
            </v:group>
            <v:group style="position:absolute;left:2733;top:-1311;width:635;height:680" coordorigin="2733,-1311" coordsize="635,680">
              <v:shape style="position:absolute;left:2733;top:-1311;width:635;height:680" coordorigin="2733,-1311" coordsize="635,680" path="m3368,-1311l2733,-1311,2733,-631,3368,-631,3368,-1311e" filled="t" fillcolor="#0075A7" stroked="f">
                <v:path arrowok="t"/>
                <v:fill/>
              </v:shape>
            </v:group>
            <v:group style="position:absolute;left:3368;top:-1311;width:635;height:680" coordorigin="3368,-1311" coordsize="635,680">
              <v:shape style="position:absolute;left:3368;top:-1311;width:635;height:680" coordorigin="3368,-1311" coordsize="635,680" path="m4003,-1311l3368,-1311,3368,-631,4003,-631,4003,-1311e" filled="t" fillcolor="#0075A7" stroked="f">
                <v:path arrowok="t"/>
                <v:fill/>
              </v:shape>
            </v:group>
            <v:group style="position:absolute;left:4003;top:-1311;width:635;height:680" coordorigin="4003,-1311" coordsize="635,680">
              <v:shape style="position:absolute;left:4003;top:-1311;width:635;height:680" coordorigin="4003,-1311" coordsize="635,680" path="m4637,-1311l4003,-1311,4003,-631,4637,-631,4637,-1311e" filled="t" fillcolor="#0075A7" stroked="f">
                <v:path arrowok="t"/>
                <v:fill/>
              </v:shape>
            </v:group>
            <v:group style="position:absolute;left:4637;top:-1311;width:635;height:680" coordorigin="4637,-1311" coordsize="635,680">
              <v:shape style="position:absolute;left:4637;top:-1311;width:635;height:680" coordorigin="4637,-1311" coordsize="635,680" path="m5272,-1311l4637,-1311,4637,-631,5272,-631,5272,-1311e" filled="t" fillcolor="#0075A7" stroked="f">
                <v:path arrowok="t"/>
                <v:fill/>
              </v:shape>
            </v:group>
            <v:group style="position:absolute;left:5272;top:-1311;width:635;height:680" coordorigin="5272,-1311" coordsize="635,680">
              <v:shape style="position:absolute;left:5272;top:-1311;width:635;height:680" coordorigin="5272,-1311" coordsize="635,680" path="m5907,-1311l5272,-1311,5272,-631,5907,-631,5907,-1311e" filled="t" fillcolor="#0075A7" stroked="f">
                <v:path arrowok="t"/>
                <v:fill/>
              </v:shape>
            </v:group>
            <v:group style="position:absolute;left:5907;top:-1311;width:884;height:680" coordorigin="5907,-1311" coordsize="884,680">
              <v:shape style="position:absolute;left:5907;top:-1311;width:884;height:680" coordorigin="5907,-1311" coordsize="884,680" path="m6792,-1311l5907,-1311,5907,-631,6792,-631,6792,-1311e" filled="t" fillcolor="#0075A7" stroked="f">
                <v:path arrowok="t"/>
                <v:fill/>
              </v:shape>
            </v:group>
            <v:group style="position:absolute;left:6792;top:-1311;width:788;height:680" coordorigin="6792,-1311" coordsize="788,680">
              <v:shape style="position:absolute;left:6792;top:-1311;width:788;height:680" coordorigin="6792,-1311" coordsize="788,680" path="m7580,-1311l6792,-1311,6792,-631,7580,-631,7580,-1311e" filled="t" fillcolor="#0075A7" stroked="f">
                <v:path arrowok="t"/>
                <v:fill/>
              </v:shape>
            </v:group>
            <v:group style="position:absolute;left:7580;top:-1311;width:2;height:680" coordorigin="7580,-1311" coordsize="2,680">
              <v:shape style="position:absolute;left:7580;top:-1311;width:2;height:680" coordorigin="7580,-1311" coordsize="0,680" path="m7580,-1311l7580,-631e" filled="f" stroked="t" strokeweight=".101pt" strokecolor="#0075A7">
                <v:path arrowok="t"/>
              </v:shape>
            </v:group>
            <v:group style="position:absolute;left:7580;top:-1311;width:1270;height:680" coordorigin="7580,-1311" coordsize="1270,680">
              <v:shape style="position:absolute;left:7580;top:-1311;width:1270;height:680" coordorigin="7580,-1311" coordsize="1270,680" path="m8850,-1311l7580,-1311,7580,-631,8215,-631,8215,-971,8850,-971,8850,-1311e" filled="t" fillcolor="#0075A7" stroked="f">
                <v:path arrowok="t"/>
                <v:fill/>
              </v:shape>
            </v:group>
            <v:group style="position:absolute;left:8215;top:-971;width:635;height:340" coordorigin="8215,-971" coordsize="635,340">
              <v:shape style="position:absolute;left:8215;top:-971;width:635;height:340" coordorigin="8215,-971" coordsize="635,340" path="m8850,-971l8215,-971,8215,-631,8850,-631,8850,-971e" filled="t" fillcolor="#0075A7" stroked="f">
                <v:path arrowok="t"/>
                <v:fill/>
              </v:shape>
            </v:group>
            <v:group style="position:absolute;left:1020;top:-631;width:1077;height:340" coordorigin="1020,-631" coordsize="1077,340">
              <v:shape style="position:absolute;left:1020;top:-631;width:1077;height:340" coordorigin="1020,-631" coordsize="1077,340" path="m2098,-631l1020,-631,1020,-291,2098,-291,2098,-631e" filled="t" fillcolor="#ECEDED" stroked="f">
                <v:path arrowok="t"/>
                <v:fill/>
              </v:shape>
            </v:group>
            <v:group style="position:absolute;left:2098;top:-631;width:635;height:340" coordorigin="2098,-631" coordsize="635,340">
              <v:shape style="position:absolute;left:2098;top:-631;width:635;height:340" coordorigin="2098,-631" coordsize="635,340" path="m2733,-631l2098,-631,2098,-291,2733,-291,2733,-631e" filled="t" fillcolor="#ECEDED" stroked="f">
                <v:path arrowok="t"/>
                <v:fill/>
              </v:shape>
            </v:group>
            <v:group style="position:absolute;left:2733;top:-631;width:635;height:340" coordorigin="2733,-631" coordsize="635,340">
              <v:shape style="position:absolute;left:2733;top:-631;width:635;height:340" coordorigin="2733,-631" coordsize="635,340" path="m3368,-631l2733,-631,2733,-291,3368,-291,3368,-631e" filled="t" fillcolor="#ECEDED" stroked="f">
                <v:path arrowok="t"/>
                <v:fill/>
              </v:shape>
            </v:group>
            <v:group style="position:absolute;left:3368;top:-631;width:635;height:340" coordorigin="3368,-631" coordsize="635,340">
              <v:shape style="position:absolute;left:3368;top:-631;width:635;height:340" coordorigin="3368,-631" coordsize="635,340" path="m4003,-631l3368,-631,3368,-291,4003,-291,4003,-631e" filled="t" fillcolor="#ECEDED" stroked="f">
                <v:path arrowok="t"/>
                <v:fill/>
              </v:shape>
            </v:group>
            <v:group style="position:absolute;left:4003;top:-631;width:635;height:340" coordorigin="4003,-631" coordsize="635,340">
              <v:shape style="position:absolute;left:4003;top:-631;width:635;height:340" coordorigin="4003,-631" coordsize="635,340" path="m4637,-631l4003,-631,4003,-291,4637,-291,4637,-631e" filled="t" fillcolor="#ECEDED" stroked="f">
                <v:path arrowok="t"/>
                <v:fill/>
              </v:shape>
            </v:group>
            <v:group style="position:absolute;left:4637;top:-631;width:635;height:340" coordorigin="4637,-631" coordsize="635,340">
              <v:shape style="position:absolute;left:4637;top:-631;width:635;height:340" coordorigin="4637,-631" coordsize="635,340" path="m5272,-631l4637,-631,4637,-291,5272,-291,5272,-631e" filled="t" fillcolor="#ECEDED" stroked="f">
                <v:path arrowok="t"/>
                <v:fill/>
              </v:shape>
            </v:group>
            <v:group style="position:absolute;left:5272;top:-631;width:635;height:340" coordorigin="5272,-631" coordsize="635,340">
              <v:shape style="position:absolute;left:5272;top:-631;width:635;height:340" coordorigin="5272,-631" coordsize="635,340" path="m5907,-631l5272,-631,5272,-291,5907,-291,5907,-631e" filled="t" fillcolor="#ECEDED" stroked="f">
                <v:path arrowok="t"/>
                <v:fill/>
              </v:shape>
            </v:group>
            <v:group style="position:absolute;left:5907;top:-631;width:884;height:340" coordorigin="5907,-631" coordsize="884,340">
              <v:shape style="position:absolute;left:5907;top:-631;width:884;height:340" coordorigin="5907,-631" coordsize="884,340" path="m6792,-631l5907,-631,5907,-291,6792,-291,6792,-631e" filled="t" fillcolor="#ECEDED" stroked="f">
                <v:path arrowok="t"/>
                <v:fill/>
              </v:shape>
            </v:group>
            <v:group style="position:absolute;left:6792;top:-631;width:788;height:340" coordorigin="6792,-631" coordsize="788,340">
              <v:shape style="position:absolute;left:6792;top:-631;width:788;height:340" coordorigin="6792,-631" coordsize="788,340" path="m7580,-631l6792,-631,6792,-291,7580,-291,7580,-631e" filled="t" fillcolor="#ECEDED" stroked="f">
                <v:path arrowok="t"/>
                <v:fill/>
              </v:shape>
            </v:group>
            <v:group style="position:absolute;left:7580;top:-631;width:2;height:340" coordorigin="7580,-631" coordsize="2,340">
              <v:shape style="position:absolute;left:7580;top:-631;width:2;height:340" coordorigin="7580,-631" coordsize="0,340" path="m7580,-631l7580,-291,7580,-631e" filled="t" fillcolor="#ECEDED" stroked="f">
                <v:path arrowok="t"/>
                <v:fill/>
              </v:shape>
            </v:group>
            <v:group style="position:absolute;left:7580;top:-631;width:635;height:340" coordorigin="7580,-631" coordsize="635,340">
              <v:shape style="position:absolute;left:7580;top:-631;width:635;height:340" coordorigin="7580,-631" coordsize="635,340" path="m8215,-631l7580,-631,7580,-291,8215,-291,8215,-631e" filled="t" fillcolor="#ECEDED" stroked="f">
                <v:path arrowok="t"/>
                <v:fill/>
              </v:shape>
            </v:group>
            <v:group style="position:absolute;left:8215;top:-631;width:635;height:340" coordorigin="8215,-631" coordsize="635,340">
              <v:shape style="position:absolute;left:8215;top:-631;width:635;height:340" coordorigin="8215,-631" coordsize="635,340" path="m8850,-631l8215,-631,8215,-291,8850,-291,8850,-631e" filled="t" fillcolor="#ECEDED" stroked="f">
                <v:path arrowok="t"/>
                <v:fill/>
              </v:shape>
            </v:group>
            <v:group style="position:absolute;left:1020;top:49;width:1077;height:340" coordorigin="1020,49" coordsize="1077,340">
              <v:shape style="position:absolute;left:1020;top:49;width:1077;height:340" coordorigin="1020,49" coordsize="1077,340" path="m2098,49l1020,49,1020,390,2098,390,2098,49e" filled="t" fillcolor="#ECEDED" stroked="f">
                <v:path arrowok="t"/>
                <v:fill/>
              </v:shape>
            </v:group>
            <v:group style="position:absolute;left:2098;top:49;width:635;height:340" coordorigin="2098,49" coordsize="635,340">
              <v:shape style="position:absolute;left:2098;top:49;width:635;height:340" coordorigin="2098,49" coordsize="635,340" path="m2733,49l2098,49,2098,390,2733,390,2733,49e" filled="t" fillcolor="#ECEDED" stroked="f">
                <v:path arrowok="t"/>
                <v:fill/>
              </v:shape>
            </v:group>
            <v:group style="position:absolute;left:2733;top:49;width:635;height:340" coordorigin="2733,49" coordsize="635,340">
              <v:shape style="position:absolute;left:2733;top:49;width:635;height:340" coordorigin="2733,49" coordsize="635,340" path="m3368,49l2733,49,2733,390,3368,390,3368,49e" filled="t" fillcolor="#ECEDED" stroked="f">
                <v:path arrowok="t"/>
                <v:fill/>
              </v:shape>
            </v:group>
            <v:group style="position:absolute;left:3368;top:49;width:635;height:340" coordorigin="3368,49" coordsize="635,340">
              <v:shape style="position:absolute;left:3368;top:49;width:635;height:340" coordorigin="3368,49" coordsize="635,340" path="m4003,49l3368,49,3368,390,4003,390,4003,49e" filled="t" fillcolor="#ECEDED" stroked="f">
                <v:path arrowok="t"/>
                <v:fill/>
              </v:shape>
            </v:group>
            <v:group style="position:absolute;left:4003;top:49;width:635;height:340" coordorigin="4003,49" coordsize="635,340">
              <v:shape style="position:absolute;left:4003;top:49;width:635;height:340" coordorigin="4003,49" coordsize="635,340" path="m4637,49l4003,49,4003,390,4637,390,4637,49e" filled="t" fillcolor="#ECEDED" stroked="f">
                <v:path arrowok="t"/>
                <v:fill/>
              </v:shape>
            </v:group>
            <v:group style="position:absolute;left:4637;top:49;width:635;height:340" coordorigin="4637,49" coordsize="635,340">
              <v:shape style="position:absolute;left:4637;top:49;width:635;height:340" coordorigin="4637,49" coordsize="635,340" path="m5272,49l4637,49,4637,390,5272,390,5272,49e" filled="t" fillcolor="#ECEDED" stroked="f">
                <v:path arrowok="t"/>
                <v:fill/>
              </v:shape>
            </v:group>
            <v:group style="position:absolute;left:5272;top:49;width:635;height:340" coordorigin="5272,49" coordsize="635,340">
              <v:shape style="position:absolute;left:5272;top:49;width:635;height:340" coordorigin="5272,49" coordsize="635,340" path="m5907,49l5272,49,5272,390,5907,390,5907,49e" filled="t" fillcolor="#ECEDED" stroked="f">
                <v:path arrowok="t"/>
                <v:fill/>
              </v:shape>
            </v:group>
            <v:group style="position:absolute;left:5907;top:49;width:884;height:340" coordorigin="5907,49" coordsize="884,340">
              <v:shape style="position:absolute;left:5907;top:49;width:884;height:340" coordorigin="5907,49" coordsize="884,340" path="m6792,49l5907,49,5907,390,6792,390,6792,49e" filled="t" fillcolor="#ECEDED" stroked="f">
                <v:path arrowok="t"/>
                <v:fill/>
              </v:shape>
            </v:group>
            <v:group style="position:absolute;left:6792;top:49;width:788;height:340" coordorigin="6792,49" coordsize="788,340">
              <v:shape style="position:absolute;left:6792;top:49;width:788;height:340" coordorigin="6792,49" coordsize="788,340" path="m7580,49l6792,49,6792,390,7580,390,7580,49e" filled="t" fillcolor="#ECEDED" stroked="f">
                <v:path arrowok="t"/>
                <v:fill/>
              </v:shape>
            </v:group>
            <v:group style="position:absolute;left:7580;top:49;width:2;height:340" coordorigin="7580,49" coordsize="2,340">
              <v:shape style="position:absolute;left:7580;top:49;width:2;height:340" coordorigin="7580,49" coordsize="0,340" path="m7580,49l7580,390,7580,49e" filled="t" fillcolor="#ECEDED" stroked="f">
                <v:path arrowok="t"/>
                <v:fill/>
              </v:shape>
            </v:group>
            <v:group style="position:absolute;left:7580;top:49;width:635;height:340" coordorigin="7580,49" coordsize="635,340">
              <v:shape style="position:absolute;left:7580;top:49;width:635;height:340" coordorigin="7580,49" coordsize="635,340" path="m8215,49l7580,49,7580,390,8215,390,8215,49e" filled="t" fillcolor="#ECEDED" stroked="f">
                <v:path arrowok="t"/>
                <v:fill/>
              </v:shape>
            </v:group>
            <v:group style="position:absolute;left:8215;top:49;width:635;height:340" coordorigin="8215,49" coordsize="635,340">
              <v:shape style="position:absolute;left:8215;top:49;width:635;height:340" coordorigin="8215,49" coordsize="635,340" path="m8850,49l8215,49,8215,390,8850,390,8850,49e" filled="t" fillcolor="#ECEDED" stroked="f">
                <v:path arrowok="t"/>
                <v:fill/>
              </v:shape>
            </v:group>
            <v:group style="position:absolute;left:1020;top:-291;width:1077;height:340" coordorigin="1020,-291" coordsize="1077,340">
              <v:shape style="position:absolute;left:1020;top:-291;width:1077;height:340" coordorigin="1020,-291" coordsize="1077,340" path="m2098,-291l1020,-291,1020,49,2098,49,2098,-291e" filled="t" fillcolor="#D9DADB" stroked="f">
                <v:path arrowok="t"/>
                <v:fill/>
              </v:shape>
            </v:group>
            <v:group style="position:absolute;left:2098;top:-291;width:635;height:340" coordorigin="2098,-291" coordsize="635,340">
              <v:shape style="position:absolute;left:2098;top:-291;width:635;height:340" coordorigin="2098,-291" coordsize="635,340" path="m2733,-291l2098,-291,2098,49,2733,49,2733,-291e" filled="t" fillcolor="#D9DADB" stroked="f">
                <v:path arrowok="t"/>
                <v:fill/>
              </v:shape>
            </v:group>
            <v:group style="position:absolute;left:2733;top:-291;width:635;height:340" coordorigin="2733,-291" coordsize="635,340">
              <v:shape style="position:absolute;left:2733;top:-291;width:635;height:340" coordorigin="2733,-291" coordsize="635,340" path="m3368,-291l2733,-291,2733,49,3368,49,3368,-291e" filled="t" fillcolor="#D9DADB" stroked="f">
                <v:path arrowok="t"/>
                <v:fill/>
              </v:shape>
            </v:group>
            <v:group style="position:absolute;left:3368;top:-291;width:635;height:340" coordorigin="3368,-291" coordsize="635,340">
              <v:shape style="position:absolute;left:3368;top:-291;width:635;height:340" coordorigin="3368,-291" coordsize="635,340" path="m4003,-291l3368,-291,3368,49,4003,49,4003,-291e" filled="t" fillcolor="#D9DADB" stroked="f">
                <v:path arrowok="t"/>
                <v:fill/>
              </v:shape>
            </v:group>
            <v:group style="position:absolute;left:4003;top:-291;width:635;height:340" coordorigin="4003,-291" coordsize="635,340">
              <v:shape style="position:absolute;left:4003;top:-291;width:635;height:340" coordorigin="4003,-291" coordsize="635,340" path="m4637,-291l4003,-291,4003,49,4637,49,4637,-291e" filled="t" fillcolor="#D9DADB" stroked="f">
                <v:path arrowok="t"/>
                <v:fill/>
              </v:shape>
            </v:group>
            <v:group style="position:absolute;left:4637;top:-291;width:635;height:340" coordorigin="4637,-291" coordsize="635,340">
              <v:shape style="position:absolute;left:4637;top:-291;width:635;height:340" coordorigin="4637,-291" coordsize="635,340" path="m5272,-291l4637,-291,4637,49,5272,49,5272,-291e" filled="t" fillcolor="#D9DADB" stroked="f">
                <v:path arrowok="t"/>
                <v:fill/>
              </v:shape>
            </v:group>
            <v:group style="position:absolute;left:5272;top:-291;width:635;height:340" coordorigin="5272,-291" coordsize="635,340">
              <v:shape style="position:absolute;left:5272;top:-291;width:635;height:340" coordorigin="5272,-291" coordsize="635,340" path="m5907,-291l5272,-291,5272,49,5907,49,5907,-291e" filled="t" fillcolor="#D9DADB" stroked="f">
                <v:path arrowok="t"/>
                <v:fill/>
              </v:shape>
            </v:group>
            <v:group style="position:absolute;left:5907;top:-291;width:884;height:340" coordorigin="5907,-291" coordsize="884,340">
              <v:shape style="position:absolute;left:5907;top:-291;width:884;height:340" coordorigin="5907,-291" coordsize="884,340" path="m6792,-291l5907,-291,5907,49,6792,49,6792,-291e" filled="t" fillcolor="#D9DADB" stroked="f">
                <v:path arrowok="t"/>
                <v:fill/>
              </v:shape>
            </v:group>
            <v:group style="position:absolute;left:6792;top:-291;width:788;height:340" coordorigin="6792,-291" coordsize="788,340">
              <v:shape style="position:absolute;left:6792;top:-291;width:788;height:340" coordorigin="6792,-291" coordsize="788,340" path="m7580,-291l6792,-291,6792,49,7580,49,7580,-291e" filled="t" fillcolor="#D9DADB" stroked="f">
                <v:path arrowok="t"/>
                <v:fill/>
              </v:shape>
            </v:group>
            <v:group style="position:absolute;left:7580;top:-291;width:2;height:340" coordorigin="7580,-291" coordsize="2,340">
              <v:shape style="position:absolute;left:7580;top:-291;width:2;height:340" coordorigin="7580,-291" coordsize="0,340" path="m7580,-291l7580,49,7580,-291e" filled="t" fillcolor="#D9DADB" stroked="f">
                <v:path arrowok="t"/>
                <v:fill/>
              </v:shape>
            </v:group>
            <v:group style="position:absolute;left:7580;top:-291;width:635;height:340" coordorigin="7580,-291" coordsize="635,340">
              <v:shape style="position:absolute;left:7580;top:-291;width:635;height:340" coordorigin="7580,-291" coordsize="635,340" path="m8215,-291l7580,-291,7580,49,8215,49,8215,-291e" filled="t" fillcolor="#D9DADB" stroked="f">
                <v:path arrowok="t"/>
                <v:fill/>
              </v:shape>
            </v:group>
            <v:group style="position:absolute;left:8215;top:-291;width:635;height:340" coordorigin="8215,-291" coordsize="635,340">
              <v:shape style="position:absolute;left:8215;top:-291;width:635;height:340" coordorigin="8215,-291" coordsize="635,340" path="m8850,-291l8215,-291,8215,49,8850,49,8850,-291e" filled="t" fillcolor="#D9DADB" stroked="f">
                <v:path arrowok="t"/>
                <v:fill/>
              </v:shape>
            </v:group>
            <v:group style="position:absolute;left:1020;top:390;width:1077;height:340" coordorigin="1020,390" coordsize="1077,340">
              <v:shape style="position:absolute;left:1020;top:390;width:1077;height:340" coordorigin="1020,390" coordsize="1077,340" path="m2098,390l1020,390,1020,730,2098,730,2098,390e" filled="t" fillcolor="#D9DADB" stroked="f">
                <v:path arrowok="t"/>
                <v:fill/>
              </v:shape>
            </v:group>
            <v:group style="position:absolute;left:2098;top:390;width:635;height:340" coordorigin="2098,390" coordsize="635,340">
              <v:shape style="position:absolute;left:2098;top:390;width:635;height:340" coordorigin="2098,390" coordsize="635,340" path="m2733,390l2098,390,2098,730,2733,730,2733,390e" filled="t" fillcolor="#D9DADB" stroked="f">
                <v:path arrowok="t"/>
                <v:fill/>
              </v:shape>
            </v:group>
            <v:group style="position:absolute;left:2733;top:390;width:635;height:340" coordorigin="2733,390" coordsize="635,340">
              <v:shape style="position:absolute;left:2733;top:390;width:635;height:340" coordorigin="2733,390" coordsize="635,340" path="m3368,390l2733,390,2733,730,3368,730,3368,390e" filled="t" fillcolor="#D9DADB" stroked="f">
                <v:path arrowok="t"/>
                <v:fill/>
              </v:shape>
            </v:group>
            <v:group style="position:absolute;left:3368;top:390;width:635;height:340" coordorigin="3368,390" coordsize="635,340">
              <v:shape style="position:absolute;left:3368;top:390;width:635;height:340" coordorigin="3368,390" coordsize="635,340" path="m4003,390l3368,390,3368,730,4003,730,4003,390e" filled="t" fillcolor="#D9DADB" stroked="f">
                <v:path arrowok="t"/>
                <v:fill/>
              </v:shape>
            </v:group>
            <v:group style="position:absolute;left:4003;top:390;width:635;height:340" coordorigin="4003,390" coordsize="635,340">
              <v:shape style="position:absolute;left:4003;top:390;width:635;height:340" coordorigin="4003,390" coordsize="635,340" path="m4637,390l4003,390,4003,730,4637,730,4637,390e" filled="t" fillcolor="#D9DADB" stroked="f">
                <v:path arrowok="t"/>
                <v:fill/>
              </v:shape>
            </v:group>
            <v:group style="position:absolute;left:4637;top:390;width:635;height:340" coordorigin="4637,390" coordsize="635,340">
              <v:shape style="position:absolute;left:4637;top:390;width:635;height:340" coordorigin="4637,390" coordsize="635,340" path="m5272,390l4637,390,4637,730,5272,730,5272,390e" filled="t" fillcolor="#D9DADB" stroked="f">
                <v:path arrowok="t"/>
                <v:fill/>
              </v:shape>
            </v:group>
            <v:group style="position:absolute;left:5272;top:390;width:635;height:340" coordorigin="5272,390" coordsize="635,340">
              <v:shape style="position:absolute;left:5272;top:390;width:635;height:340" coordorigin="5272,390" coordsize="635,340" path="m5907,390l5272,390,5272,730,5907,730,5907,390e" filled="t" fillcolor="#D9DADB" stroked="f">
                <v:path arrowok="t"/>
                <v:fill/>
              </v:shape>
            </v:group>
            <v:group style="position:absolute;left:5907;top:390;width:884;height:340" coordorigin="5907,390" coordsize="884,340">
              <v:shape style="position:absolute;left:5907;top:390;width:884;height:340" coordorigin="5907,390" coordsize="884,340" path="m6792,390l5907,390,5907,730,6792,730,6792,390e" filled="t" fillcolor="#D9DADB" stroked="f">
                <v:path arrowok="t"/>
                <v:fill/>
              </v:shape>
            </v:group>
            <v:group style="position:absolute;left:6792;top:390;width:788;height:340" coordorigin="6792,390" coordsize="788,340">
              <v:shape style="position:absolute;left:6792;top:390;width:788;height:340" coordorigin="6792,390" coordsize="788,340" path="m7580,390l6792,390,6792,730,7580,730,7580,390e" filled="t" fillcolor="#D9DADB" stroked="f">
                <v:path arrowok="t"/>
                <v:fill/>
              </v:shape>
            </v:group>
            <v:group style="position:absolute;left:7580;top:390;width:2;height:340" coordorigin="7580,390" coordsize="2,340">
              <v:shape style="position:absolute;left:7580;top:390;width:2;height:340" coordorigin="7580,390" coordsize="0,340" path="m7580,390l7580,730,7580,390e" filled="t" fillcolor="#D9DADB" stroked="f">
                <v:path arrowok="t"/>
                <v:fill/>
              </v:shape>
            </v:group>
            <v:group style="position:absolute;left:7580;top:390;width:635;height:340" coordorigin="7580,390" coordsize="635,340">
              <v:shape style="position:absolute;left:7580;top:390;width:635;height:340" coordorigin="7580,390" coordsize="635,340" path="m8215,390l7580,390,7580,730,8215,730,8215,390e" filled="t" fillcolor="#D9DADB" stroked="f">
                <v:path arrowok="t"/>
                <v:fill/>
              </v:shape>
            </v:group>
            <v:group style="position:absolute;left:8215;top:390;width:635;height:340" coordorigin="8215,390" coordsize="635,340">
              <v:shape style="position:absolute;left:8215;top:390;width:635;height:340" coordorigin="8215,390" coordsize="635,340" path="m8850,390l8215,390,8215,730,8850,730,8850,390e" filled="t" fillcolor="#D9DADB" stroked="f">
                <v:path arrowok="t"/>
                <v:fill/>
              </v:shape>
            </v:group>
            <v:group style="position:absolute;left:1020;top:-631;width:7829;height:2" coordorigin="1020,-631" coordsize="7829,2">
              <v:shape style="position:absolute;left:1020;top:-631;width:7829;height:2" coordorigin="1020,-631" coordsize="7829,0" path="m1020,-631l8850,-631e" filled="f" stroked="t" strokeweight="1.000114pt" strokecolor="#FFFFFF">
                <v:path arrowok="t"/>
              </v:shape>
            </v:group>
            <v:group style="position:absolute;left:1020;top:-291;width:7829;height:2" coordorigin="1020,-291" coordsize="7829,2">
              <v:shape style="position:absolute;left:1020;top:-291;width:7829;height:2" coordorigin="1020,-291" coordsize="7829,0" path="m1020,-291l8850,-291e" filled="f" stroked="t" strokeweight="1.000134pt" strokecolor="#FFFFFF">
                <v:path arrowok="t"/>
              </v:shape>
            </v:group>
            <v:group style="position:absolute;left:1020;top:49;width:7829;height:2" coordorigin="1020,49" coordsize="7829,2">
              <v:shape style="position:absolute;left:1020;top:49;width:7829;height:2" coordorigin="1020,49" coordsize="7829,0" path="m1020,49l8850,49e" filled="f" stroked="t" strokeweight="1.000092pt" strokecolor="#FFFFFF">
                <v:path arrowok="t"/>
              </v:shape>
            </v:group>
            <v:group style="position:absolute;left:1020;top:390;width:7829;height:2" coordorigin="1020,390" coordsize="7829,2">
              <v:shape style="position:absolute;left:1020;top:390;width:7829;height:2" coordorigin="1020,390" coordsize="7829,0" path="m1020,390l8850,390e" filled="f" stroked="t" strokeweight="1.000119pt" strokecolor="#FFFFFF">
                <v:path arrowok="t"/>
              </v:shape>
            </v:group>
            <v:group style="position:absolute;left:2098;top:-1311;width:2;height:2041" coordorigin="2098,-1311" coordsize="2,2041">
              <v:shape style="position:absolute;left:2098;top:-1311;width:2;height:2041" coordorigin="2098,-1311" coordsize="0,2041" path="m2098,-1311l2098,730e" filled="f" stroked="t" strokeweight="1pt" strokecolor="#FFFFFF">
                <v:path arrowok="t"/>
              </v:shape>
            </v:group>
            <v:group style="position:absolute;left:2733;top:-1311;width:2;height:2041" coordorigin="2733,-1311" coordsize="2,2041">
              <v:shape style="position:absolute;left:2733;top:-1311;width:2;height:2041" coordorigin="2733,-1311" coordsize="0,2041" path="m2733,-1311l2733,730e" filled="f" stroked="t" strokeweight="1pt" strokecolor="#FFFFFF">
                <v:path arrowok="t"/>
              </v:shape>
            </v:group>
            <v:group style="position:absolute;left:5272;top:-1311;width:2;height:2041" coordorigin="5272,-1311" coordsize="2,2041">
              <v:shape style="position:absolute;left:5272;top:-1311;width:2;height:2041" coordorigin="5272,-1311" coordsize="0,2041" path="m5272,-1311l5272,730e" filled="f" stroked="t" strokeweight="1.000037pt" strokecolor="#FFFFFF">
                <v:path arrowok="t"/>
              </v:shape>
            </v:group>
            <v:group style="position:absolute;left:7580;top:-1311;width:2;height:2041" coordorigin="7580,-1311" coordsize="2,2041">
              <v:shape style="position:absolute;left:7580;top:-1311;width:2;height:2041" coordorigin="7580,-1311" coordsize="0,2041" path="m7580,-1311l7580,730e" filled="f" stroked="t" strokeweight="1pt" strokecolor="#FFFFFF">
                <v:path arrowok="t"/>
              </v:shape>
            </v:group>
            <v:group style="position:absolute;left:4637;top:-1311;width:2;height:2041" coordorigin="4637,-1311" coordsize="2,2041">
              <v:shape style="position:absolute;left:4637;top:-1311;width:2;height:2041" coordorigin="4637,-1311" coordsize="0,2041" path="m4637,-1311l4637,730e" filled="f" stroked="t" strokeweight="1.000028pt" strokecolor="#FFFFFF">
                <v:path arrowok="t"/>
              </v:shape>
            </v:group>
            <v:group style="position:absolute;left:5907;top:-1311;width:2;height:2041" coordorigin="5907,-1311" coordsize="2,2041">
              <v:shape style="position:absolute;left:5907;top:-1311;width:2;height:2041" coordorigin="5907,-1311" coordsize="0,2041" path="m5907,-1311l5907,730e" filled="f" stroked="t" strokeweight="1.000053pt" strokecolor="#FFFFFF">
                <v:path arrowok="t"/>
              </v:shape>
            </v:group>
            <v:group style="position:absolute;left:6792;top:-971;width:2;height:330" coordorigin="6792,-971" coordsize="2,330">
              <v:shape style="position:absolute;left:6792;top:-971;width:2;height:330" coordorigin="6792,-971" coordsize="0,330" path="m6792,-641l6792,-971e" filled="f" stroked="t" strokeweight="1pt" strokecolor="#FFFFFF">
                <v:path arrowok="t"/>
              </v:shape>
            </v:group>
            <v:group style="position:absolute;left:6792;top:-281;width:2;height:660" coordorigin="6792,-281" coordsize="2,660">
              <v:shape style="position:absolute;left:6792;top:-281;width:2;height:660" coordorigin="6792,-281" coordsize="0,660" path="m6792,-281l6792,380e" filled="f" stroked="t" strokeweight="1pt" strokecolor="#FFFFFF">
                <v:path arrowok="t"/>
              </v:shape>
            </v:group>
            <v:group style="position:absolute;left:3368;top:-1311;width:2;height:2041" coordorigin="3368,-1311" coordsize="2,2041">
              <v:shape style="position:absolute;left:3368;top:-1311;width:2;height:2041" coordorigin="3368,-1311" coordsize="0,2041" path="m3368,-1311l3368,730e" filled="f" stroked="t" strokeweight="1.000024pt" strokecolor="#FFFFFF">
                <v:path arrowok="t"/>
              </v:shape>
            </v:group>
            <v:group style="position:absolute;left:4003;top:-1311;width:2;height:2041" coordorigin="4003,-1311" coordsize="2,2041">
              <v:shape style="position:absolute;left:4003;top:-1311;width:2;height:2041" coordorigin="4003,-1311" coordsize="0,2041" path="m4003,-1311l4003,730e" filled="f" stroked="t" strokeweight="1.000028pt" strokecolor="#FFFFFF">
                <v:path arrowok="t"/>
              </v:shape>
            </v:group>
            <v:group style="position:absolute;left:8215;top:-971;width:2;height:1701" coordorigin="8215,-971" coordsize="2,1701">
              <v:shape style="position:absolute;left:8215;top:-971;width:2;height:1701" coordorigin="8215,-971" coordsize="0,1701" path="m8215,-971l8215,730e" filled="f" stroked="t" strokeweight="1.000037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  <w:position w:val="6"/>
        </w:rPr>
        <w:t>1</w:t>
      </w:r>
      <w:r>
        <w:rPr>
          <w:rFonts w:ascii="Arial" w:hAnsi="Arial" w:cs="Arial" w:eastAsia="Arial"/>
          <w:sz w:val="10"/>
          <w:szCs w:val="10"/>
          <w:color w:val="646567"/>
          <w:spacing w:val="-7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62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5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9"/>
          <w:position w:val="0"/>
        </w:rPr>
        <w:t>rs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  <w:position w:val="0"/>
        </w:rPr>
        <w:t>: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3"/>
          <w:w w:val="84"/>
          <w:position w:val="0"/>
        </w:rPr>
        <w:t>ail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4"/>
          <w:w w:val="85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5"/>
          <w:position w:val="0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6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8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11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in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00"/>
        </w:rPr>
        <w:t>mm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7781" w:space="503"/>
            <w:col w:w="1856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3.175528pt;height:347.76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16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93.470734pt;margin-top:20.801331pt;width:451.490266pt;height:221.923pt;mso-position-horizontal-relative:page;mso-position-vertical-relative:paragraph;z-index:-2516" coordorigin="1869,416" coordsize="9030,4438">
            <v:shape style="position:absolute;left:2157;top:2908;width:1650;height:1246" type="#_x0000_t75">
              <v:imagedata r:id="rId65" o:title=""/>
            </v:shape>
            <v:group style="position:absolute;left:3620;top:3622;width:1244;height:2" coordorigin="3620,3622" coordsize="1244,2">
              <v:shape style="position:absolute;left:3620;top:3622;width:1244;height:2" coordorigin="3620,3622" coordsize="1244,0" path="m3620,3622l4864,3622e" filled="f" stroked="t" strokeweight="1pt" strokecolor="#0075A7">
                <v:path arrowok="t"/>
              </v:shape>
            </v:group>
            <v:group style="position:absolute;left:3620;top:3547;width:80;height:149" coordorigin="3620,3547" coordsize="80,149">
              <v:shape style="position:absolute;left:3620;top:3547;width:80;height:149" coordorigin="3620,3547" coordsize="80,149" path="m3700,3696l3620,3622,3700,3547e" filled="f" stroked="t" strokeweight="1pt" strokecolor="#0075A7">
                <v:path arrowok="t"/>
              </v:shape>
              <v:shape style="position:absolute;left:6975;top:2123;width:3921;height:2731" type="#_x0000_t75">
                <v:imagedata r:id="rId66" o:title=""/>
              </v:shape>
            </v:group>
            <v:group style="position:absolute;left:6107;top:3622;width:1244;height:2" coordorigin="6107,3622" coordsize="1244,2">
              <v:shape style="position:absolute;left:6107;top:3622;width:1244;height:2" coordorigin="6107,3622" coordsize="1244,0" path="m6107,3622l7351,3622e" filled="f" stroked="t" strokeweight="1pt" strokecolor="#0075A7">
                <v:path arrowok="t"/>
              </v:shape>
            </v:group>
            <v:group style="position:absolute;left:7271;top:3547;width:80;height:149" coordorigin="7271,3547" coordsize="80,149">
              <v:shape style="position:absolute;left:7271;top:3547;width:80;height:149" coordorigin="7271,3547" coordsize="80,149" path="m7271,3547l7351,3622,7271,3696e" filled="f" stroked="t" strokeweight="1pt" strokecolor="#0075A7">
                <v:path arrowok="t"/>
              </v:shape>
              <v:shape style="position:absolute;left:7077;top:416;width:3822;height:2440" type="#_x0000_t75">
                <v:imagedata r:id="rId67" o:title=""/>
              </v:shape>
            </v:group>
            <v:group style="position:absolute;left:6107;top:1788;width:1244;height:2" coordorigin="6107,1788" coordsize="1244,2">
              <v:shape style="position:absolute;left:6107;top:1788;width:1244;height:2" coordorigin="6107,1788" coordsize="1244,0" path="m6107,1788l7351,1788e" filled="f" stroked="t" strokeweight="1pt" strokecolor="#0075A7">
                <v:path arrowok="t"/>
              </v:shape>
            </v:group>
            <v:group style="position:absolute;left:7271;top:1714;width:80;height:149" coordorigin="7271,1714" coordsize="80,149">
              <v:shape style="position:absolute;left:7271;top:1714;width:80;height:149" coordorigin="7271,1714" coordsize="80,149" path="m7271,1714l7351,1788,7271,1863e" filled="f" stroked="t" strokeweight="1pt" strokecolor="#0075A7">
                <v:path arrowok="t"/>
              </v:shape>
              <v:shape style="position:absolute;left:1869;top:745;width:1931;height:1665" type="#_x0000_t75">
                <v:imagedata r:id="rId68" o:title=""/>
              </v:shape>
            </v:group>
            <v:group style="position:absolute;left:3620;top:1788;width:1244;height:2" coordorigin="3620,1788" coordsize="1244,2">
              <v:shape style="position:absolute;left:3620;top:1788;width:1244;height:2" coordorigin="3620,1788" coordsize="1244,0" path="m3620,1788l4864,1788e" filled="f" stroked="t" strokeweight="1pt" strokecolor="#0075A7">
                <v:path arrowok="t"/>
              </v:shape>
            </v:group>
            <v:group style="position:absolute;left:3620;top:1714;width:80;height:149" coordorigin="3620,1714" coordsize="80,149">
              <v:shape style="position:absolute;left:3620;top:1714;width:80;height:149" coordorigin="3620,1714" coordsize="80,149" path="m3700,1863l3620,1788,3700,1714e" filled="f" stroked="t" strokeweight="1pt" strokecolor="#0075A7">
                <v:path arrowok="t"/>
              </v:shape>
            </v:group>
            <v:group style="position:absolute;left:4864;top:1167;width:1242;height:1242" coordorigin="4864,1167" coordsize="1242,1242">
              <v:shape style="position:absolute;left:4864;top:1167;width:1242;height:1242" coordorigin="4864,1167" coordsize="1242,1242" path="m4864,2409l6107,2409,6107,1167,4864,1167,4864,2409e" filled="t" fillcolor="#0075A7" stroked="f">
                <v:path arrowok="t"/>
                <v:fill/>
              </v:shape>
            </v:group>
            <v:group style="position:absolute;left:5093;top:1624;width:734;height:323" coordorigin="5093,1624" coordsize="734,323">
              <v:shape style="position:absolute;left:5093;top:1624;width:734;height:323" coordorigin="5093,1624" coordsize="734,323" path="m5395,1802l5341,1802,5345,1803,5350,1806,5353,1812,5463,1924,5467,1932,5666,1932,5666,1948,5730,1948,5730,1901,5485,1901,5393,1811,5391,1806,5393,1803,5395,1802e" filled="t" fillcolor="#FFFFFF" stroked="f">
                <v:path arrowok="t"/>
                <v:fill/>
              </v:shape>
              <v:shape style="position:absolute;left:5093;top:1624;width:734;height:323" coordorigin="5093,1624" coordsize="734,323" path="m5730,1883l5666,1883,5666,1901,5730,1901,5730,1883e" filled="t" fillcolor="#FFFFFF" stroked="f">
                <v:path arrowok="t"/>
                <v:fill/>
              </v:shape>
              <v:shape style="position:absolute;left:5093;top:1624;width:734;height:323" coordorigin="5093,1624" coordsize="734,323" path="m5827,1802l5757,1802,5757,1842,5827,1802e" filled="t" fillcolor="#FFFFFF" stroked="f">
                <v:path arrowok="t"/>
                <v:fill/>
              </v:shape>
              <v:shape style="position:absolute;left:5093;top:1624;width:734;height:323" coordorigin="5093,1624" coordsize="734,323" path="m5143,1735l5121,1740,5104,1753,5093,1772,5096,1799,5105,1819,5119,1832,5138,1837,5161,1834,5178,1823,5190,1806,5341,1802,5827,1802,5854,1786,5827,1771,5191,1771,5181,1752,5164,1740,5143,1735e" filled="t" fillcolor="#FFFFFF" stroked="f">
                <v:path arrowok="t"/>
                <v:fill/>
              </v:shape>
              <v:shape style="position:absolute;left:5093;top:1624;width:734;height:323" coordorigin="5093,1624" coordsize="734,323" path="m5623,1624l5598,1627,5581,1636,5432,1647,5426,1647,5421,1651,5265,1763,5261,1767,5255,1769,5251,1771,5320,1771,5317,1769,5315,1767,5316,1762,5438,1677,5645,1677,5645,1653,5637,1635,5623,1624e" filled="t" fillcolor="#FFFFFF" stroked="f">
                <v:path arrowok="t"/>
                <v:fill/>
              </v:shape>
              <v:shape style="position:absolute;left:5093;top:1624;width:734;height:323" coordorigin="5093,1624" coordsize="734,323" path="m5757,1730l5757,1771,5827,1771,5757,1730e" filled="t" fillcolor="#FFFFFF" stroked="f">
                <v:path arrowok="t"/>
                <v:fill/>
              </v:shape>
              <v:shape style="position:absolute;left:5093;top:1624;width:734;height:323" coordorigin="5093,1624" coordsize="734,323" path="m5645,1677l5574,1677,5587,1694,5606,1702,5630,1696,5645,1682,5645,1677e" filled="t" fillcolor="#FFFFFF" stroked="f">
                <v:path arrowok="t"/>
                <v:fill/>
              </v:shape>
            </v:group>
            <v:group style="position:absolute;left:4864;top:2995;width:1242;height:1242" coordorigin="4864,2995" coordsize="1242,1242">
              <v:shape style="position:absolute;left:4864;top:2995;width:1242;height:1242" coordorigin="4864,2995" coordsize="1242,1242" path="m4864,4237l6107,4237,6107,2995,4864,2995,4864,4237e" filled="t" fillcolor="#0075A7" stroked="f">
                <v:path arrowok="t"/>
                <v:fill/>
              </v:shape>
            </v:group>
            <v:group style="position:absolute;left:5087;top:3517;width:177;height:211" coordorigin="5087,3517" coordsize="177,211">
              <v:shape style="position:absolute;left:5087;top:3517;width:177;height:211" coordorigin="5087,3517" coordsize="177,211" path="m5129,3660l5089,3660,5087,3667,5130,3726,5154,3728,5172,3726,5189,3721,5208,3712,5229,3698,5233,3693,5151,3693,5141,3690,5130,3679,5127,3671,5129,3660e" filled="t" fillcolor="#FFFFFF" stroked="f">
                <v:path arrowok="t"/>
                <v:fill/>
              </v:shape>
              <v:shape style="position:absolute;left:5087;top:3517;width:177;height:211" coordorigin="5087,3517" coordsize="177,211" path="m5190,3517l5133,3541,5110,3596,5113,3611,5117,3618,5129,3627,5141,3632,5158,3636,5160,3636,5163,3637,5189,3645,5204,3656,5207,3667,5205,3676,5200,3682,5186,3690,5177,3693,5233,3693,5241,3682,5248,3662,5251,3652,5251,3643,5247,3628,5179,3598,5158,3588,5153,3574,5155,3566,5159,3560,5173,3552,5182,3550,5262,3550,5262,3546,5251,3530,5238,3522,5218,3518,5190,3517e" filled="t" fillcolor="#FFFFFF" stroked="f">
                <v:path arrowok="t"/>
                <v:fill/>
              </v:shape>
              <v:shape style="position:absolute;left:5087;top:3517;width:177;height:211" coordorigin="5087,3517" coordsize="177,211" path="m5262,3550l5205,3550,5213,3552,5224,3563,5225,3570,5224,3580,5264,3565,5262,3550e" filled="t" fillcolor="#FFFFFF" stroked="f">
                <v:path arrowok="t"/>
                <v:fill/>
              </v:shape>
            </v:group>
            <v:group style="position:absolute;left:5259;top:3489;width:626;height:265" coordorigin="5259,3489" coordsize="626,265">
              <v:shape style="position:absolute;left:5259;top:3489;width:626;height:265" coordorigin="5259,3489" coordsize="626,265" path="m5560,3635l5420,3635,5518,3635,5527,3638,5580,3684,5606,3710,5624,3724,5641,3731,5661,3732,5696,3732,5696,3754,5768,3754,5768,3709,5696,3709,5655,3709,5638,3705,5619,3690,5606,3677,5591,3663,5560,3635e" filled="t" fillcolor="#FFFFFF" stroked="f">
                <v:path arrowok="t"/>
                <v:fill/>
              </v:shape>
              <v:shape style="position:absolute;left:5259;top:3489;width:626;height:265" coordorigin="5259,3489" coordsize="626,265" path="m5300,3660l5260,3660,5259,3666,5301,3726,5325,3728,5343,3726,5360,3721,5379,3712,5400,3698,5404,3693,5322,3693,5312,3690,5301,3679,5298,3671,5300,3660e" filled="t" fillcolor="#FFFFFF" stroked="f">
                <v:path arrowok="t"/>
                <v:fill/>
              </v:shape>
              <v:shape style="position:absolute;left:5259;top:3489;width:626;height:265" coordorigin="5259,3489" coordsize="626,265" path="m5768,3682l5696,3682,5696,3709,5768,3709,5768,3682e" filled="t" fillcolor="#FFFFFF" stroked="f">
                <v:path arrowok="t"/>
                <v:fill/>
              </v:shape>
              <v:shape style="position:absolute;left:5259;top:3489;width:626;height:265" coordorigin="5259,3489" coordsize="626,265" path="m5361,3517l5304,3541,5281,3596,5284,3611,5288,3618,5300,3627,5312,3632,5330,3636,5331,3636,5333,3637,5360,3645,5375,3656,5378,3667,5376,3676,5371,3682,5357,3690,5348,3693,5404,3693,5412,3682,5419,3662,5422,3652,5422,3643,5420,3635,5864,3635,5884,3623,5864,3611,5396,3611,5395,3611,5387,3608,5378,3605,5365,3601,5350,3598,5329,3588,5324,3574,5326,3566,5330,3560,5344,3552,5353,3550,5433,3550,5433,3546,5422,3530,5409,3522,5389,3518,5361,3517e" filled="t" fillcolor="#FFFFFF" stroked="f">
                <v:path arrowok="t"/>
                <v:fill/>
              </v:shape>
              <v:shape style="position:absolute;left:5259;top:3489;width:626;height:265" coordorigin="5259,3489" coordsize="626,265" path="m5864,3635l5816,3635,5816,3662,5864,3635e" filled="t" fillcolor="#FFFFFF" stroked="f">
                <v:path arrowok="t"/>
                <v:fill/>
              </v:shape>
              <v:shape style="position:absolute;left:5259;top:3489;width:626;height:265" coordorigin="5259,3489" coordsize="626,265" path="m5643,3489l5623,3496,5610,3513,5551,3513,5536,3520,5515,3538,5501,3551,5455,3597,5438,3609,5420,3611,5475,3611,5513,3573,5529,3557,5540,3546,5551,3536,5676,3536,5678,3511,5665,3495,5643,3489e" filled="t" fillcolor="#FFFFFF" stroked="f">
                <v:path arrowok="t"/>
                <v:fill/>
              </v:shape>
              <v:shape style="position:absolute;left:5259;top:3489;width:626;height:265" coordorigin="5259,3489" coordsize="626,265" path="m5816,3584l5816,3611,5864,3611,5816,3584e" filled="t" fillcolor="#FFFFFF" stroked="f">
                <v:path arrowok="t"/>
                <v:fill/>
              </v:shape>
              <v:shape style="position:absolute;left:5259;top:3489;width:626;height:265" coordorigin="5259,3489" coordsize="626,265" path="m5433,3550l5376,3550,5384,3552,5395,3563,5397,3570,5395,3580,5435,3565,5433,3550e" filled="t" fillcolor="#FFFFFF" stroked="f">
                <v:path arrowok="t"/>
                <v:fill/>
              </v:shape>
              <v:shape style="position:absolute;left:5259;top:3489;width:626;height:265" coordorigin="5259,3489" coordsize="626,265" path="m5676,3536l5551,3536,5551,3536,5566,3536,5612,3543,5626,3557,5649,3562,5665,3555,5676,3538,5676,353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81"/>
          <w:position w:val="-1"/>
        </w:rPr>
        <w:t>H</w:t>
      </w:r>
      <w:r>
        <w:rPr>
          <w:rFonts w:ascii="Arial" w:hAnsi="Arial" w:cs="Arial" w:eastAsia="Arial"/>
          <w:sz w:val="48"/>
          <w:szCs w:val="48"/>
          <w:color w:val="0075A7"/>
          <w:spacing w:val="-6"/>
          <w:w w:val="81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9"/>
          <w:w w:val="8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81"/>
          <w:position w:val="-1"/>
        </w:rPr>
        <w:t>H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81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1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81"/>
          <w:position w:val="-1"/>
        </w:rPr>
        <w:t>ee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1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8"/>
          <w:w w:val="8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4"/>
          <w:position w:val="-1"/>
        </w:rPr>
        <w:t>ra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4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3"/>
          <w:w w:val="8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18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9"/>
          <w:position w:val="-1"/>
        </w:rPr>
        <w:t>ce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spacing w:val="-2"/>
          <w:w w:val="80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0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0"/>
        </w:rPr>
        <w:t>Z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0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7"/>
          <w:w w:val="8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spacing w:val="-2"/>
          <w:w w:val="77"/>
        </w:rPr>
        <w:t>U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</w:rPr>
        <w:t>B</w:t>
      </w:r>
      <w:r>
        <w:rPr>
          <w:rFonts w:ascii="Arial" w:hAnsi="Arial" w:cs="Arial" w:eastAsia="Arial"/>
          <w:sz w:val="20"/>
          <w:szCs w:val="20"/>
          <w:color w:val="0075A7"/>
          <w:spacing w:val="-8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</w:rPr>
        <w:t>2.0</w:t>
      </w:r>
      <w:r>
        <w:rPr>
          <w:rFonts w:ascii="Arial" w:hAnsi="Arial" w:cs="Arial" w:eastAsia="Arial"/>
          <w:sz w:val="20"/>
          <w:szCs w:val="20"/>
          <w:color w:val="0075A7"/>
          <w:spacing w:val="22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77"/>
        </w:rPr>
        <w:t>4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</w:rPr>
        <w:t>80</w:t>
      </w:r>
      <w:r>
        <w:rPr>
          <w:rFonts w:ascii="Arial" w:hAnsi="Arial" w:cs="Arial" w:eastAsia="Arial"/>
          <w:sz w:val="20"/>
          <w:szCs w:val="20"/>
          <w:color w:val="0075A7"/>
          <w:spacing w:val="38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8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78"/>
        </w:rPr>
        <w:t>B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9"/>
        </w:rPr>
        <w:t>t/s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208" w:right="511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75A7"/>
          <w:spacing w:val="2"/>
          <w:w w:val="84"/>
        </w:rPr>
        <w:t>u</w:t>
      </w:r>
      <w:r>
        <w:rPr>
          <w:rFonts w:ascii="Arial" w:hAnsi="Arial" w:cs="Arial" w:eastAsia="Arial"/>
          <w:sz w:val="24"/>
          <w:szCs w:val="24"/>
          <w:color w:val="0075A7"/>
          <w:spacing w:val="4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0075A7"/>
          <w:spacing w:val="0"/>
          <w:w w:val="84"/>
        </w:rPr>
        <w:t>B</w:t>
      </w:r>
      <w:r>
        <w:rPr>
          <w:rFonts w:ascii="Arial" w:hAnsi="Arial" w:cs="Arial" w:eastAsia="Arial"/>
          <w:sz w:val="24"/>
          <w:szCs w:val="24"/>
          <w:color w:val="0075A7"/>
          <w:spacing w:val="1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0075A7"/>
          <w:spacing w:val="5"/>
          <w:w w:val="89"/>
        </w:rPr>
        <w:t>2.0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8" w:after="0" w:line="240" w:lineRule="auto"/>
        <w:ind w:left="518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>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0" w:after="0" w:line="240" w:lineRule="auto"/>
        <w:ind w:left="14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20"/>
          <w:szCs w:val="20"/>
          <w:color w:val="0075A7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-4"/>
          <w:w w:val="85"/>
        </w:rPr>
        <w:t>z</w:t>
      </w:r>
      <w:r>
        <w:rPr>
          <w:rFonts w:ascii="Arial" w:hAnsi="Arial" w:cs="Arial" w:eastAsia="Arial"/>
          <w:sz w:val="20"/>
          <w:szCs w:val="20"/>
          <w:color w:val="0075A7"/>
          <w:spacing w:val="-10"/>
          <w:w w:val="82"/>
        </w:rPr>
        <w:t>e</w: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82"/>
          <w:position w:val="1"/>
        </w:rPr>
        <w:t>-</w:t>
      </w:r>
      <w:r>
        <w:rPr>
          <w:rFonts w:ascii="Arial" w:hAnsi="Arial" w:cs="Arial" w:eastAsia="Arial"/>
          <w:sz w:val="10"/>
          <w:szCs w:val="10"/>
          <w:color w:val="646567"/>
          <w:spacing w:val="-37"/>
          <w:w w:val="96"/>
          <w:position w:val="1"/>
        </w:rPr>
        <w:t>2</w:t>
      </w:r>
      <w:r>
        <w:rPr>
          <w:rFonts w:ascii="Arial" w:hAnsi="Arial" w:cs="Arial" w:eastAsia="Arial"/>
          <w:sz w:val="20"/>
          <w:szCs w:val="20"/>
          <w:color w:val="0075A7"/>
          <w:spacing w:val="-65"/>
          <w:w w:val="91"/>
          <w:position w:val="0"/>
        </w:rPr>
        <w:t>0</w: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  <w:position w:val="1"/>
        </w:rPr>
        <w:t>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5" w:lineRule="exact"/>
        <w:ind w:left="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786484pt;margin-top:-.662442pt;width:6.813385pt;height:5.2451pt;mso-position-horizontal-relative:page;mso-position-vertical-relative:paragraph;z-index:-2509" type="#_x0000_t202" filled="f" stroked="f">
            <v:textbox inset="0,0,0,0">
              <w:txbxContent>
                <w:p>
                  <w:pPr>
                    <w:spacing w:before="0" w:after="0" w:line="103" w:lineRule="exact"/>
                    <w:ind w:right="-56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646567"/>
                      <w:spacing w:val="1"/>
                      <w:w w:val="100"/>
                    </w:rPr>
                    <w:t>-30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77"/>
          <w:position w:val="-1"/>
        </w:rPr>
        <w:t>U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  <w:position w:val="-1"/>
        </w:rPr>
        <w:t>B</w:t>
      </w:r>
      <w:r>
        <w:rPr>
          <w:rFonts w:ascii="Arial" w:hAnsi="Arial" w:cs="Arial" w:eastAsia="Arial"/>
          <w:sz w:val="20"/>
          <w:szCs w:val="20"/>
          <w:color w:val="0075A7"/>
          <w:spacing w:val="-8"/>
          <w:w w:val="7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  <w:position w:val="-1"/>
        </w:rPr>
        <w:t>3.0</w:t>
      </w:r>
      <w:r>
        <w:rPr>
          <w:rFonts w:ascii="Arial" w:hAnsi="Arial" w:cs="Arial" w:eastAsia="Arial"/>
          <w:sz w:val="20"/>
          <w:szCs w:val="20"/>
          <w:color w:val="0075A7"/>
          <w:spacing w:val="22"/>
          <w:w w:val="7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7"/>
          <w:position w:val="-1"/>
        </w:rPr>
        <w:t>5</w:t>
      </w:r>
      <w:r>
        <w:rPr>
          <w:rFonts w:ascii="Arial" w:hAnsi="Arial" w:cs="Arial" w:eastAsia="Arial"/>
          <w:sz w:val="20"/>
          <w:szCs w:val="20"/>
          <w:color w:val="0075A7"/>
          <w:spacing w:val="7"/>
          <w:w w:val="7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7"/>
          <w:w w:val="91"/>
          <w:position w:val="-1"/>
        </w:rPr>
        <w:t>g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78"/>
          <w:position w:val="-1"/>
        </w:rPr>
        <w:t>B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94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9"/>
          <w:position w:val="-1"/>
        </w:rPr>
        <w:t>t/s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-40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pgMar w:header="677" w:footer="314" w:top="1000" w:bottom="500" w:left="880" w:right="880"/>
          <w:pgSz w:w="11920" w:h="1684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-50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-60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-70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-80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51.023602pt;margin-top:7.025899pt;width:493.228pt;height:.1pt;mso-position-horizontal-relative:page;mso-position-vertical-relative:paragraph;z-index:-2510" coordorigin="1020,141" coordsize="9865,2">
            <v:shape style="position:absolute;left:1020;top:141;width:9865;height:2" coordorigin="1020,141" coordsize="9865,0" path="m1020,141l10885,141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-90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09" w:lineRule="exact"/>
        <w:ind w:left="38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  <w:position w:val="-1"/>
        </w:rPr>
        <w:t>-100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75A7"/>
          <w:spacing w:val="2"/>
          <w:w w:val="84"/>
        </w:rPr>
        <w:t>u</w:t>
      </w:r>
      <w:r>
        <w:rPr>
          <w:rFonts w:ascii="Arial" w:hAnsi="Arial" w:cs="Arial" w:eastAsia="Arial"/>
          <w:sz w:val="24"/>
          <w:szCs w:val="24"/>
          <w:color w:val="0075A7"/>
          <w:spacing w:val="4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0075A7"/>
          <w:spacing w:val="0"/>
          <w:w w:val="84"/>
        </w:rPr>
        <w:t>B</w:t>
      </w:r>
      <w:r>
        <w:rPr>
          <w:rFonts w:ascii="Arial" w:hAnsi="Arial" w:cs="Arial" w:eastAsia="Arial"/>
          <w:sz w:val="24"/>
          <w:szCs w:val="24"/>
          <w:color w:val="0075A7"/>
          <w:spacing w:val="1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0075A7"/>
          <w:spacing w:val="5"/>
          <w:w w:val="100"/>
        </w:rPr>
        <w:t>3.0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  <w:cols w:num="2" w:equalWidth="0">
            <w:col w:w="731" w:space="3515"/>
            <w:col w:w="5914"/>
          </w:cols>
        </w:sectPr>
      </w:pPr>
      <w:rPr/>
    </w:p>
    <w:p>
      <w:pPr>
        <w:spacing w:before="0" w:after="0" w:line="220" w:lineRule="exact"/>
        <w:ind w:left="1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spacing w:val="2"/>
          <w:w w:val="83"/>
        </w:rPr>
        <w:t>cH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97"/>
        </w:rPr>
        <w:t>ar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118"/>
        </w:rPr>
        <w:t>te</w:t>
      </w:r>
      <w:r>
        <w:rPr>
          <w:rFonts w:ascii="Arial" w:hAnsi="Arial" w:cs="Arial" w:eastAsia="Arial"/>
          <w:sz w:val="20"/>
          <w:szCs w:val="20"/>
          <w:color w:val="0075A7"/>
          <w:spacing w:val="-3"/>
          <w:w w:val="118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-2"/>
          <w:w w:val="82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2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-4"/>
          <w:w w:val="82"/>
        </w:rPr>
        <w:t>I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78"/>
        </w:rPr>
        <w:t>M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-3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9"/>
        </w:rPr>
        <w:t>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40" w:lineRule="auto"/>
        <w:ind w:left="14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46567"/>
          <w:spacing w:val="-5"/>
          <w:w w:val="65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72"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0"/>
        </w:rPr>
        <w:t>U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78"/>
        </w:rPr>
        <w:t>M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92"/>
        </w:rPr>
        <w:t>c</w:t>
      </w:r>
      <w:r>
        <w:rPr>
          <w:rFonts w:ascii="Arial" w:hAnsi="Arial" w:cs="Arial" w:eastAsia="Arial"/>
          <w:sz w:val="9"/>
          <w:szCs w:val="9"/>
          <w:color w:val="646567"/>
          <w:spacing w:val="0"/>
          <w:w w:val="59"/>
          <w:position w:val="5"/>
        </w:rPr>
        <w:t>®</w:t>
      </w:r>
      <w:r>
        <w:rPr>
          <w:rFonts w:ascii="Arial" w:hAnsi="Arial" w:cs="Arial" w:eastAsia="Arial"/>
          <w:sz w:val="9"/>
          <w:szCs w:val="9"/>
          <w:color w:val="646567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7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94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79"/>
          <w:position w:val="0"/>
        </w:rPr>
        <w:t>gh-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79"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9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9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7"/>
          <w:w w:val="11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5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5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8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5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11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9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6"/>
          <w:position w:val="0"/>
        </w:rPr>
        <w:t>w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6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11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1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7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85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8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85"/>
          <w:position w:val="0"/>
        </w:rPr>
        <w:t>b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94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9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9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9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90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-8"/>
          <w:w w:val="9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9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0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646567"/>
          <w:spacing w:val="-13"/>
          <w:w w:val="9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3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3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3"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-10"/>
          <w:w w:val="8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6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6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76"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76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6"/>
          <w:position w:val="0"/>
        </w:rPr>
        <w:t>B</w:t>
      </w:r>
      <w:r>
        <w:rPr>
          <w:rFonts w:ascii="Arial" w:hAnsi="Arial" w:cs="Arial" w:eastAsia="Arial"/>
          <w:sz w:val="16"/>
          <w:szCs w:val="16"/>
          <w:color w:val="646567"/>
          <w:spacing w:val="-7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8"/>
          <w:position w:val="0"/>
        </w:rPr>
        <w:t>3.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13"/>
          <w:w w:val="142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9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90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5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8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5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11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82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9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48" w:after="0" w:line="240" w:lineRule="auto"/>
        <w:ind w:left="41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305.641998pt;margin-top:2.053335pt;width:239.11pt;height:386.061pt;mso-position-horizontal-relative:page;mso-position-vertical-relative:paragraph;z-index:-2515" coordorigin="6113,41" coordsize="4782,7721">
            <v:group style="position:absolute;left:6123;top:51;width:4762;height:7701" coordorigin="6123,51" coordsize="4762,7701">
              <v:shape style="position:absolute;left:6123;top:51;width:4762;height:7701" coordorigin="6123,51" coordsize="4762,7701" path="m6123,7752l10885,7752,10885,51,6123,51,6123,7752e" filled="t" fillcolor="#ECEDED" stroked="f">
                <v:path arrowok="t"/>
                <v:fill/>
              </v:shape>
              <v:shape style="position:absolute;left:6123;top:51;width:4762;height:7701" type="#_x0000_t75">
                <v:imagedata r:id="rId69" o:title=""/>
              </v:shape>
            </v:group>
            <w10:wrap type="none"/>
          </v:group>
        </w:pict>
      </w:r>
      <w:r>
        <w:rPr/>
        <w:pict>
          <v:group style="position:absolute;margin-left:74.113503pt;margin-top:4.167635pt;width:211.665pt;height:116.499pt;mso-position-horizontal-relative:page;mso-position-vertical-relative:paragraph;z-index:-2512" coordorigin="1482,83" coordsize="4233,2330">
            <v:group style="position:absolute;left:1666;top:92;width:2;height:2312" coordorigin="1666,92" coordsize="2,2312">
              <v:shape style="position:absolute;left:1666;top:92;width:2;height:2312" coordorigin="1666,92" coordsize="0,2312" path="m1666,92l1666,2404e" filled="f" stroked="t" strokeweight=".437pt" strokecolor="#D0D1D2">
                <v:path arrowok="t"/>
              </v:shape>
            </v:group>
            <v:group style="position:absolute;left:1827;top:92;width:2;height:2312" coordorigin="1827,92" coordsize="2,2312">
              <v:shape style="position:absolute;left:1827;top:92;width:2;height:2312" coordorigin="1827,92" coordsize="0,2312" path="m1827,92l1827,2404e" filled="f" stroked="t" strokeweight=".437pt" strokecolor="#D0D1D2">
                <v:path arrowok="t"/>
              </v:shape>
            </v:group>
            <v:group style="position:absolute;left:1987;top:92;width:2;height:2312" coordorigin="1987,92" coordsize="2,2312">
              <v:shape style="position:absolute;left:1987;top:92;width:2;height:2312" coordorigin="1987,92" coordsize="0,2312" path="m1987,92l1987,2404e" filled="f" stroked="t" strokeweight=".437pt" strokecolor="#D0D1D2">
                <v:path arrowok="t"/>
              </v:shape>
            </v:group>
            <v:group style="position:absolute;left:2148;top:92;width:2;height:2312" coordorigin="2148,92" coordsize="2,2312">
              <v:shape style="position:absolute;left:2148;top:92;width:2;height:2312" coordorigin="2148,92" coordsize="0,2312" path="m2148,92l2148,2404e" filled="f" stroked="t" strokeweight=".437pt" strokecolor="#D0D1D2">
                <v:path arrowok="t"/>
              </v:shape>
            </v:group>
            <v:group style="position:absolute;left:2471;top:92;width:2;height:2312" coordorigin="2471,92" coordsize="2,2312">
              <v:shape style="position:absolute;left:2471;top:92;width:2;height:2312" coordorigin="2471,92" coordsize="0,2312" path="m2471,92l2471,2404e" filled="f" stroked="t" strokeweight=".437pt" strokecolor="#D0D1D2">
                <v:path arrowok="t"/>
              </v:shape>
            </v:group>
            <v:group style="position:absolute;left:2631;top:92;width:2;height:2312" coordorigin="2631,92" coordsize="2,2312">
              <v:shape style="position:absolute;left:2631;top:92;width:2;height:2312" coordorigin="2631,92" coordsize="0,2312" path="m2631,92l2631,2404e" filled="f" stroked="t" strokeweight=".437pt" strokecolor="#D0D1D2">
                <v:path arrowok="t"/>
              </v:shape>
            </v:group>
            <v:group style="position:absolute;left:2793;top:92;width:2;height:2312" coordorigin="2793,92" coordsize="2,2312">
              <v:shape style="position:absolute;left:2793;top:92;width:2;height:2312" coordorigin="2793,92" coordsize="0,2312" path="m2793,92l2793,2404e" filled="f" stroked="t" strokeweight=".437pt" strokecolor="#D0D1D2">
                <v:path arrowok="t"/>
              </v:shape>
            </v:group>
            <v:group style="position:absolute;left:2954;top:92;width:2;height:2312" coordorigin="2954,92" coordsize="2,2312">
              <v:shape style="position:absolute;left:2954;top:92;width:2;height:2312" coordorigin="2954,92" coordsize="0,2312" path="m2954,92l2954,2404e" filled="f" stroked="t" strokeweight=".437pt" strokecolor="#D0D1D2">
                <v:path arrowok="t"/>
              </v:shape>
            </v:group>
            <v:group style="position:absolute;left:3276;top:1938;width:2;height:466" coordorigin="3276,1938" coordsize="2,466">
              <v:shape style="position:absolute;left:3276;top:1938;width:2;height:466" coordorigin="3276,1938" coordsize="0,466" path="m3276,1938l3276,2404e" filled="f" stroked="t" strokeweight=".437pt" strokecolor="#D0D1D2">
                <v:path arrowok="t"/>
              </v:shape>
            </v:group>
            <v:group style="position:absolute;left:3437;top:1938;width:2;height:466" coordorigin="3437,1938" coordsize="2,466">
              <v:shape style="position:absolute;left:3437;top:1938;width:2;height:466" coordorigin="3437,1938" coordsize="0,466" path="m3437,1938l3437,2404e" filled="f" stroked="t" strokeweight=".437pt" strokecolor="#D0D1D2">
                <v:path arrowok="t"/>
              </v:shape>
            </v:group>
            <v:group style="position:absolute;left:3597;top:1938;width:2;height:466" coordorigin="3597,1938" coordsize="2,466">
              <v:shape style="position:absolute;left:3597;top:1938;width:2;height:466" coordorigin="3597,1938" coordsize="0,466" path="m3597,1938l3597,2404e" filled="f" stroked="t" strokeweight=".437pt" strokecolor="#D0D1D2">
                <v:path arrowok="t"/>
              </v:shape>
            </v:group>
            <v:group style="position:absolute;left:3759;top:1938;width:2;height:466" coordorigin="3759,1938" coordsize="2,466">
              <v:shape style="position:absolute;left:3759;top:1938;width:2;height:466" coordorigin="3759,1938" coordsize="0,466" path="m3759,1938l3759,2404e" filled="f" stroked="t" strokeweight=".437pt" strokecolor="#D0D1D2">
                <v:path arrowok="t"/>
              </v:shape>
            </v:group>
            <v:group style="position:absolute;left:4081;top:92;width:2;height:2312" coordorigin="4081,92" coordsize="2,2312">
              <v:shape style="position:absolute;left:4081;top:92;width:2;height:2312" coordorigin="4081,92" coordsize="0,2312" path="m4081,92l4081,2404e" filled="f" stroked="t" strokeweight=".437pt" strokecolor="#D0D1D2">
                <v:path arrowok="t"/>
              </v:shape>
            </v:group>
            <v:group style="position:absolute;left:4242;top:92;width:2;height:2312" coordorigin="4242,92" coordsize="2,2312">
              <v:shape style="position:absolute;left:4242;top:92;width:2;height:2312" coordorigin="4242,92" coordsize="0,2312" path="m4242,92l4242,2404e" filled="f" stroked="t" strokeweight=".437pt" strokecolor="#D0D1D2">
                <v:path arrowok="t"/>
              </v:shape>
            </v:group>
            <v:group style="position:absolute;left:4403;top:92;width:2;height:2312" coordorigin="4403,92" coordsize="2,2312">
              <v:shape style="position:absolute;left:4403;top:92;width:2;height:2312" coordorigin="4403,92" coordsize="0,2312" path="m4403,92l4403,2404e" filled="f" stroked="t" strokeweight=".437pt" strokecolor="#D0D1D2">
                <v:path arrowok="t"/>
              </v:shape>
            </v:group>
            <v:group style="position:absolute;left:4564;top:92;width:2;height:2312" coordorigin="4564,92" coordsize="2,2312">
              <v:shape style="position:absolute;left:4564;top:92;width:2;height:2312" coordorigin="4564,92" coordsize="0,2312" path="m4564,92l4564,2404e" filled="f" stroked="t" strokeweight=".437pt" strokecolor="#D0D1D2">
                <v:path arrowok="t"/>
              </v:shape>
            </v:group>
            <v:group style="position:absolute;left:4886;top:92;width:2;height:2312" coordorigin="4886,92" coordsize="2,2312">
              <v:shape style="position:absolute;left:4886;top:92;width:2;height:2312" coordorigin="4886,92" coordsize="0,2312" path="m4886,92l4886,2404e" filled="f" stroked="t" strokeweight=".437pt" strokecolor="#D0D1D2">
                <v:path arrowok="t"/>
              </v:shape>
            </v:group>
            <v:group style="position:absolute;left:5047;top:92;width:2;height:2312" coordorigin="5047,92" coordsize="2,2312">
              <v:shape style="position:absolute;left:5047;top:92;width:2;height:2312" coordorigin="5047,92" coordsize="0,2312" path="m5047,92l5047,2404e" filled="f" stroked="t" strokeweight=".437pt" strokecolor="#D0D1D2">
                <v:path arrowok="t"/>
              </v:shape>
            </v:group>
            <v:group style="position:absolute;left:5207;top:92;width:2;height:2312" coordorigin="5207,92" coordsize="2,2312">
              <v:shape style="position:absolute;left:5207;top:92;width:2;height:2312" coordorigin="5207,92" coordsize="0,2312" path="m5207,92l5207,2404e" filled="f" stroked="t" strokeweight=".437pt" strokecolor="#D0D1D2">
                <v:path arrowok="t"/>
              </v:shape>
            </v:group>
            <v:group style="position:absolute;left:5369;top:92;width:2;height:2312" coordorigin="5369,92" coordsize="2,2312">
              <v:shape style="position:absolute;left:5369;top:92;width:2;height:2312" coordorigin="5369,92" coordsize="0,2312" path="m5369,92l5369,2404e" filled="f" stroked="t" strokeweight=".437pt" strokecolor="#D0D1D2">
                <v:path arrowok="t"/>
              </v:shape>
            </v:group>
            <v:group style="position:absolute;left:5690;top:92;width:2;height:2312" coordorigin="5690,92" coordsize="2,2312">
              <v:shape style="position:absolute;left:5690;top:92;width:2;height:2312" coordorigin="5690,92" coordsize="0,2312" path="m5690,92l5690,2404e" filled="f" stroked="t" strokeweight=".437pt" strokecolor="#D0D1D2">
                <v:path arrowok="t"/>
              </v:shape>
            </v:group>
            <v:group style="position:absolute;left:1504;top:2404;width:4183;height:2" coordorigin="1504,2404" coordsize="4183,2">
              <v:shape style="position:absolute;left:1504;top:2404;width:4183;height:2" coordorigin="1504,2404" coordsize="4183,0" path="m1504,2404l5688,2404e" filled="f" stroked="t" strokeweight=".437pt" strokecolor="#D0D1D2">
                <v:path arrowok="t"/>
              </v:shape>
            </v:group>
            <v:group style="position:absolute;left:1504;top:2173;width:4183;height:2" coordorigin="1504,2173" coordsize="4183,2">
              <v:shape style="position:absolute;left:1504;top:2173;width:4183;height:2" coordorigin="1504,2173" coordsize="4183,0" path="m1504,2173l5688,2173e" filled="f" stroked="t" strokeweight=".437pt" strokecolor="#D0D1D2">
                <v:path arrowok="t"/>
              </v:shape>
            </v:group>
            <v:group style="position:absolute;left:1504;top:1942;width:4183;height:2" coordorigin="1504,1942" coordsize="4183,2">
              <v:shape style="position:absolute;left:1504;top:1942;width:4183;height:2" coordorigin="1504,1942" coordsize="4183,0" path="m1504,1942l5688,1942e" filled="f" stroked="t" strokeweight=".437pt" strokecolor="#D0D1D2">
                <v:path arrowok="t"/>
              </v:shape>
            </v:group>
            <v:group style="position:absolute;left:3276;top:92;width:2;height:1691" coordorigin="3276,92" coordsize="2,1691">
              <v:shape style="position:absolute;left:3276;top:92;width:2;height:1691" coordorigin="3276,92" coordsize="0,1691" path="m3276,92l3276,1784e" filled="f" stroked="t" strokeweight=".437pt" strokecolor="#D0D1D2">
                <v:path arrowok="t"/>
              </v:shape>
            </v:group>
            <v:group style="position:absolute;left:3437;top:92;width:2;height:1691" coordorigin="3437,92" coordsize="2,1691">
              <v:shape style="position:absolute;left:3437;top:92;width:2;height:1691" coordorigin="3437,92" coordsize="0,1691" path="m3437,92l3437,1784e" filled="f" stroked="t" strokeweight=".437pt" strokecolor="#D0D1D2">
                <v:path arrowok="t"/>
              </v:shape>
            </v:group>
            <v:group style="position:absolute;left:3597;top:781;width:2;height:1002" coordorigin="3597,781" coordsize="2,1002">
              <v:shape style="position:absolute;left:3597;top:781;width:2;height:1002" coordorigin="3597,781" coordsize="0,1002" path="m3597,781l3597,1784e" filled="f" stroked="t" strokeweight=".437pt" strokecolor="#D0D1D2">
                <v:path arrowok="t"/>
              </v:shape>
            </v:group>
            <v:group style="position:absolute;left:3759;top:92;width:2;height:1691" coordorigin="3759,92" coordsize="2,1691">
              <v:shape style="position:absolute;left:3759;top:92;width:2;height:1691" coordorigin="3759,92" coordsize="0,1691" path="m3759,92l3759,1784e" filled="f" stroked="t" strokeweight=".437pt" strokecolor="#D0D1D2">
                <v:path arrowok="t"/>
              </v:shape>
            </v:group>
            <v:group style="position:absolute;left:1504;top:1711;width:4183;height:2" coordorigin="1504,1711" coordsize="4183,2">
              <v:shape style="position:absolute;left:1504;top:1711;width:4183;height:2" coordorigin="1504,1711" coordsize="4183,0" path="m1504,1711l5688,1711e" filled="f" stroked="t" strokeweight=".437pt" strokecolor="#D0D1D2">
                <v:path arrowok="t"/>
              </v:shape>
            </v:group>
            <v:group style="position:absolute;left:1508;top:1478;width:4179;height:2" coordorigin="1508,1478" coordsize="4179,2">
              <v:shape style="position:absolute;left:1508;top:1478;width:4179;height:2" coordorigin="1508,1478" coordsize="4179,2" path="m1508,1478l5688,1479e" filled="f" stroked="t" strokeweight=".437pt" strokecolor="#D0D1D2">
                <v:path arrowok="t"/>
              </v:shape>
            </v:group>
            <v:group style="position:absolute;left:1504;top:1248;width:4186;height:2" coordorigin="1504,1248" coordsize="4186,2">
              <v:shape style="position:absolute;left:1504;top:1248;width:4186;height:2" coordorigin="1504,1248" coordsize="4186,0" path="m1504,1248l5690,1248e" filled="f" stroked="t" strokeweight=".437pt" strokecolor="#D0D1D2">
                <v:path arrowok="t"/>
              </v:shape>
            </v:group>
            <v:group style="position:absolute;left:1504;top:1017;width:4183;height:2" coordorigin="1504,1017" coordsize="4183,2">
              <v:shape style="position:absolute;left:1504;top:1017;width:4183;height:2" coordorigin="1504,1017" coordsize="4183,0" path="m1504,1017l5688,1017e" filled="f" stroked="t" strokeweight=".437pt" strokecolor="#D0D1D2">
                <v:path arrowok="t"/>
              </v:shape>
            </v:group>
            <v:group style="position:absolute;left:1504;top:786;width:4183;height:2" coordorigin="1504,786" coordsize="4183,2">
              <v:shape style="position:absolute;left:1504;top:786;width:4183;height:2" coordorigin="1504,786" coordsize="4183,0" path="m1504,786l5688,786e" filled="f" stroked="t" strokeweight=".437pt" strokecolor="#D0D1D2">
                <v:path arrowok="t"/>
              </v:shape>
            </v:group>
            <v:group style="position:absolute;left:3597;top:92;width:2;height:467" coordorigin="3597,92" coordsize="2,467">
              <v:shape style="position:absolute;left:3597;top:92;width:2;height:467" coordorigin="3597,92" coordsize="0,467" path="m3597,92l3597,559e" filled="f" stroked="t" strokeweight=".437pt" strokecolor="#D0D1D2">
                <v:path arrowok="t"/>
              </v:shape>
            </v:group>
            <v:group style="position:absolute;left:1504;top:554;width:4183;height:2" coordorigin="1504,554" coordsize="4183,2">
              <v:shape style="position:absolute;left:1504;top:554;width:4183;height:2" coordorigin="1504,554" coordsize="4183,0" path="m1504,554l5688,554e" filled="f" stroked="t" strokeweight=".437pt" strokecolor="#D0D1D2">
                <v:path arrowok="t"/>
              </v:shape>
            </v:group>
            <v:group style="position:absolute;left:1504;top:323;width:4183;height:2" coordorigin="1504,323" coordsize="4183,2">
              <v:shape style="position:absolute;left:1504;top:323;width:4183;height:2" coordorigin="1504,323" coordsize="4183,0" path="m1504,323l5688,323e" filled="f" stroked="t" strokeweight=".437pt" strokecolor="#D0D1D2">
                <v:path arrowok="t"/>
              </v:shape>
            </v:group>
            <v:group style="position:absolute;left:2310;top:92;width:2;height:2312" coordorigin="2310,92" coordsize="2,2312">
              <v:shape style="position:absolute;left:2310;top:92;width:2;height:2312" coordorigin="2310,92" coordsize="0,2312" path="m2310,92l2310,2404e" filled="f" stroked="t" strokeweight=".437pt" strokecolor="#9C9E9F">
                <v:path arrowok="t"/>
              </v:shape>
            </v:group>
            <v:group style="position:absolute;left:3114;top:92;width:2;height:2312" coordorigin="3114,92" coordsize="2,2312">
              <v:shape style="position:absolute;left:3114;top:92;width:2;height:2312" coordorigin="3114,92" coordsize="0,2312" path="m3114,92l3114,2404e" filled="f" stroked="t" strokeweight=".437pt" strokecolor="#9C9E9F">
                <v:path arrowok="t"/>
              </v:shape>
            </v:group>
            <v:group style="position:absolute;left:3920;top:92;width:2;height:1691" coordorigin="3920,92" coordsize="2,1691">
              <v:shape style="position:absolute;left:3920;top:92;width:2;height:1691" coordorigin="3920,92" coordsize="0,1691" path="m3920,92l3920,1784e" filled="f" stroked="t" strokeweight=".437pt" strokecolor="#9C9E9F">
                <v:path arrowok="t"/>
              </v:shape>
            </v:group>
            <v:group style="position:absolute;left:3920;top:1938;width:2;height:466" coordorigin="3920,1938" coordsize="2,466">
              <v:shape style="position:absolute;left:3920;top:1938;width:2;height:466" coordorigin="3920,1938" coordsize="0,466" path="m3920,1938l3920,2404e" filled="f" stroked="t" strokeweight=".437pt" strokecolor="#9C9E9F">
                <v:path arrowok="t"/>
              </v:shape>
            </v:group>
            <v:group style="position:absolute;left:4725;top:92;width:2;height:2312" coordorigin="4725,92" coordsize="2,2312">
              <v:shape style="position:absolute;left:4725;top:92;width:2;height:2312" coordorigin="4725,92" coordsize="0,2312" path="m4725,92l4725,2404e" filled="f" stroked="t" strokeweight=".437pt" strokecolor="#9C9E9F">
                <v:path arrowok="t"/>
              </v:shape>
            </v:group>
            <v:group style="position:absolute;left:5530;top:92;width:2;height:2312" coordorigin="5530,92" coordsize="2,2312">
              <v:shape style="position:absolute;left:5530;top:92;width:2;height:2312" coordorigin="5530,92" coordsize="0,2312" path="m5530,92l5530,2404e" filled="f" stroked="t" strokeweight=".437pt" strokecolor="#9C9E9F">
                <v:path arrowok="t"/>
              </v:shape>
            </v:group>
            <v:group style="position:absolute;left:1509;top:916;width:4177;height:659" coordorigin="1509,916" coordsize="4177,659">
              <v:shape style="position:absolute;left:1509;top:916;width:4177;height:659" coordorigin="1509,916" coordsize="4177,659" path="m3740,1275l3453,1275,3466,1331,3478,1382,3499,1473,3513,1539,3519,1575,3681,1575,3740,1275e" filled="t" fillcolor="#0075A3" stroked="f">
                <v:path arrowok="t"/>
                <v:fill/>
              </v:shape>
              <v:shape style="position:absolute;left:1509;top:916;width:4177;height:659" coordorigin="1509,916" coordsize="4177,659" path="m1663,1021l1510,1021,1509,1473,1660,1473,1756,1278,3740,1275,3741,1273,5685,1273,5685,1219,3741,1219,3740,1218,3455,1218,1756,1214,1663,1021e" filled="t" fillcolor="#0075A3" stroked="f">
                <v:path arrowok="t"/>
                <v:fill/>
              </v:shape>
              <v:shape style="position:absolute;left:1509;top:916;width:4177;height:659" coordorigin="1509,916" coordsize="4177,659" path="m5685,1273l5535,1273,5589,1444,5685,1444,5685,1273e" filled="t" fillcolor="#0075A3" stroked="f">
                <v:path arrowok="t"/>
                <v:fill/>
              </v:shape>
              <v:shape style="position:absolute;left:1509;top:916;width:4177;height:659" coordorigin="1509,916" coordsize="4177,659" path="m5685,1041l5589,1041,5535,1218,3741,1219,5685,1219,5685,1041e" filled="t" fillcolor="#0075A3" stroked="f">
                <v:path arrowok="t"/>
                <v:fill/>
              </v:shape>
              <v:shape style="position:absolute;left:1509;top:916;width:4177;height:659" coordorigin="1509,916" coordsize="4177,659" path="m3519,916l3501,985,3483,1074,3455,1218,3740,1218,3683,916,3519,916e" filled="t" fillcolor="#0075A3" stroked="f">
                <v:path arrowok="t"/>
                <v:fill/>
              </v:shape>
            </v:group>
            <v:group style="position:absolute;left:1510;top:1273;width:4177;height:301" coordorigin="1510,1273" coordsize="4177,301">
              <v:shape style="position:absolute;left:1510;top:1273;width:4177;height:301" coordorigin="1510,1273" coordsize="4177,301" path="m5686,1444l5590,1444,5536,1273,3742,1273,3682,1575,3520,1575,3519,1568,3517,1556,3504,1493,3486,1410,3467,1331,3454,1275,1757,1278,1661,1473,1510,1473e" filled="f" stroked="t" strokeweight=".437pt" strokecolor="#0075A7">
                <v:path arrowok="t"/>
              </v:shape>
            </v:group>
            <v:group style="position:absolute;left:1511;top:916;width:4175;height:303" coordorigin="1511,916" coordsize="4175,303">
              <v:shape style="position:absolute;left:1511;top:916;width:4175;height:303" coordorigin="1511,916" coordsize="4175,303" path="m1511,1021l1664,1021,1757,1214,3456,1218,3476,1116,3491,1039,3506,965,3520,916,3528,916,3601,916,3675,916,3742,1219,5536,1218,5590,1041,5686,1041e" filled="f" stroked="t" strokeweight=".437pt" strokecolor="#0075A7">
                <v:path arrowok="t"/>
              </v:shape>
            </v:group>
            <v:group style="position:absolute;left:1507;top:88;width:2;height:2321" coordorigin="1507,88" coordsize="2,2321">
              <v:shape style="position:absolute;left:1507;top:88;width:2;height:2321" coordorigin="1507,88" coordsize="0,2321" path="m1507,2409l1507,88e" filled="f" stroked="t" strokeweight=".437pt" strokecolor="#D0D1D2">
                <v:path arrowok="t"/>
              </v:shape>
            </v:group>
            <v:group style="position:absolute;left:1503;top:92;width:4192;height:2" coordorigin="1503,92" coordsize="4192,2">
              <v:shape style="position:absolute;left:1503;top:92;width:4192;height:2" coordorigin="1503,92" coordsize="4192,0" path="m1503,92l5695,92e" filled="f" stroked="t" strokeweight=".537pt" strokecolor="#D0D1D2">
                <v:path arrowok="t"/>
              </v:shape>
            </v:group>
            <v:group style="position:absolute;left:1511;top:898;width:4175;height:2" coordorigin="1511,898" coordsize="4175,2">
              <v:shape style="position:absolute;left:1511;top:898;width:4175;height:2" coordorigin="1511,898" coordsize="4175,0" path="m1511,898l5686,898e" filled="f" stroked="t" strokeweight=".874pt" strokecolor="#F39400">
                <v:path arrowok="t"/>
              </v:shape>
            </v:group>
            <v:group style="position:absolute;left:1511;top:1592;width:4175;height:2" coordorigin="1511,1592" coordsize="4175,2">
              <v:shape style="position:absolute;left:1511;top:1592;width:4175;height:2" coordorigin="1511,1592" coordsize="4175,0" path="m1511,1592l5686,1592e" filled="f" stroked="t" strokeweight=".874pt" strokecolor="#F39400">
                <v:path arrowok="t"/>
              </v:shape>
            </v:group>
            <v:group style="position:absolute;left:1516;top:1778;width:4166;height:2" coordorigin="1516,1778" coordsize="4166,2">
              <v:shape style="position:absolute;left:1516;top:1778;width:4166;height:2" coordorigin="1516,1778" coordsize="4166,0" path="m1516,1778l5682,1778e" filled="f" stroked="t" strokeweight=".437pt" strokecolor="#646567">
                <v:path arrowok="t"/>
              </v:shape>
            </v:group>
            <v:group style="position:absolute;left:1512;top:1750;width:9;height:57" coordorigin="1512,1750" coordsize="9,57">
              <v:shape style="position:absolute;left:1512;top:1750;width:9;height:57" coordorigin="1512,1750" coordsize="9,57" path="m1512,1778l1520,1778e" filled="f" stroked="t" strokeweight="2.941pt" strokecolor="#646567">
                <v:path arrowok="t"/>
              </v:shape>
            </v:group>
            <v:group style="position:absolute;left:5677;top:1750;width:9;height:57" coordorigin="5677,1750" coordsize="9,57">
              <v:shape style="position:absolute;left:5677;top:1750;width:9;height:57" coordorigin="5677,1750" coordsize="9,57" path="m5677,1778l5686,1778e" filled="f" stroked="t" strokeweight="2.941pt" strokecolor="#646567">
                <v:path arrowok="t"/>
              </v:shape>
            </v:group>
            <v:group style="position:absolute;left:3440;top:817;width:314;height:2" coordorigin="3440,817" coordsize="314,2">
              <v:shape style="position:absolute;left:3440;top:817;width:314;height:2" coordorigin="3440,817" coordsize="314,0" path="m3440,817l3755,817e" filled="f" stroked="t" strokeweight=".874pt" strokecolor="#0075A7">
                <v:path arrowok="t"/>
              </v:shape>
            </v:group>
            <v:group style="position:absolute;left:3440;top:760;width:2;height:114" coordorigin="3440,760" coordsize="2,114">
              <v:shape style="position:absolute;left:3440;top:760;width:2;height:114" coordorigin="3440,760" coordsize="0,114" path="m3440,760l3440,874e" filled="f" stroked="t" strokeweight=".974pt" strokecolor="#0075A7">
                <v:path arrowok="t"/>
              </v:shape>
            </v:group>
            <v:group style="position:absolute;left:3755;top:760;width:2;height:114" coordorigin="3755,760" coordsize="2,114">
              <v:shape style="position:absolute;left:3755;top:760;width:2;height:114" coordorigin="3755,760" coordsize="0,114" path="m3755,760l3755,874e" filled="f" stroked="t" strokeweight=".974pt" strokecolor="#0075A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140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1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130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120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110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100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90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90554pt;margin-top:6.583517pt;width:9.045235pt;height:44.114257pt;mso-position-horizontal-relative:page;mso-position-vertical-relative:paragraph;z-index:-2507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60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4"/>
                    </w:rPr>
                    <w:t>Impedanc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4"/>
                    </w:rPr>
                    <w:t>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-5"/>
                      <w:w w:val="8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4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4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-1"/>
                      <w:w w:val="8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80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70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60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50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8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6"/>
        </w:rPr>
        <w:t>40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251" w:right="727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075A7"/>
          <w:spacing w:val="0"/>
          <w:w w:val="66"/>
          <w:b/>
          <w:bCs/>
        </w:rPr>
        <w:t>ODU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0" w:right="698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567"/>
          <w:spacing w:val="1"/>
          <w:w w:val="80"/>
        </w:rPr>
        <w:t>Whol</w:t>
      </w:r>
      <w:r>
        <w:rPr>
          <w:rFonts w:ascii="Arial" w:hAnsi="Arial" w:cs="Arial" w:eastAsia="Arial"/>
          <w:sz w:val="14"/>
          <w:szCs w:val="14"/>
          <w:color w:val="646567"/>
          <w:spacing w:val="0"/>
          <w:w w:val="80"/>
        </w:rPr>
        <w:t>e</w:t>
      </w:r>
      <w:r>
        <w:rPr>
          <w:rFonts w:ascii="Arial" w:hAnsi="Arial" w:cs="Arial" w:eastAsia="Arial"/>
          <w:sz w:val="14"/>
          <w:szCs w:val="14"/>
          <w:color w:val="646567"/>
          <w:spacing w:val="-4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646567"/>
          <w:spacing w:val="1"/>
          <w:w w:val="85"/>
        </w:rPr>
        <w:t>channel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360" w:bottom="280" w:left="880" w:right="880"/>
          <w:cols w:num="2" w:equalWidth="0">
            <w:col w:w="573" w:space="1758"/>
            <w:col w:w="7829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7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8.030998pt;margin-top:.247919pt;width:8.504pt;height:8.504pt;mso-position-horizontal-relative:page;mso-position-vertical-relative:paragraph;z-index:-2513" coordorigin="1361,5" coordsize="170,170">
            <v:shape style="position:absolute;left:1361;top:5;width:170;height:170" coordorigin="1361,5" coordsize="170,170" path="m1361,175l1531,175,1531,5,1361,5,1361,175e" filled="t" fillcolor="#E08A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100"/>
        </w:rPr>
        <w:t>lim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75A7"/>
          <w:spacing w:val="2"/>
        </w:rPr>
        <w:t>n</w:t>
      </w:r>
      <w:r>
        <w:rPr>
          <w:rFonts w:ascii="Arial" w:hAnsi="Arial" w:cs="Arial" w:eastAsia="Arial"/>
          <w:sz w:val="20"/>
          <w:szCs w:val="20"/>
          <w:color w:val="0075A7"/>
          <w:spacing w:val="5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-5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9"/>
        </w:rPr>
        <w:t>-en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0075A7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116"/>
        </w:rPr>
        <w:t>c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0075A7"/>
          <w:spacing w:val="-1"/>
          <w:w w:val="65"/>
        </w:rPr>
        <w:t>O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75A7"/>
          <w:spacing w:val="-8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0075A7"/>
          <w:spacing w:val="2"/>
          <w:w w:val="115"/>
        </w:rPr>
        <w:t>a</w:t>
      </w:r>
      <w:r>
        <w:rPr>
          <w:rFonts w:ascii="Arial" w:hAnsi="Arial" w:cs="Arial" w:eastAsia="Arial"/>
          <w:sz w:val="20"/>
          <w:szCs w:val="20"/>
          <w:color w:val="0075A7"/>
          <w:spacing w:val="-4"/>
          <w:w w:val="115"/>
        </w:rPr>
        <w:t>l</w:t>
      </w:r>
      <w:r>
        <w:rPr>
          <w:rFonts w:ascii="Arial" w:hAnsi="Arial" w:cs="Arial" w:eastAsia="Arial"/>
          <w:sz w:val="20"/>
          <w:szCs w:val="20"/>
          <w:color w:val="0075A7"/>
          <w:spacing w:val="0"/>
          <w:w w:val="105"/>
        </w:rPr>
        <w:t>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25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75.522003pt;margin-top:2.984629pt;width:209.81pt;height:117.188pt;mso-position-horizontal-relative:page;mso-position-vertical-relative:paragraph;z-index:-2511" coordorigin="1510,60" coordsize="4196,2344">
            <v:group style="position:absolute;left:1518;top:2165;width:4178;height:2" coordorigin="1518,2165" coordsize="4178,2">
              <v:shape style="position:absolute;left:1518;top:2165;width:4178;height:2" coordorigin="1518,2165" coordsize="4178,0" path="m1518,2165l5696,2165e" filled="f" stroked="t" strokeweight=".437pt" strokecolor="#D0D1D2">
                <v:path arrowok="t"/>
              </v:shape>
            </v:group>
            <v:group style="position:absolute;left:1518;top:1932;width:4178;height:2" coordorigin="1518,1932" coordsize="4178,2">
              <v:shape style="position:absolute;left:1518;top:1932;width:4178;height:2" coordorigin="1518,1932" coordsize="4178,0" path="m1518,1932l5696,1932e" filled="f" stroked="t" strokeweight=".437pt" strokecolor="#D0D1D2">
                <v:path arrowok="t"/>
              </v:shape>
            </v:group>
            <v:group style="position:absolute;left:1518;top:1699;width:4178;height:2" coordorigin="1518,1699" coordsize="4178,2">
              <v:shape style="position:absolute;left:1518;top:1699;width:4178;height:2" coordorigin="1518,1699" coordsize="4178,0" path="m1518,1699l5696,1699e" filled="f" stroked="t" strokeweight=".437pt" strokecolor="#D0D1D2">
                <v:path arrowok="t"/>
              </v:shape>
            </v:group>
            <v:group style="position:absolute;left:1518;top:1466;width:4178;height:2" coordorigin="1518,1466" coordsize="4178,2">
              <v:shape style="position:absolute;left:1518;top:1466;width:4178;height:2" coordorigin="1518,1466" coordsize="4178,0" path="m1518,1466l5696,1466e" filled="f" stroked="t" strokeweight=".437pt" strokecolor="#D0D1D2">
                <v:path arrowok="t"/>
              </v:shape>
            </v:group>
            <v:group style="position:absolute;left:1518;top:1232;width:4178;height:2" coordorigin="1518,1232" coordsize="4178,2">
              <v:shape style="position:absolute;left:1518;top:1232;width:4178;height:2" coordorigin="1518,1232" coordsize="4178,0" path="m1518,1232l5696,1232e" filled="f" stroked="t" strokeweight=".437pt" strokecolor="#D0D1D2">
                <v:path arrowok="t"/>
              </v:shape>
            </v:group>
            <v:group style="position:absolute;left:1518;top:999;width:4178;height:2" coordorigin="1518,999" coordsize="4178,2">
              <v:shape style="position:absolute;left:1518;top:999;width:4178;height:2" coordorigin="1518,999" coordsize="4178,0" path="m1518,999l5696,999e" filled="f" stroked="t" strokeweight=".437pt" strokecolor="#D0D1D2">
                <v:path arrowok="t"/>
              </v:shape>
            </v:group>
            <v:group style="position:absolute;left:1518;top:766;width:4178;height:2" coordorigin="1518,766" coordsize="4178,2">
              <v:shape style="position:absolute;left:1518;top:766;width:4178;height:2" coordorigin="1518,766" coordsize="4178,0" path="m1518,766l5696,766e" filled="f" stroked="t" strokeweight=".437pt" strokecolor="#D0D1D2">
                <v:path arrowok="t"/>
              </v:shape>
            </v:group>
            <v:group style="position:absolute;left:1518;top:532;width:4178;height:2" coordorigin="1518,532" coordsize="4178,2">
              <v:shape style="position:absolute;left:1518;top:532;width:4178;height:2" coordorigin="1518,532" coordsize="4178,0" path="m1518,532l5696,532e" filled="f" stroked="t" strokeweight=".437pt" strokecolor="#D0D1D2">
                <v:path arrowok="t"/>
              </v:shape>
            </v:group>
            <v:group style="position:absolute;left:1518;top:299;width:4178;height:2" coordorigin="1518,299" coordsize="4178,2">
              <v:shape style="position:absolute;left:1518;top:299;width:4178;height:2" coordorigin="1518,299" coordsize="4178,0" path="m1518,299l5696,299e" filled="f" stroked="t" strokeweight=".437pt" strokecolor="#D0D1D2">
                <v:path arrowok="t"/>
              </v:shape>
            </v:group>
            <v:group style="position:absolute;left:1990;top:66;width:2;height:2333" coordorigin="1990,66" coordsize="2,2333">
              <v:shape style="position:absolute;left:1990;top:66;width:2;height:2333" coordorigin="1990,66" coordsize="0,2333" path="m1990,66l1990,2399e" filled="f" stroked="t" strokeweight=".437pt" strokecolor="#D0D1D2">
                <v:path arrowok="t"/>
              </v:shape>
            </v:group>
            <v:group style="position:absolute;left:2232;top:66;width:2;height:2333" coordorigin="2232,66" coordsize="2,2333">
              <v:shape style="position:absolute;left:2232;top:66;width:2;height:2333" coordorigin="2232,66" coordsize="0,2333" path="m2232,66l2232,2399e" filled="f" stroked="t" strokeweight=".437pt" strokecolor="#D0D1D2">
                <v:path arrowok="t"/>
              </v:shape>
            </v:group>
            <v:group style="position:absolute;left:2403;top:66;width:2;height:2333" coordorigin="2403,66" coordsize="2,2333">
              <v:shape style="position:absolute;left:2403;top:66;width:2;height:2333" coordorigin="2403,66" coordsize="0,2333" path="m2403,66l2403,2399e" filled="f" stroked="t" strokeweight=".437pt" strokecolor="#D0D1D2">
                <v:path arrowok="t"/>
              </v:shape>
            </v:group>
            <v:group style="position:absolute;left:2537;top:66;width:2;height:2333" coordorigin="2537,66" coordsize="2,2333">
              <v:shape style="position:absolute;left:2537;top:66;width:2;height:2333" coordorigin="2537,66" coordsize="0,2333" path="m2537,66l2537,2399e" filled="f" stroked="t" strokeweight=".437pt" strokecolor="#D0D1D2">
                <v:path arrowok="t"/>
              </v:shape>
            </v:group>
            <v:group style="position:absolute;left:2645;top:66;width:2;height:2333" coordorigin="2645,66" coordsize="2,2333">
              <v:shape style="position:absolute;left:2645;top:66;width:2;height:2333" coordorigin="2645,66" coordsize="0,2333" path="m2645,66l2645,2399e" filled="f" stroked="t" strokeweight=".437pt" strokecolor="#D0D1D2">
                <v:path arrowok="t"/>
              </v:shape>
            </v:group>
            <v:group style="position:absolute;left:2737;top:66;width:2;height:2333" coordorigin="2737,66" coordsize="2,2333">
              <v:shape style="position:absolute;left:2737;top:66;width:2;height:2333" coordorigin="2737,66" coordsize="0,2333" path="m2737,66l2737,2399e" filled="f" stroked="t" strokeweight=".437pt" strokecolor="#D0D1D2">
                <v:path arrowok="t"/>
              </v:shape>
            </v:group>
            <v:group style="position:absolute;left:2817;top:66;width:2;height:2333" coordorigin="2817,66" coordsize="2,2333">
              <v:shape style="position:absolute;left:2817;top:66;width:2;height:2333" coordorigin="2817,66" coordsize="0,2333" path="m2817,66l2817,2399e" filled="f" stroked="t" strokeweight=".437pt" strokecolor="#D0D1D2">
                <v:path arrowok="t"/>
              </v:shape>
            </v:group>
            <v:group style="position:absolute;left:2887;top:66;width:2;height:2333" coordorigin="2887,66" coordsize="2,2333">
              <v:shape style="position:absolute;left:2887;top:66;width:2;height:2333" coordorigin="2887,66" coordsize="0,2333" path="m2887,66l2887,2399e" filled="f" stroked="t" strokeweight=".437pt" strokecolor="#D0D1D2">
                <v:path arrowok="t"/>
              </v:shape>
            </v:group>
            <v:group style="position:absolute;left:3363;top:66;width:2;height:2333" coordorigin="3363,66" coordsize="2,2333">
              <v:shape style="position:absolute;left:3363;top:66;width:2;height:2333" coordorigin="3363,66" coordsize="0,2333" path="m3363,66l3363,2399e" filled="f" stroked="t" strokeweight=".437pt" strokecolor="#D0D1D2">
                <v:path arrowok="t"/>
              </v:shape>
            </v:group>
            <v:group style="position:absolute;left:3604;top:66;width:2;height:2333" coordorigin="3604,66" coordsize="2,2333">
              <v:shape style="position:absolute;left:3604;top:66;width:2;height:2333" coordorigin="3604,66" coordsize="0,2333" path="m3604,66l3604,2399e" filled="f" stroked="t" strokeweight=".437pt" strokecolor="#D0D1D2">
                <v:path arrowok="t"/>
              </v:shape>
            </v:group>
            <v:group style="position:absolute;left:3776;top:66;width:2;height:2333" coordorigin="3776,66" coordsize="2,2333">
              <v:shape style="position:absolute;left:3776;top:66;width:2;height:2333" coordorigin="3776,66" coordsize="0,2333" path="m3776,66l3776,2399e" filled="f" stroked="t" strokeweight=".437pt" strokecolor="#D0D1D2">
                <v:path arrowok="t"/>
              </v:shape>
            </v:group>
            <v:group style="position:absolute;left:3909;top:66;width:2;height:2333" coordorigin="3909,66" coordsize="2,2333">
              <v:shape style="position:absolute;left:3909;top:66;width:2;height:2333" coordorigin="3909,66" coordsize="0,2333" path="m3909,66l3909,2399e" filled="f" stroked="t" strokeweight=".437pt" strokecolor="#D0D1D2">
                <v:path arrowok="t"/>
              </v:shape>
            </v:group>
            <v:group style="position:absolute;left:4018;top:66;width:2;height:2333" coordorigin="4018,66" coordsize="2,2333">
              <v:shape style="position:absolute;left:4018;top:66;width:2;height:2333" coordorigin="4018,66" coordsize="0,2333" path="m4018,66l4018,2399e" filled="f" stroked="t" strokeweight=".437pt" strokecolor="#D0D1D2">
                <v:path arrowok="t"/>
              </v:shape>
            </v:group>
            <v:group style="position:absolute;left:4110;top:66;width:2;height:2333" coordorigin="4110,66" coordsize="2,2333">
              <v:shape style="position:absolute;left:4110;top:66;width:2;height:2333" coordorigin="4110,66" coordsize="0,2333" path="m4110,66l4110,2399e" filled="f" stroked="t" strokeweight=".437pt" strokecolor="#D0D1D2">
                <v:path arrowok="t"/>
              </v:shape>
            </v:group>
            <v:group style="position:absolute;left:4189;top:66;width:2;height:2333" coordorigin="4189,66" coordsize="2,2333">
              <v:shape style="position:absolute;left:4189;top:66;width:2;height:2333" coordorigin="4189,66" coordsize="0,2333" path="m4189,66l4189,2399e" filled="f" stroked="t" strokeweight=".437pt" strokecolor="#D0D1D2">
                <v:path arrowok="t"/>
              </v:shape>
            </v:group>
            <v:group style="position:absolute;left:4260;top:66;width:2;height:2333" coordorigin="4260,66" coordsize="2,2333">
              <v:shape style="position:absolute;left:4260;top:66;width:2;height:2333" coordorigin="4260,66" coordsize="0,2333" path="m4260,66l4260,2399e" filled="f" stroked="t" strokeweight=".437pt" strokecolor="#D0D1D2">
                <v:path arrowok="t"/>
              </v:shape>
            </v:group>
            <v:group style="position:absolute;left:4736;top:66;width:2;height:2333" coordorigin="4736,66" coordsize="2,2333">
              <v:shape style="position:absolute;left:4736;top:66;width:2;height:2333" coordorigin="4736,66" coordsize="0,2333" path="m4736,66l4736,2399e" filled="f" stroked="t" strokeweight=".437pt" strokecolor="#D0D1D2">
                <v:path arrowok="t"/>
              </v:shape>
            </v:group>
            <v:group style="position:absolute;left:4977;top:66;width:2;height:2333" coordorigin="4977,66" coordsize="2,2333">
              <v:shape style="position:absolute;left:4977;top:66;width:2;height:2333" coordorigin="4977,66" coordsize="0,2333" path="m4977,66l4977,2399e" filled="f" stroked="t" strokeweight=".437pt" strokecolor="#D0D1D2">
                <v:path arrowok="t"/>
              </v:shape>
            </v:group>
            <v:group style="position:absolute;left:5149;top:66;width:2;height:2333" coordorigin="5149,66" coordsize="2,2333">
              <v:shape style="position:absolute;left:5149;top:66;width:2;height:2333" coordorigin="5149,66" coordsize="0,2333" path="m5149,66l5149,2399e" filled="f" stroked="t" strokeweight=".437pt" strokecolor="#D0D1D2">
                <v:path arrowok="t"/>
              </v:shape>
            </v:group>
            <v:group style="position:absolute;left:5282;top:66;width:2;height:2333" coordorigin="5282,66" coordsize="2,2333">
              <v:shape style="position:absolute;left:5282;top:66;width:2;height:2333" coordorigin="5282,66" coordsize="0,2333" path="m5282,66l5282,2399e" filled="f" stroked="t" strokeweight=".437pt" strokecolor="#D0D1D2">
                <v:path arrowok="t"/>
              </v:shape>
            </v:group>
            <v:group style="position:absolute;left:5391;top:66;width:2;height:2333" coordorigin="5391,66" coordsize="2,2333">
              <v:shape style="position:absolute;left:5391;top:66;width:2;height:2333" coordorigin="5391,66" coordsize="0,2333" path="m5391,66l5391,2399e" filled="f" stroked="t" strokeweight=".437pt" strokecolor="#D0D1D2">
                <v:path arrowok="t"/>
              </v:shape>
            </v:group>
            <v:group style="position:absolute;left:5482;top:66;width:2;height:2333" coordorigin="5482,66" coordsize="2,2333">
              <v:shape style="position:absolute;left:5482;top:66;width:2;height:2333" coordorigin="5482,66" coordsize="0,2333" path="m5482,66l5482,2399e" filled="f" stroked="t" strokeweight=".437pt" strokecolor="#D0D1D2">
                <v:path arrowok="t"/>
              </v:shape>
            </v:group>
            <v:group style="position:absolute;left:5562;top:66;width:2;height:2333" coordorigin="5562,66" coordsize="2,2333">
              <v:shape style="position:absolute;left:5562;top:66;width:2;height:2333" coordorigin="5562,66" coordsize="0,2333" path="m5562,66l5562,2399e" filled="f" stroked="t" strokeweight=".437pt" strokecolor="#D0D1D2">
                <v:path arrowok="t"/>
              </v:shape>
            </v:group>
            <v:group style="position:absolute;left:5632;top:66;width:2;height:2333" coordorigin="5632,66" coordsize="2,2333">
              <v:shape style="position:absolute;left:5632;top:66;width:2;height:2333" coordorigin="5632,66" coordsize="0,2333" path="m5632,66l5632,2399e" filled="f" stroked="t" strokeweight=".437pt" strokecolor="#D0D1D2">
                <v:path arrowok="t"/>
              </v:shape>
            </v:group>
            <v:group style="position:absolute;left:1521;top:64;width:4177;height:2335" coordorigin="1521,64" coordsize="4177,2335">
              <v:shape style="position:absolute;left:1521;top:64;width:4177;height:2335" coordorigin="1521,64" coordsize="4177,2335" path="m5698,2399l1521,2399,1521,64,5698,64,5698,2399xe" filled="f" stroked="t" strokeweight=".437pt" strokecolor="#D0D1D2">
                <v:path arrowok="t"/>
              </v:shape>
            </v:group>
            <v:group style="position:absolute;left:1526;top:1286;width:4171;height:896" coordorigin="1526,1286" coordsize="4171,896">
              <v:shape style="position:absolute;left:1526;top:1286;width:4171;height:896" coordorigin="1526,1286" coordsize="4171,896" path="m1526,2182l4338,1445,4406,1418,4483,1387,4540,1364,4596,1341,4670,1310,4726,1287,4729,1286,5697,1286e" filled="f" stroked="t" strokeweight=".437pt" strokecolor="#0075A7">
                <v:path arrowok="t"/>
              </v:shape>
            </v:group>
            <v:group style="position:absolute;left:1521;top:658;width:4176;height:1003" coordorigin="1521,658" coordsize="4176,1003">
              <v:shape style="position:absolute;left:1521;top:658;width:4176;height:1003" coordorigin="1521,658" coordsize="4176,1003" path="m5698,658l5224,658,5125,779,4173,779,1521,1661e" filled="f" stroked="t" strokeweight=".437pt" strokecolor="#0075A7">
                <v:path arrowok="t"/>
              </v:shape>
            </v:group>
            <v:group style="position:absolute;left:2892;top:586;width:2634;height:136" coordorigin="2892,586" coordsize="2634,136">
              <v:shape style="position:absolute;left:2892;top:586;width:2634;height:136" coordorigin="2892,586" coordsize="2634,136" path="m5527,586l4972,586,4969,587,4850,704,2892,704,2893,721,4859,721,4862,720,4982,603,5527,603,5527,586e" filled="t" fillcolor="#F394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>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-20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-30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-40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826069pt;margin-top:-3.301951pt;width:8.9934pt;height:66.933722pt;mso-position-horizontal-relative:page;mso-position-vertical-relative:paragraph;z-index:-250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59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2"/>
                    </w:rPr>
                    <w:t>Near-en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2"/>
                    </w:rPr>
                    <w:t>d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-5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2"/>
                    </w:rPr>
                    <w:t>crosstal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2"/>
                    </w:rPr>
                    <w:t>k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29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2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2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2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1"/>
                    </w:rPr>
                    <w:t>dB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92"/>
        </w:rPr>
        <w:t>-50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2"/>
        </w:rPr>
        <w:t>-60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2"/>
        </w:rPr>
        <w:t>-70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2"/>
        </w:rPr>
        <w:t>-80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2"/>
        </w:rPr>
        <w:t>-90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66"/>
          <w:b/>
          <w:bCs/>
        </w:rPr>
        <w:t>ODU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  <w:cols w:num="2" w:equalWidth="0">
            <w:col w:w="580" w:space="2022"/>
            <w:col w:w="7558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93"/>
        </w:rPr>
        <w:t>-100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1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075A3"/>
          <w:spacing w:val="1"/>
          <w:w w:val="84"/>
        </w:rPr>
        <w:t>Frequenc</w:t>
      </w:r>
      <w:r>
        <w:rPr>
          <w:rFonts w:ascii="Arial" w:hAnsi="Arial" w:cs="Arial" w:eastAsia="Arial"/>
          <w:sz w:val="14"/>
          <w:szCs w:val="14"/>
          <w:color w:val="0075A3"/>
          <w:spacing w:val="0"/>
          <w:w w:val="84"/>
        </w:rPr>
        <w:t>y</w:t>
      </w:r>
      <w:r>
        <w:rPr>
          <w:rFonts w:ascii="Arial" w:hAnsi="Arial" w:cs="Arial" w:eastAsia="Arial"/>
          <w:sz w:val="14"/>
          <w:szCs w:val="14"/>
          <w:color w:val="0075A3"/>
          <w:spacing w:val="-5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0075A3"/>
          <w:spacing w:val="1"/>
          <w:w w:val="84"/>
        </w:rPr>
        <w:t>i</w:t>
      </w:r>
      <w:r>
        <w:rPr>
          <w:rFonts w:ascii="Arial" w:hAnsi="Arial" w:cs="Arial" w:eastAsia="Arial"/>
          <w:sz w:val="14"/>
          <w:szCs w:val="14"/>
          <w:color w:val="0075A3"/>
          <w:spacing w:val="0"/>
          <w:w w:val="84"/>
        </w:rPr>
        <w:t>n</w:t>
      </w:r>
      <w:r>
        <w:rPr>
          <w:rFonts w:ascii="Arial" w:hAnsi="Arial" w:cs="Arial" w:eastAsia="Arial"/>
          <w:sz w:val="14"/>
          <w:szCs w:val="14"/>
          <w:color w:val="0075A3"/>
          <w:spacing w:val="-1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0075A3"/>
          <w:spacing w:val="1"/>
          <w:w w:val="79"/>
        </w:rPr>
        <w:t>MHz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360" w:val="left"/>
          <w:tab w:pos="25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10</w: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>0</w: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1,00</w: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>0</w:t>
      </w:r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646567"/>
          <w:spacing w:val="1"/>
          <w:w w:val="100"/>
        </w:rPr>
        <w:t>10,000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  <w:cols w:num="3" w:equalWidth="0">
            <w:col w:w="580" w:space="44"/>
            <w:col w:w="951" w:space="419"/>
            <w:col w:w="8166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648354pt;margin-top:815.011597pt;width:9.045235pt;height:27.365063pt;mso-position-horizontal-relative:page;mso-position-vertical-relative:page;z-index:-250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160" w:lineRule="exact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5"/>
                    </w:rPr>
                    <w:t>anc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5"/>
                    </w:rPr>
                    <w:t>e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-10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1"/>
                      <w:w w:val="85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85"/>
                    </w:rPr>
                    <w:t>n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-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75A3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5"/>
          <w:szCs w:val="15"/>
        </w:rPr>
      </w:r>
    </w:p>
    <w:p>
      <w:pPr>
        <w:spacing w:before="0" w:after="0" w:line="240" w:lineRule="auto"/>
        <w:ind w:left="77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8.030998pt;margin-top:.194507pt;width:8.504pt;height:8.504pt;mso-position-horizontal-relative:page;mso-position-vertical-relative:paragraph;z-index:-2514" coordorigin="1361,4" coordsize="170,170">
            <v:shape style="position:absolute;left:1361;top:4;width:170;height:170" coordorigin="1361,4" coordsize="170,170" path="m1361,174l1531,174,1531,4,1361,4,1361,174e" filled="t" fillcolor="#E08A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100"/>
        </w:rPr>
        <w:t>lim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5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52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46567"/>
          <w:spacing w:val="3"/>
          <w:w w:val="85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5"/>
        </w:rPr>
        <w:t>ur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8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8"/>
        </w:rPr>
        <w:t>smi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8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h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4"/>
        </w:rPr>
        <w:t>b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4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m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4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84"/>
        </w:rPr>
        <w:t>di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4"/>
        </w:rPr>
        <w:t>p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b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16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9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0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90"/>
        </w:rPr>
        <w:t>mil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90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3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4"/>
          <w:w w:val="90"/>
        </w:rPr>
        <w:t>r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0"/>
        </w:rPr>
        <w:t>y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94"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50.523556pt;margin-top:55.410839pt;width:494.228444pt;height:528.244291pt;mso-position-horizontal-relative:page;mso-position-vertical-relative:paragraph;z-index:-2505" coordorigin="1010,1108" coordsize="9885,10565">
            <v:group style="position:absolute;left:1020;top:1118;width:1077;height:1020" coordorigin="1020,1118" coordsize="1077,1020">
              <v:shape style="position:absolute;left:1020;top:1118;width:1077;height:1020" coordorigin="1020,1118" coordsize="1077,1020" path="m2098,1118l1020,1118,1020,2139,2098,2139,2098,1118e" filled="t" fillcolor="#0075A7" stroked="f">
                <v:path arrowok="t"/>
                <v:fill/>
              </v:shape>
            </v:group>
            <v:group style="position:absolute;left:2098;top:1118;width:1077;height:1020" coordorigin="2098,1118" coordsize="1077,1020">
              <v:shape style="position:absolute;left:2098;top:1118;width:1077;height:1020" coordorigin="2098,1118" coordsize="1077,1020" path="m3175,1118l2098,1118,2098,2139,3175,2139,3175,1118e" filled="t" fillcolor="#0075A7" stroked="f">
                <v:path arrowok="t"/>
                <v:fill/>
              </v:shape>
            </v:group>
            <v:group style="position:absolute;left:3175;top:1118;width:1077;height:1020" coordorigin="3175,1118" coordsize="1077,1020">
              <v:shape style="position:absolute;left:3175;top:1118;width:1077;height:1020" coordorigin="3175,1118" coordsize="1077,1020" path="m4252,1118l3175,1118,3175,2139,4252,2139,4252,1118e" filled="t" fillcolor="#0075A7" stroked="f">
                <v:path arrowok="t"/>
                <v:fill/>
              </v:shape>
            </v:group>
            <v:group style="position:absolute;left:4252;top:1118;width:1077;height:1020" coordorigin="4252,1118" coordsize="1077,1020">
              <v:shape style="position:absolute;left:4252;top:1118;width:1077;height:1020" coordorigin="4252,1118" coordsize="1077,1020" path="m5329,1118l4252,1118,4252,2139,5329,2139,5329,1118e" filled="t" fillcolor="#0075A7" stroked="f">
                <v:path arrowok="t"/>
                <v:fill/>
              </v:shape>
            </v:group>
            <v:group style="position:absolute;left:5329;top:1118;width:1247;height:1020" coordorigin="5329,1118" coordsize="1247,1020">
              <v:shape style="position:absolute;left:5329;top:1118;width:1247;height:1020" coordorigin="5329,1118" coordsize="1247,1020" path="m6576,1118l5329,1118,5329,2139,5953,2139,5953,1628,6576,1628,6576,1118e" filled="t" fillcolor="#0075A7" stroked="f">
                <v:path arrowok="t"/>
                <v:fill/>
              </v:shape>
            </v:group>
            <v:group style="position:absolute;left:5953;top:1628;width:624;height:510" coordorigin="5953,1628" coordsize="624,510">
              <v:shape style="position:absolute;left:5953;top:1628;width:624;height:510" coordorigin="5953,1628" coordsize="624,510" path="m6576,1628l5953,1628,5953,2139,6576,2139,6576,1628e" filled="t" fillcolor="#0075A7" stroked="f">
                <v:path arrowok="t"/>
                <v:fill/>
              </v:shape>
            </v:group>
            <v:group style="position:absolute;left:6576;top:1118;width:1077;height:1020" coordorigin="6576,1118" coordsize="1077,1020">
              <v:shape style="position:absolute;left:6576;top:1118;width:1077;height:1020" coordorigin="6576,1118" coordsize="1077,1020" path="m7654,1118l6576,1118,6576,2139,7654,2139,7654,1118e" filled="t" fillcolor="#0075A7" stroked="f">
                <v:path arrowok="t"/>
                <v:fill/>
              </v:shape>
            </v:group>
            <v:group style="position:absolute;left:7654;top:1118;width:1077;height:1020" coordorigin="7654,1118" coordsize="1077,1020">
              <v:shape style="position:absolute;left:7654;top:1118;width:1077;height:1020" coordorigin="7654,1118" coordsize="1077,1020" path="m8731,1118l7654,1118,7654,2139,8731,2139,8731,1118e" filled="t" fillcolor="#0075A7" stroked="f">
                <v:path arrowok="t"/>
                <v:fill/>
              </v:shape>
            </v:group>
            <v:group style="position:absolute;left:8731;top:1118;width:1077;height:1020" coordorigin="8731,1118" coordsize="1077,1020">
              <v:shape style="position:absolute;left:8731;top:1118;width:1077;height:1020" coordorigin="8731,1118" coordsize="1077,1020" path="m9808,1118l8731,1118,8731,2139,9808,2139,9808,1118e" filled="t" fillcolor="#0075A7" stroked="f">
                <v:path arrowok="t"/>
                <v:fill/>
              </v:shape>
            </v:group>
            <v:group style="position:absolute;left:9808;top:1118;width:1077;height:1020" coordorigin="9808,1118" coordsize="1077,1020">
              <v:shape style="position:absolute;left:9808;top:1118;width:1077;height:1020" coordorigin="9808,1118" coordsize="1077,1020" path="m10885,1118l9808,1118,9808,2139,10885,2139,10885,1118e" filled="t" fillcolor="#0075A7" stroked="f">
                <v:path arrowok="t"/>
                <v:fill/>
              </v:shape>
            </v:group>
            <v:group style="position:absolute;left:2098;top:5200;width:1077;height:1020" coordorigin="2098,5200" coordsize="1077,1020">
              <v:shape style="position:absolute;left:2098;top:5200;width:1077;height:1020" coordorigin="2098,5200" coordsize="1077,1020" path="m3175,5200l2098,5200,2098,6221,3175,6221,3175,5200e" filled="t" fillcolor="#D9DADB" stroked="f">
                <v:path arrowok="t"/>
                <v:fill/>
              </v:shape>
            </v:group>
            <v:group style="position:absolute;left:3175;top:5200;width:1077;height:1020" coordorigin="3175,5200" coordsize="1077,1020">
              <v:shape style="position:absolute;left:3175;top:5200;width:1077;height:1020" coordorigin="3175,5200" coordsize="1077,1020" path="m4252,5200l3175,5200,3175,6221,4252,6221,4252,5200e" filled="t" fillcolor="#D9DADB" stroked="f">
                <v:path arrowok="t"/>
                <v:fill/>
              </v:shape>
            </v:group>
            <v:group style="position:absolute;left:4252;top:5200;width:1077;height:1020" coordorigin="4252,5200" coordsize="1077,1020">
              <v:shape style="position:absolute;left:4252;top:5200;width:1077;height:1020" coordorigin="4252,5200" coordsize="1077,1020" path="m5329,5200l4252,5200,4252,6221,5329,6221,5329,5200e" filled="t" fillcolor="#D9DADB" stroked="f">
                <v:path arrowok="t"/>
                <v:fill/>
              </v:shape>
            </v:group>
            <v:group style="position:absolute;left:1020;top:2139;width:1077;height:4082" coordorigin="1020,2139" coordsize="1077,4082">
              <v:shape style="position:absolute;left:1020;top:2139;width:1077;height:4082" coordorigin="1020,2139" coordsize="1077,4082" path="m2098,2139l1020,2139,1020,6221,2098,6221,2098,2139e" filled="t" fillcolor="#D9DADB" stroked="f">
                <v:path arrowok="t"/>
                <v:fill/>
              </v:shape>
            </v:group>
            <v:group style="position:absolute;left:2098;top:3159;width:1077;height:1020" coordorigin="2098,3159" coordsize="1077,1020">
              <v:shape style="position:absolute;left:2098;top:3159;width:1077;height:1020" coordorigin="2098,3159" coordsize="1077,1020" path="m3175,3159l2098,3159,2098,4180,3175,4180,3175,3159e" filled="t" fillcolor="#D9DADB" stroked="f">
                <v:path arrowok="t"/>
                <v:fill/>
              </v:shape>
            </v:group>
            <v:group style="position:absolute;left:3175;top:3159;width:1077;height:1020" coordorigin="3175,3159" coordsize="1077,1020">
              <v:shape style="position:absolute;left:3175;top:3159;width:1077;height:1020" coordorigin="3175,3159" coordsize="1077,1020" path="m4252,3159l3175,3159,3175,4180,4252,4180,4252,3159e" filled="t" fillcolor="#D9DADB" stroked="f">
                <v:path arrowok="t"/>
                <v:fill/>
              </v:shape>
            </v:group>
            <v:group style="position:absolute;left:4252;top:3159;width:1077;height:1020" coordorigin="4252,3159" coordsize="1077,1020">
              <v:shape style="position:absolute;left:4252;top:3159;width:1077;height:1020" coordorigin="4252,3159" coordsize="1077,1020" path="m5329,3159l4252,3159,4252,4180,5329,4180,5329,3159e" filled="t" fillcolor="#D9DADB" stroked="f">
                <v:path arrowok="t"/>
                <v:fill/>
              </v:shape>
            </v:group>
            <v:group style="position:absolute;left:5329;top:3159;width:624;height:1020" coordorigin="5329,3159" coordsize="624,1020">
              <v:shape style="position:absolute;left:5329;top:3159;width:624;height:1020" coordorigin="5329,3159" coordsize="624,1020" path="m5953,3159l5329,3159,5329,4180,5953,4180,5953,3159e" filled="t" fillcolor="#D9DADB" stroked="f">
                <v:path arrowok="t"/>
                <v:fill/>
              </v:shape>
            </v:group>
            <v:group style="position:absolute;left:5953;top:3159;width:624;height:1020" coordorigin="5953,3159" coordsize="624,1020">
              <v:shape style="position:absolute;left:5953;top:3159;width:624;height:1020" coordorigin="5953,3159" coordsize="624,1020" path="m6576,3159l5953,3159,5953,4180,6576,4180,6576,3159e" filled="t" fillcolor="#D9DADB" stroked="f">
                <v:path arrowok="t"/>
                <v:fill/>
              </v:shape>
            </v:group>
            <v:group style="position:absolute;left:6576;top:3159;width:1077;height:1020" coordorigin="6576,3159" coordsize="1077,1020">
              <v:shape style="position:absolute;left:6576;top:3159;width:1077;height:1020" coordorigin="6576,3159" coordsize="1077,1020" path="m7654,3159l6576,3159,6576,4180,7654,4180,7654,3159e" filled="t" fillcolor="#D9DADB" stroked="f">
                <v:path arrowok="t"/>
                <v:fill/>
              </v:shape>
            </v:group>
            <v:group style="position:absolute;left:7654;top:3159;width:1077;height:1020" coordorigin="7654,3159" coordsize="1077,1020">
              <v:shape style="position:absolute;left:7654;top:3159;width:1077;height:1020" coordorigin="7654,3159" coordsize="1077,1020" path="m8731,3159l7654,3159,7654,4180,8731,4180,8731,3159e" filled="t" fillcolor="#D9DADB" stroked="f">
                <v:path arrowok="t"/>
                <v:fill/>
              </v:shape>
            </v:group>
            <v:group style="position:absolute;left:8731;top:3159;width:1077;height:1020" coordorigin="8731,3159" coordsize="1077,1020">
              <v:shape style="position:absolute;left:8731;top:3159;width:1077;height:1020" coordorigin="8731,3159" coordsize="1077,1020" path="m9808,3159l8731,3159,8731,4180,9808,4180,9808,3159e" filled="t" fillcolor="#D9DADB" stroked="f">
                <v:path arrowok="t"/>
                <v:fill/>
              </v:shape>
            </v:group>
            <v:group style="position:absolute;left:9808;top:3159;width:1077;height:1020" coordorigin="9808,3159" coordsize="1077,1020">
              <v:shape style="position:absolute;left:9808;top:3159;width:1077;height:1020" coordorigin="9808,3159" coordsize="1077,1020" path="m10885,3159l9808,3159,9808,4180,10885,4180,10885,3159e" filled="t" fillcolor="#D9DADB" stroked="f">
                <v:path arrowok="t"/>
                <v:fill/>
              </v:shape>
            </v:group>
            <v:group style="position:absolute;left:5329;top:5200;width:624;height:1020" coordorigin="5329,5200" coordsize="624,1020">
              <v:shape style="position:absolute;left:5329;top:5200;width:624;height:1020" coordorigin="5329,5200" coordsize="624,1020" path="m5953,5200l5329,5200,5329,6221,5953,6221,5953,5200e" filled="t" fillcolor="#D9DADB" stroked="f">
                <v:path arrowok="t"/>
                <v:fill/>
              </v:shape>
            </v:group>
            <v:group style="position:absolute;left:5953;top:5200;width:624;height:1020" coordorigin="5953,5200" coordsize="624,1020">
              <v:shape style="position:absolute;left:5953;top:5200;width:624;height:1020" coordorigin="5953,5200" coordsize="624,1020" path="m6576,5200l5953,5200,5953,6221,6576,6221,6576,5200e" filled="t" fillcolor="#D9DADB" stroked="f">
                <v:path arrowok="t"/>
                <v:fill/>
              </v:shape>
            </v:group>
            <v:group style="position:absolute;left:6576;top:5200;width:1077;height:1020" coordorigin="6576,5200" coordsize="1077,1020">
              <v:shape style="position:absolute;left:6576;top:5200;width:1077;height:1020" coordorigin="6576,5200" coordsize="1077,1020" path="m7654,5200l6576,5200,6576,6221,7654,6221,7654,5200e" filled="t" fillcolor="#D9DADB" stroked="f">
                <v:path arrowok="t"/>
                <v:fill/>
              </v:shape>
            </v:group>
            <v:group style="position:absolute;left:7654;top:5200;width:1077;height:1020" coordorigin="7654,5200" coordsize="1077,1020">
              <v:shape style="position:absolute;left:7654;top:5200;width:1077;height:1020" coordorigin="7654,5200" coordsize="1077,1020" path="m8731,5200l7654,5200,7654,6221,8731,6221,8731,5200e" filled="t" fillcolor="#D9DADB" stroked="f">
                <v:path arrowok="t"/>
                <v:fill/>
              </v:shape>
            </v:group>
            <v:group style="position:absolute;left:8731;top:5200;width:1077;height:1020" coordorigin="8731,5200" coordsize="1077,1020">
              <v:shape style="position:absolute;left:8731;top:5200;width:1077;height:1020" coordorigin="8731,5200" coordsize="1077,1020" path="m9808,5200l8731,5200,8731,6221,9808,6221,9808,5200e" filled="t" fillcolor="#D9DADB" stroked="f">
                <v:path arrowok="t"/>
                <v:fill/>
              </v:shape>
            </v:group>
            <v:group style="position:absolute;left:9808;top:5200;width:1077;height:1020" coordorigin="9808,5200" coordsize="1077,1020">
              <v:shape style="position:absolute;left:9808;top:5200;width:1077;height:1020" coordorigin="9808,5200" coordsize="1077,1020" path="m10885,5200l9808,5200,9808,6221,10885,6221,10885,5200e" filled="t" fillcolor="#D9DADB" stroked="f">
                <v:path arrowok="t"/>
                <v:fill/>
              </v:shape>
            </v:group>
            <v:group style="position:absolute;left:2098;top:2139;width:1077;height:1020" coordorigin="2098,2139" coordsize="1077,1020">
              <v:shape style="position:absolute;left:2098;top:2139;width:1077;height:1020" coordorigin="2098,2139" coordsize="1077,1020" path="m3175,2139l2098,2139,2098,3159,3175,3159,3175,2139e" filled="t" fillcolor="#ECEDED" stroked="f">
                <v:path arrowok="t"/>
                <v:fill/>
              </v:shape>
            </v:group>
            <v:group style="position:absolute;left:3175;top:2139;width:1077;height:1020" coordorigin="3175,2139" coordsize="1077,1020">
              <v:shape style="position:absolute;left:3175;top:2139;width:1077;height:1020" coordorigin="3175,2139" coordsize="1077,1020" path="m4252,2139l3175,2139,3175,3159,4252,3159,4252,2139e" filled="t" fillcolor="#ECEDED" stroked="f">
                <v:path arrowok="t"/>
                <v:fill/>
              </v:shape>
            </v:group>
            <v:group style="position:absolute;left:4252;top:2139;width:1077;height:1020" coordorigin="4252,2139" coordsize="1077,1020">
              <v:shape style="position:absolute;left:4252;top:2139;width:1077;height:1020" coordorigin="4252,2139" coordsize="1077,1020" path="m5329,2139l4252,2139,4252,3159,5329,3159,5329,2139e" filled="t" fillcolor="#ECEDED" stroked="f">
                <v:path arrowok="t"/>
                <v:fill/>
              </v:shape>
            </v:group>
            <v:group style="position:absolute;left:5329;top:2139;width:624;height:1020" coordorigin="5329,2139" coordsize="624,1020">
              <v:shape style="position:absolute;left:5329;top:2139;width:624;height:1020" coordorigin="5329,2139" coordsize="624,1020" path="m5953,2139l5329,2139,5329,3159,5953,3159,5953,2139e" filled="t" fillcolor="#ECEDED" stroked="f">
                <v:path arrowok="t"/>
                <v:fill/>
              </v:shape>
            </v:group>
            <v:group style="position:absolute;left:5953;top:2139;width:624;height:1020" coordorigin="5953,2139" coordsize="624,1020">
              <v:shape style="position:absolute;left:5953;top:2139;width:624;height:1020" coordorigin="5953,2139" coordsize="624,1020" path="m6576,2139l5953,2139,5953,3159,6576,3159,6576,2139e" filled="t" fillcolor="#ECEDED" stroked="f">
                <v:path arrowok="t"/>
                <v:fill/>
              </v:shape>
            </v:group>
            <v:group style="position:absolute;left:6576;top:2139;width:1077;height:1020" coordorigin="6576,2139" coordsize="1077,1020">
              <v:shape style="position:absolute;left:6576;top:2139;width:1077;height:1020" coordorigin="6576,2139" coordsize="1077,1020" path="m7654,2139l6576,2139,6576,3159,7654,3159,7654,2139e" filled="t" fillcolor="#ECEDED" stroked="f">
                <v:path arrowok="t"/>
                <v:fill/>
              </v:shape>
            </v:group>
            <v:group style="position:absolute;left:7654;top:2139;width:1077;height:1020" coordorigin="7654,2139" coordsize="1077,1020">
              <v:shape style="position:absolute;left:7654;top:2139;width:1077;height:1020" coordorigin="7654,2139" coordsize="1077,1020" path="m8731,2139l7654,2139,7654,3159,8731,3159,8731,2139e" filled="t" fillcolor="#ECEDED" stroked="f">
                <v:path arrowok="t"/>
                <v:fill/>
              </v:shape>
            </v:group>
            <v:group style="position:absolute;left:8731;top:2139;width:1077;height:1020" coordorigin="8731,2139" coordsize="1077,1020">
              <v:shape style="position:absolute;left:8731;top:2139;width:1077;height:1020" coordorigin="8731,2139" coordsize="1077,1020" path="m9808,2139l8731,2139,8731,3159,9808,3159,9808,2139e" filled="t" fillcolor="#ECEDED" stroked="f">
                <v:path arrowok="t"/>
                <v:fill/>
              </v:shape>
            </v:group>
            <v:group style="position:absolute;left:9808;top:2139;width:1077;height:1020" coordorigin="9808,2139" coordsize="1077,1020">
              <v:shape style="position:absolute;left:9808;top:2139;width:1077;height:1020" coordorigin="9808,2139" coordsize="1077,1020" path="m10885,2139l9808,2139,9808,3159,10885,3159,10885,2139e" filled="t" fillcolor="#ECEDED" stroked="f">
                <v:path arrowok="t"/>
                <v:fill/>
              </v:shape>
            </v:group>
            <v:group style="position:absolute;left:2098;top:4180;width:1077;height:1020" coordorigin="2098,4180" coordsize="1077,1020">
              <v:shape style="position:absolute;left:2098;top:4180;width:1077;height:1020" coordorigin="2098,4180" coordsize="1077,1020" path="m3175,4180l2098,4180,2098,5200,3175,5200,3175,4180e" filled="t" fillcolor="#ECEDED" stroked="f">
                <v:path arrowok="t"/>
                <v:fill/>
              </v:shape>
            </v:group>
            <v:group style="position:absolute;left:3175;top:4180;width:1077;height:1020" coordorigin="3175,4180" coordsize="1077,1020">
              <v:shape style="position:absolute;left:3175;top:4180;width:1077;height:1020" coordorigin="3175,4180" coordsize="1077,1020" path="m4252,4180l3175,4180,3175,5200,4252,5200,4252,4180e" filled="t" fillcolor="#ECEDED" stroked="f">
                <v:path arrowok="t"/>
                <v:fill/>
              </v:shape>
            </v:group>
            <v:group style="position:absolute;left:4252;top:4180;width:1077;height:1020" coordorigin="4252,4180" coordsize="1077,1020">
              <v:shape style="position:absolute;left:4252;top:4180;width:1077;height:1020" coordorigin="4252,4180" coordsize="1077,1020" path="m5329,4180l4252,4180,4252,5200,5329,5200,5329,4180e" filled="t" fillcolor="#ECEDED" stroked="f">
                <v:path arrowok="t"/>
                <v:fill/>
              </v:shape>
            </v:group>
            <v:group style="position:absolute;left:5329;top:4180;width:624;height:1020" coordorigin="5329,4180" coordsize="624,1020">
              <v:shape style="position:absolute;left:5329;top:4180;width:624;height:1020" coordorigin="5329,4180" coordsize="624,1020" path="m5953,4180l5329,4180,5329,5200,5953,5200,5953,4180e" filled="t" fillcolor="#ECEDED" stroked="f">
                <v:path arrowok="t"/>
                <v:fill/>
              </v:shape>
            </v:group>
            <v:group style="position:absolute;left:5953;top:4180;width:624;height:1020" coordorigin="5953,4180" coordsize="624,1020">
              <v:shape style="position:absolute;left:5953;top:4180;width:624;height:1020" coordorigin="5953,4180" coordsize="624,1020" path="m6576,4180l5953,4180,5953,5200,6576,5200,6576,4180e" filled="t" fillcolor="#ECEDED" stroked="f">
                <v:path arrowok="t"/>
                <v:fill/>
              </v:shape>
            </v:group>
            <v:group style="position:absolute;left:8731;top:4180;width:1077;height:1020" coordorigin="8731,4180" coordsize="1077,1020">
              <v:shape style="position:absolute;left:8731;top:4180;width:1077;height:1020" coordorigin="8731,4180" coordsize="1077,1020" path="m9808,4180l8731,4180,8731,5200,9808,5200,9808,4180e" filled="t" fillcolor="#ECEDED" stroked="f">
                <v:path arrowok="t"/>
                <v:fill/>
              </v:shape>
            </v:group>
            <v:group style="position:absolute;left:6576;top:4180;width:1077;height:1020" coordorigin="6576,4180" coordsize="1077,1020">
              <v:shape style="position:absolute;left:6576;top:4180;width:1077;height:1020" coordorigin="6576,4180" coordsize="1077,1020" path="m7654,4180l6576,4180,6576,5200,7654,5200,7654,4180e" filled="t" fillcolor="#ECEDED" stroked="f">
                <v:path arrowok="t"/>
                <v:fill/>
              </v:shape>
            </v:group>
            <v:group style="position:absolute;left:7654;top:4180;width:1077;height:1020" coordorigin="7654,4180" coordsize="1077,1020">
              <v:shape style="position:absolute;left:7654;top:4180;width:1077;height:1020" coordorigin="7654,4180" coordsize="1077,1020" path="m8731,4180l7654,4180,7654,5200,8731,5200,8731,4180e" filled="t" fillcolor="#ECEDED" stroked="f">
                <v:path arrowok="t"/>
                <v:fill/>
              </v:shape>
            </v:group>
            <v:group style="position:absolute;left:9808;top:4180;width:1077;height:1020" coordorigin="9808,4180" coordsize="1077,1020">
              <v:shape style="position:absolute;left:9808;top:4180;width:1077;height:1020" coordorigin="9808,4180" coordsize="1077,1020" path="m10885,4180l9808,4180,9808,5200,10885,5200,10885,4180e" filled="t" fillcolor="#ECEDED" stroked="f">
                <v:path arrowok="t"/>
                <v:fill/>
              </v:shape>
            </v:group>
            <v:group style="position:absolute;left:2098;top:7241;width:1077;height:1020" coordorigin="2098,7241" coordsize="1077,1020">
              <v:shape style="position:absolute;left:2098;top:7241;width:1077;height:1020" coordorigin="2098,7241" coordsize="1077,1020" path="m3175,7241l2098,7241,2098,8262,3175,8262,3175,7241e" filled="t" fillcolor="#D9DADB" stroked="f">
                <v:path arrowok="t"/>
                <v:fill/>
              </v:shape>
            </v:group>
            <v:group style="position:absolute;left:3175;top:7241;width:1077;height:1020" coordorigin="3175,7241" coordsize="1077,1020">
              <v:shape style="position:absolute;left:3175;top:7241;width:1077;height:1020" coordorigin="3175,7241" coordsize="1077,1020" path="m4252,7241l3175,7241,3175,8262,4252,8262,4252,7241e" filled="t" fillcolor="#D9DADB" stroked="f">
                <v:path arrowok="t"/>
                <v:fill/>
              </v:shape>
            </v:group>
            <v:group style="position:absolute;left:4252;top:7241;width:1077;height:1020" coordorigin="4252,7241" coordsize="1077,1020">
              <v:shape style="position:absolute;left:4252;top:7241;width:1077;height:1020" coordorigin="4252,7241" coordsize="1077,1020" path="m5329,7241l4252,7241,4252,8262,5329,8262,5329,7241e" filled="t" fillcolor="#D9DADB" stroked="f">
                <v:path arrowok="t"/>
                <v:fill/>
              </v:shape>
            </v:group>
            <v:group style="position:absolute;left:5329;top:7241;width:624;height:1020" coordorigin="5329,7241" coordsize="624,1020">
              <v:shape style="position:absolute;left:5329;top:7241;width:624;height:1020" coordorigin="5329,7241" coordsize="624,1020" path="m5953,7241l5329,7241,5329,8262,5953,8262,5953,7241e" filled="t" fillcolor="#D9DADB" stroked="f">
                <v:path arrowok="t"/>
                <v:fill/>
              </v:shape>
            </v:group>
            <v:group style="position:absolute;left:5953;top:7241;width:624;height:1020" coordorigin="5953,7241" coordsize="624,1020">
              <v:shape style="position:absolute;left:5953;top:7241;width:624;height:1020" coordorigin="5953,7241" coordsize="624,1020" path="m6576,7241l5953,7241,5953,8262,6576,8262,6576,7241e" filled="t" fillcolor="#D9DADB" stroked="f">
                <v:path arrowok="t"/>
                <v:fill/>
              </v:shape>
            </v:group>
            <v:group style="position:absolute;left:6576;top:7241;width:1077;height:1020" coordorigin="6576,7241" coordsize="1077,1020">
              <v:shape style="position:absolute;left:6576;top:7241;width:1077;height:1020" coordorigin="6576,7241" coordsize="1077,1020" path="m7654,7241l6576,7241,6576,8262,7654,8262,7654,7241e" filled="t" fillcolor="#D9DADB" stroked="f">
                <v:path arrowok="t"/>
                <v:fill/>
              </v:shape>
            </v:group>
            <v:group style="position:absolute;left:8731;top:7241;width:1077;height:1020" coordorigin="8731,7241" coordsize="1077,1020">
              <v:shape style="position:absolute;left:8731;top:7241;width:1077;height:1020" coordorigin="8731,7241" coordsize="1077,1020" path="m9808,7241l8731,7241,8731,8262,9808,8262,9808,7241e" filled="t" fillcolor="#D9DADB" stroked="f">
                <v:path arrowok="t"/>
                <v:fill/>
              </v:shape>
            </v:group>
            <v:group style="position:absolute;left:7654;top:7241;width:1077;height:1020" coordorigin="7654,7241" coordsize="1077,1020">
              <v:shape style="position:absolute;left:7654;top:7241;width:1077;height:1020" coordorigin="7654,7241" coordsize="1077,1020" path="m8731,7241l7654,7241,7654,8262,8731,8262,8731,7241e" filled="t" fillcolor="#D9DADB" stroked="f">
                <v:path arrowok="t"/>
                <v:fill/>
              </v:shape>
            </v:group>
            <v:group style="position:absolute;left:9808;top:7241;width:1077;height:1020" coordorigin="9808,7241" coordsize="1077,1020">
              <v:shape style="position:absolute;left:9808;top:7241;width:1077;height:1020" coordorigin="9808,7241" coordsize="1077,1020" path="m10885,7241l9808,7241,9808,8262,10885,8262,10885,7241e" filled="t" fillcolor="#D9DADB" stroked="f">
                <v:path arrowok="t"/>
                <v:fill/>
              </v:shape>
            </v:group>
            <v:group style="position:absolute;left:1020;top:6221;width:1077;height:3061" coordorigin="1020,6221" coordsize="1077,3061">
              <v:shape style="position:absolute;left:1020;top:6221;width:1077;height:3061" coordorigin="1020,6221" coordsize="1077,3061" path="m2098,6221l1020,6221,1020,9282,2098,9282,2098,6221e" filled="t" fillcolor="#ECEDED" stroked="f">
                <v:path arrowok="t"/>
                <v:fill/>
              </v:shape>
            </v:group>
            <v:group style="position:absolute;left:2098;top:8262;width:1077;height:1020" coordorigin="2098,8262" coordsize="1077,1020">
              <v:shape style="position:absolute;left:2098;top:8262;width:1077;height:1020" coordorigin="2098,8262" coordsize="1077,1020" path="m3175,8262l2098,8262,2098,9282,3175,9282,3175,8262e" filled="t" fillcolor="#ECEDED" stroked="f">
                <v:path arrowok="t"/>
                <v:fill/>
              </v:shape>
            </v:group>
            <v:group style="position:absolute;left:3175;top:8262;width:1077;height:1020" coordorigin="3175,8262" coordsize="1077,1020">
              <v:shape style="position:absolute;left:3175;top:8262;width:1077;height:1020" coordorigin="3175,8262" coordsize="1077,1020" path="m4252,8262l3175,8262,3175,9282,4252,9282,4252,8262e" filled="t" fillcolor="#ECEDED" stroked="f">
                <v:path arrowok="t"/>
                <v:fill/>
              </v:shape>
            </v:group>
            <v:group style="position:absolute;left:4252;top:8262;width:1077;height:1020" coordorigin="4252,8262" coordsize="1077,1020">
              <v:shape style="position:absolute;left:4252;top:8262;width:1077;height:1020" coordorigin="4252,8262" coordsize="1077,1020" path="m5329,8262l4252,8262,4252,9282,5329,9282,5329,8262e" filled="t" fillcolor="#ECEDED" stroked="f">
                <v:path arrowok="t"/>
                <v:fill/>
              </v:shape>
            </v:group>
            <v:group style="position:absolute;left:2098;top:6221;width:1077;height:1020" coordorigin="2098,6221" coordsize="1077,1020">
              <v:shape style="position:absolute;left:2098;top:6221;width:1077;height:1020" coordorigin="2098,6221" coordsize="1077,1020" path="m3175,6221l2098,6221,2098,7241,3175,7241,3175,6221e" filled="t" fillcolor="#ECEDED" stroked="f">
                <v:path arrowok="t"/>
                <v:fill/>
              </v:shape>
            </v:group>
            <v:group style="position:absolute;left:3175;top:6221;width:1077;height:1020" coordorigin="3175,6221" coordsize="1077,1020">
              <v:shape style="position:absolute;left:3175;top:6221;width:1077;height:1020" coordorigin="3175,6221" coordsize="1077,1020" path="m4252,6221l3175,6221,3175,7241,4252,7241,4252,6221e" filled="t" fillcolor="#ECEDED" stroked="f">
                <v:path arrowok="t"/>
                <v:fill/>
              </v:shape>
            </v:group>
            <v:group style="position:absolute;left:4252;top:6221;width:1077;height:1020" coordorigin="4252,6221" coordsize="1077,1020">
              <v:shape style="position:absolute;left:4252;top:6221;width:1077;height:1020" coordorigin="4252,6221" coordsize="1077,1020" path="m5329,6221l4252,6221,4252,7241,5329,7241,5329,6221e" filled="t" fillcolor="#ECEDED" stroked="f">
                <v:path arrowok="t"/>
                <v:fill/>
              </v:shape>
            </v:group>
            <v:group style="position:absolute;left:5329;top:6221;width:624;height:1020" coordorigin="5329,6221" coordsize="624,1020">
              <v:shape style="position:absolute;left:5329;top:6221;width:624;height:1020" coordorigin="5329,6221" coordsize="624,1020" path="m5953,6221l5329,6221,5329,7241,5953,7241,5953,6221e" filled="t" fillcolor="#ECEDED" stroked="f">
                <v:path arrowok="t"/>
                <v:fill/>
              </v:shape>
            </v:group>
            <v:group style="position:absolute;left:5953;top:6221;width:624;height:1020" coordorigin="5953,6221" coordsize="624,1020">
              <v:shape style="position:absolute;left:5953;top:6221;width:624;height:1020" coordorigin="5953,6221" coordsize="624,1020" path="m6576,6221l5953,6221,5953,7241,6576,7241,6576,6221e" filled="t" fillcolor="#ECEDED" stroked="f">
                <v:path arrowok="t"/>
                <v:fill/>
              </v:shape>
            </v:group>
            <v:group style="position:absolute;left:6576;top:6221;width:1077;height:1020" coordorigin="6576,6221" coordsize="1077,1020">
              <v:shape style="position:absolute;left:6576;top:6221;width:1077;height:1020" coordorigin="6576,6221" coordsize="1077,1020" path="m7654,6221l6576,6221,6576,7241,7654,7241,7654,6221e" filled="t" fillcolor="#ECEDED" stroked="f">
                <v:path arrowok="t"/>
                <v:fill/>
              </v:shape>
            </v:group>
            <v:group style="position:absolute;left:7654;top:6221;width:1077;height:1020" coordorigin="7654,6221" coordsize="1077,1020">
              <v:shape style="position:absolute;left:7654;top:6221;width:1077;height:1020" coordorigin="7654,6221" coordsize="1077,1020" path="m8731,6221l7654,6221,7654,7241,8731,7241,8731,6221e" filled="t" fillcolor="#ECEDED" stroked="f">
                <v:path arrowok="t"/>
                <v:fill/>
              </v:shape>
            </v:group>
            <v:group style="position:absolute;left:8731;top:6221;width:1077;height:1020" coordorigin="8731,6221" coordsize="1077,1020">
              <v:shape style="position:absolute;left:8731;top:6221;width:1077;height:1020" coordorigin="8731,6221" coordsize="1077,1020" path="m9808,6221l8731,6221,8731,7241,9808,7241,9808,6221e" filled="t" fillcolor="#ECEDED" stroked="f">
                <v:path arrowok="t"/>
                <v:fill/>
              </v:shape>
            </v:group>
            <v:group style="position:absolute;left:9808;top:6221;width:1077;height:1020" coordorigin="9808,6221" coordsize="1077,1020">
              <v:shape style="position:absolute;left:9808;top:6221;width:1077;height:1020" coordorigin="9808,6221" coordsize="1077,1020" path="m10885,6221l9808,6221,9808,7241,10885,7241,10885,6221e" filled="t" fillcolor="#ECEDED" stroked="f">
                <v:path arrowok="t"/>
                <v:fill/>
              </v:shape>
            </v:group>
            <v:group style="position:absolute;left:5329;top:8262;width:624;height:1020" coordorigin="5329,8262" coordsize="624,1020">
              <v:shape style="position:absolute;left:5329;top:8262;width:624;height:1020" coordorigin="5329,8262" coordsize="624,1020" path="m5953,8262l5329,8262,5329,9282,5953,9282,5953,8262e" filled="t" fillcolor="#ECEDED" stroked="f">
                <v:path arrowok="t"/>
                <v:fill/>
              </v:shape>
            </v:group>
            <v:group style="position:absolute;left:5953;top:8262;width:624;height:1020" coordorigin="5953,8262" coordsize="624,1020">
              <v:shape style="position:absolute;left:5953;top:8262;width:624;height:1020" coordorigin="5953,8262" coordsize="624,1020" path="m6576,8262l5953,8262,5953,9282,6576,9282,6576,8262e" filled="t" fillcolor="#ECEDED" stroked="f">
                <v:path arrowok="t"/>
                <v:fill/>
              </v:shape>
            </v:group>
            <v:group style="position:absolute;left:6576;top:8262;width:1077;height:1020" coordorigin="6576,8262" coordsize="1077,1020">
              <v:shape style="position:absolute;left:6576;top:8262;width:1077;height:1020" coordorigin="6576,8262" coordsize="1077,1020" path="m7654,8262l6576,8262,6576,9282,7654,9282,7654,8262e" filled="t" fillcolor="#ECEDED" stroked="f">
                <v:path arrowok="t"/>
                <v:fill/>
              </v:shape>
            </v:group>
            <v:group style="position:absolute;left:7654;top:8262;width:1077;height:1020" coordorigin="7654,8262" coordsize="1077,1020">
              <v:shape style="position:absolute;left:7654;top:8262;width:1077;height:1020" coordorigin="7654,8262" coordsize="1077,1020" path="m8731,8262l7654,8262,7654,9282,8731,9282,8731,8262e" filled="t" fillcolor="#ECEDED" stroked="f">
                <v:path arrowok="t"/>
                <v:fill/>
              </v:shape>
            </v:group>
            <v:group style="position:absolute;left:8731;top:8262;width:1077;height:1020" coordorigin="8731,8262" coordsize="1077,1020">
              <v:shape style="position:absolute;left:8731;top:8262;width:1077;height:1020" coordorigin="8731,8262" coordsize="1077,1020" path="m9808,8262l8731,8262,8731,9282,9808,9282,9808,8262e" filled="t" fillcolor="#ECEDED" stroked="f">
                <v:path arrowok="t"/>
                <v:fill/>
              </v:shape>
            </v:group>
            <v:group style="position:absolute;left:9808;top:8262;width:1077;height:1020" coordorigin="9808,8262" coordsize="1077,1020">
              <v:shape style="position:absolute;left:9808;top:8262;width:1077;height:1020" coordorigin="9808,8262" coordsize="1077,1020" path="m10885,8262l9808,8262,9808,9282,10885,9282,10885,8262e" filled="t" fillcolor="#ECEDED" stroked="f">
                <v:path arrowok="t"/>
                <v:fill/>
              </v:shape>
            </v:group>
            <v:group style="position:absolute;left:1020;top:2139;width:9865;height:2" coordorigin="1020,2139" coordsize="9865,2">
              <v:shape style="position:absolute;left:1020;top:2139;width:9865;height:2" coordorigin="1020,2139" coordsize="9865,0" path="m1020,2139l10885,2139e" filled="f" stroked="t" strokeweight="1.000056pt" strokecolor="#FFFFFF">
                <v:path arrowok="t"/>
              </v:shape>
            </v:group>
            <v:group style="position:absolute;left:1020;top:9452;width:1077;height:1020" coordorigin="1020,9452" coordsize="1077,1020">
              <v:shape style="position:absolute;left:1020;top:9452;width:1077;height:1020" coordorigin="1020,9452" coordsize="1077,1020" path="m2098,9452l1020,9452,1020,10473,2098,10473,2098,9452e" filled="t" fillcolor="#D9DADB" stroked="f">
                <v:path arrowok="t"/>
                <v:fill/>
              </v:shape>
            </v:group>
            <v:group style="position:absolute;left:2098;top:9452;width:1077;height:1020" coordorigin="2098,9452" coordsize="1077,1020">
              <v:shape style="position:absolute;left:2098;top:9452;width:1077;height:1020" coordorigin="2098,9452" coordsize="1077,1020" path="m3175,9452l2098,9452,2098,10473,3175,10473,3175,9452e" filled="t" fillcolor="#D9DADB" stroked="f">
                <v:path arrowok="t"/>
                <v:fill/>
              </v:shape>
            </v:group>
            <v:group style="position:absolute;left:3175;top:9452;width:1077;height:1020" coordorigin="3175,9452" coordsize="1077,1020">
              <v:shape style="position:absolute;left:3175;top:9452;width:1077;height:1020" coordorigin="3175,9452" coordsize="1077,1020" path="m4252,9452l3175,9452,3175,10473,4252,10473,4252,9452e" filled="t" fillcolor="#D9DADB" stroked="f">
                <v:path arrowok="t"/>
                <v:fill/>
              </v:shape>
            </v:group>
            <v:group style="position:absolute;left:4252;top:9452;width:1077;height:1020" coordorigin="4252,9452" coordsize="1077,1020">
              <v:shape style="position:absolute;left:4252;top:9452;width:1077;height:1020" coordorigin="4252,9452" coordsize="1077,1020" path="m5329,9452l4252,9452,4252,10473,5329,10473,5329,9452e" filled="t" fillcolor="#D9DADB" stroked="f">
                <v:path arrowok="t"/>
                <v:fill/>
              </v:shape>
            </v:group>
            <v:group style="position:absolute;left:5329;top:9452;width:624;height:1020" coordorigin="5329,9452" coordsize="624,1020">
              <v:shape style="position:absolute;left:5329;top:9452;width:624;height:1020" coordorigin="5329,9452" coordsize="624,1020" path="m5953,9452l5329,9452,5329,10473,5953,10473,5953,9452e" filled="t" fillcolor="#D9DADB" stroked="f">
                <v:path arrowok="t"/>
                <v:fill/>
              </v:shape>
            </v:group>
            <v:group style="position:absolute;left:5953;top:9452;width:624;height:1020" coordorigin="5953,9452" coordsize="624,1020">
              <v:shape style="position:absolute;left:5953;top:9452;width:624;height:1020" coordorigin="5953,9452" coordsize="624,1020" path="m6576,9452l5953,9452,5953,10473,6576,10473,6576,9452e" filled="t" fillcolor="#D9DADB" stroked="f">
                <v:path arrowok="t"/>
                <v:fill/>
              </v:shape>
            </v:group>
            <v:group style="position:absolute;left:6576;top:9452;width:1077;height:1020" coordorigin="6576,9452" coordsize="1077,1020">
              <v:shape style="position:absolute;left:6576;top:9452;width:1077;height:1020" coordorigin="6576,9452" coordsize="1077,1020" path="m7654,9452l6576,9452,6576,10473,7654,10473,7654,9452e" filled="t" fillcolor="#D9DADB" stroked="f">
                <v:path arrowok="t"/>
                <v:fill/>
              </v:shape>
            </v:group>
            <v:group style="position:absolute;left:7654;top:9452;width:1077;height:1020" coordorigin="7654,9452" coordsize="1077,1020">
              <v:shape style="position:absolute;left:7654;top:9452;width:1077;height:1020" coordorigin="7654,9452" coordsize="1077,1020" path="m8731,9452l7654,9452,7654,10473,8731,10473,8731,9452e" filled="t" fillcolor="#D9DADB" stroked="f">
                <v:path arrowok="t"/>
                <v:fill/>
              </v:shape>
            </v:group>
            <v:group style="position:absolute;left:8731;top:9452;width:1077;height:1020" coordorigin="8731,9452" coordsize="1077,1020">
              <v:shape style="position:absolute;left:8731;top:9452;width:1077;height:1020" coordorigin="8731,9452" coordsize="1077,1020" path="m9808,9452l8731,9452,8731,10473,9808,10473,9808,9452e" filled="t" fillcolor="#D9DADB" stroked="f">
                <v:path arrowok="t"/>
                <v:fill/>
              </v:shape>
            </v:group>
            <v:group style="position:absolute;left:9808;top:9452;width:1077;height:1020" coordorigin="9808,9452" coordsize="1077,1020">
              <v:shape style="position:absolute;left:9808;top:9452;width:1077;height:1020" coordorigin="9808,9452" coordsize="1077,1020" path="m10885,9452l9808,9452,9808,10473,10885,10473,10885,9452e" filled="t" fillcolor="#D9DADB" stroked="f">
                <v:path arrowok="t"/>
                <v:fill/>
              </v:shape>
            </v:group>
            <v:group style="position:absolute;left:2098;top:1118;width:2;height:9344" coordorigin="2098,1118" coordsize="2,9344">
              <v:shape style="position:absolute;left:2098;top:1118;width:2;height:9344" coordorigin="2098,1118" coordsize="0,9344" path="m2098,1118l2098,10463e" filled="f" stroked="t" strokeweight="1.000036pt" strokecolor="#FFFFFF">
                <v:path arrowok="t"/>
              </v:shape>
            </v:group>
            <v:group style="position:absolute;left:3175;top:1118;width:2;height:9344" coordorigin="3175,1118" coordsize="2,9344">
              <v:shape style="position:absolute;left:3175;top:1118;width:2;height:9344" coordorigin="3175,1118" coordsize="0,9344" path="m3175,1118l3175,10463e" filled="f" stroked="t" strokeweight="1.000046pt" strokecolor="#FFFFFF">
                <v:path arrowok="t"/>
              </v:shape>
            </v:group>
            <v:group style="position:absolute;left:1020;top:10643;width:1077;height:1020" coordorigin="1020,10643" coordsize="1077,1020">
              <v:shape style="position:absolute;left:1020;top:10643;width:1077;height:1020" coordorigin="1020,10643" coordsize="1077,1020" path="m2098,10643l1020,10643,1020,11663,2098,11663,2098,10643e" filled="t" fillcolor="#ECEDED" stroked="f">
                <v:path arrowok="t"/>
                <v:fill/>
              </v:shape>
            </v:group>
            <v:group style="position:absolute;left:2098;top:10643;width:1077;height:1020" coordorigin="2098,10643" coordsize="1077,1020">
              <v:shape style="position:absolute;left:2098;top:10643;width:1077;height:1020" coordorigin="2098,10643" coordsize="1077,1020" path="m3175,10643l2098,10643,2098,11663,3175,11663,3175,10643e" filled="t" fillcolor="#ECEDED" stroked="f">
                <v:path arrowok="t"/>
                <v:fill/>
              </v:shape>
            </v:group>
            <v:group style="position:absolute;left:3175;top:10643;width:1077;height:1020" coordorigin="3175,10643" coordsize="1077,1020">
              <v:shape style="position:absolute;left:3175;top:10643;width:1077;height:1020" coordorigin="3175,10643" coordsize="1077,1020" path="m4252,10643l3175,10643,3175,11663,4252,11663,4252,10643e" filled="t" fillcolor="#ECEDED" stroked="f">
                <v:path arrowok="t"/>
                <v:fill/>
              </v:shape>
            </v:group>
            <v:group style="position:absolute;left:4252;top:10643;width:1077;height:1020" coordorigin="4252,10643" coordsize="1077,1020">
              <v:shape style="position:absolute;left:4252;top:10643;width:1077;height:1020" coordorigin="4252,10643" coordsize="1077,1020" path="m5329,10643l4252,10643,4252,11663,5329,11663,5329,10643e" filled="t" fillcolor="#ECEDED" stroked="f">
                <v:path arrowok="t"/>
                <v:fill/>
              </v:shape>
            </v:group>
            <v:group style="position:absolute;left:5329;top:10643;width:624;height:1020" coordorigin="5329,10643" coordsize="624,1020">
              <v:shape style="position:absolute;left:5329;top:10643;width:624;height:1020" coordorigin="5329,10643" coordsize="624,1020" path="m5953,10643l5329,10643,5329,11663,5953,11663,5953,10643e" filled="t" fillcolor="#ECEDED" stroked="f">
                <v:path arrowok="t"/>
                <v:fill/>
              </v:shape>
            </v:group>
            <v:group style="position:absolute;left:5953;top:10643;width:624;height:1020" coordorigin="5953,10643" coordsize="624,1020">
              <v:shape style="position:absolute;left:5953;top:10643;width:624;height:1020" coordorigin="5953,10643" coordsize="624,1020" path="m6576,10643l5953,10643,5953,11663,6576,11663,6576,10643e" filled="t" fillcolor="#ECEDED" stroked="f">
                <v:path arrowok="t"/>
                <v:fill/>
              </v:shape>
            </v:group>
            <v:group style="position:absolute;left:6576;top:10643;width:1077;height:1020" coordorigin="6576,10643" coordsize="1077,1020">
              <v:shape style="position:absolute;left:6576;top:10643;width:1077;height:1020" coordorigin="6576,10643" coordsize="1077,1020" path="m7654,10643l6576,10643,6576,11663,7654,11663,7654,10643e" filled="t" fillcolor="#ECEDED" stroked="f">
                <v:path arrowok="t"/>
                <v:fill/>
              </v:shape>
            </v:group>
            <v:group style="position:absolute;left:7654;top:10643;width:1077;height:1020" coordorigin="7654,10643" coordsize="1077,1020">
              <v:shape style="position:absolute;left:7654;top:10643;width:1077;height:1020" coordorigin="7654,10643" coordsize="1077,1020" path="m8731,10643l7654,10643,7654,11663,8731,11663,8731,10643e" filled="t" fillcolor="#ECEDED" stroked="f">
                <v:path arrowok="t"/>
                <v:fill/>
              </v:shape>
            </v:group>
            <v:group style="position:absolute;left:8731;top:10643;width:1077;height:1020" coordorigin="8731,10643" coordsize="1077,1020">
              <v:shape style="position:absolute;left:8731;top:10643;width:1077;height:1020" coordorigin="8731,10643" coordsize="1077,1020" path="m9808,10643l8731,10643,8731,11663,9808,11663,9808,10643e" filled="t" fillcolor="#ECEDED" stroked="f">
                <v:path arrowok="t"/>
                <v:fill/>
              </v:shape>
            </v:group>
            <v:group style="position:absolute;left:9808;top:10643;width:1077;height:1020" coordorigin="9808,10643" coordsize="1077,1020">
              <v:shape style="position:absolute;left:9808;top:10643;width:1077;height:1020" coordorigin="9808,10643" coordsize="1077,1020" path="m10885,10643l9808,10643,9808,11663,10885,11663,10885,10643e" filled="t" fillcolor="#ECEDED" stroked="f">
                <v:path arrowok="t"/>
                <v:fill/>
              </v:shape>
            </v:group>
            <v:group style="position:absolute;left:5953;top:1628;width:2;height:10035" coordorigin="5953,1628" coordsize="2,10035">
              <v:shape style="position:absolute;left:5953;top:1628;width:2;height:10035" coordorigin="5953,1628" coordsize="0,10035" path="m5953,1628l5953,11663e" filled="f" stroked="t" strokeweight="1.000171pt" strokecolor="#FFFFFF">
                <v:path arrowok="t"/>
              </v:shape>
            </v:group>
            <v:group style="position:absolute;left:4252;top:1118;width:2;height:9344" coordorigin="4252,1118" coordsize="2,9344">
              <v:shape style="position:absolute;left:4252;top:1118;width:2;height:9344" coordorigin="4252,1118" coordsize="0,9344" path="m4252,1118l4252,10463e" filled="f" stroked="t" strokeweight="1.000047pt" strokecolor="#FFFFFF">
                <v:path arrowok="t"/>
              </v:shape>
            </v:group>
            <v:group style="position:absolute;left:6576;top:1118;width:2;height:9344" coordorigin="6576,1118" coordsize="2,9344">
              <v:shape style="position:absolute;left:6576;top:1118;width:2;height:9344" coordorigin="6576,1118" coordsize="0,9344" path="m6576,1118l6576,10463e" filled="f" stroked="t" strokeweight="1.000104pt" strokecolor="#FFFFFF">
                <v:path arrowok="t"/>
              </v:shape>
            </v:group>
            <v:group style="position:absolute;left:7654;top:1118;width:2;height:9344" coordorigin="7654,1118" coordsize="2,9344">
              <v:shape style="position:absolute;left:7654;top:1118;width:2;height:9344" coordorigin="7654,1118" coordsize="0,9344" path="m7654,1118l7654,10463e" filled="f" stroked="t" strokeweight="1.000179pt" strokecolor="#FFFFFF">
                <v:path arrowok="t"/>
              </v:shape>
            </v:group>
            <v:group style="position:absolute;left:8731;top:1118;width:2;height:9344" coordorigin="8731,1118" coordsize="2,9344">
              <v:shape style="position:absolute;left:8731;top:1118;width:2;height:9344" coordorigin="8731,1118" coordsize="0,9344" path="m8731,1118l8731,10463e" filled="f" stroked="t" strokeweight="1.000005pt" strokecolor="#FFFFFF">
                <v:path arrowok="t"/>
              </v:shape>
            </v:group>
            <v:group style="position:absolute;left:9808;top:2149;width:2;height:1000" coordorigin="9808,2149" coordsize="2,1000">
              <v:shape style="position:absolute;left:9808;top:2149;width:2;height:1000" coordorigin="9808,2149" coordsize="0,1000" path="m9808,3149l9808,2149e" filled="f" stroked="t" strokeweight="1pt" strokecolor="#FFFFFF">
                <v:path arrowok="t"/>
              </v:shape>
            </v:group>
            <v:group style="position:absolute;left:4252;top:10653;width:2;height:1010" coordorigin="4252,10653" coordsize="2,1010">
              <v:shape style="position:absolute;left:4252;top:10653;width:2;height:1010" coordorigin="4252,10653" coordsize="0,1010" path="m4252,11663l4252,10653e" filled="f" stroked="t" strokeweight="1pt" strokecolor="#FFFFFF">
                <v:path arrowok="t"/>
              </v:shape>
            </v:group>
            <v:group style="position:absolute;left:6576;top:10653;width:2;height:1010" coordorigin="6576,10653" coordsize="2,1010">
              <v:shape style="position:absolute;left:6576;top:10653;width:2;height:1010" coordorigin="6576,10653" coordsize="0,1010" path="m6576,11663l6576,10653e" filled="f" stroked="t" strokeweight="1pt" strokecolor="#FFFFFF">
                <v:path arrowok="t"/>
              </v:shape>
            </v:group>
            <v:group style="position:absolute;left:7654;top:10653;width:2;height:1010" coordorigin="7654,10653" coordsize="2,1010">
              <v:shape style="position:absolute;left:7654;top:10653;width:2;height:1010" coordorigin="7654,10653" coordsize="0,1010" path="m7654,11663l7654,10653e" filled="f" stroked="t" strokeweight="1pt" strokecolor="#FFFFFF">
                <v:path arrowok="t"/>
              </v:shape>
            </v:group>
            <v:group style="position:absolute;left:8731;top:10653;width:2;height:1010" coordorigin="8731,10653" coordsize="2,1010">
              <v:shape style="position:absolute;left:8731;top:10653;width:2;height:1010" coordorigin="8731,10653" coordsize="0,1010" path="m8731,11663l8731,10653e" filled="f" stroked="t" strokeweight="1pt" strokecolor="#FFFFFF">
                <v:path arrowok="t"/>
              </v:shape>
            </v:group>
            <v:group style="position:absolute;left:3175;top:10653;width:2;height:1010" coordorigin="3175,10653" coordsize="2,1010">
              <v:shape style="position:absolute;left:3175;top:10653;width:2;height:1010" coordorigin="3175,10653" coordsize="0,1010" path="m3175,11663l3175,10653e" filled="f" stroked="t" strokeweight="1pt" strokecolor="#FFFFFF">
                <v:path arrowok="t"/>
              </v:shape>
            </v:group>
            <v:group style="position:absolute;left:2098;top:10653;width:2;height:1010" coordorigin="2098,10653" coordsize="2,1010">
              <v:shape style="position:absolute;left:2098;top:10653;width:2;height:1010" coordorigin="2098,10653" coordsize="0,1010" path="m2098,11663l2098,10653e" filled="f" stroked="t" strokeweight="1pt" strokecolor="#FFFFFF">
                <v:path arrowok="t"/>
              </v:shape>
            </v:group>
            <v:group style="position:absolute;left:5329;top:2149;width:2;height:1000" coordorigin="5329,2149" coordsize="2,1000">
              <v:shape style="position:absolute;left:5329;top:2149;width:2;height:1000" coordorigin="5329,2149" coordsize="0,1000" path="m5329,3149l5329,2149e" filled="f" stroked="t" strokeweight="1pt" strokecolor="#FFFFFF">
                <v:path arrowok="t"/>
              </v:shape>
            </v:group>
            <v:group style="position:absolute;left:2088;top:4180;width:8797;height:2" coordorigin="2088,4180" coordsize="8797,2">
              <v:shape style="position:absolute;left:2088;top:4180;width:8797;height:2" coordorigin="2088,4180" coordsize="8797,0" path="m2088,4180l10885,4180e" filled="f" stroked="t" strokeweight="1.000067pt" strokecolor="#FFFFFF">
                <v:path arrowok="t"/>
              </v:shape>
            </v:group>
            <v:group style="position:absolute;left:5329;top:4190;width:2;height:1000" coordorigin="5329,4190" coordsize="2,1000">
              <v:shape style="position:absolute;left:5329;top:4190;width:2;height:1000" coordorigin="5329,4190" coordsize="0,1000" path="m5329,4190l5329,5190e" filled="f" stroked="t" strokeweight="1pt" strokecolor="#FFFFFF">
                <v:path arrowok="t"/>
              </v:shape>
            </v:group>
            <v:group style="position:absolute;left:1020;top:6221;width:9865;height:2" coordorigin="1020,6221" coordsize="9865,2">
              <v:shape style="position:absolute;left:1020;top:6221;width:9865;height:2" coordorigin="1020,6221" coordsize="9865,0" path="m1020,6221l10885,6221e" filled="f" stroked="t" strokeweight="1.000089pt" strokecolor="#FFFFFF">
                <v:path arrowok="t"/>
              </v:shape>
            </v:group>
            <v:group style="position:absolute;left:5329;top:6231;width:2;height:1000" coordorigin="5329,6231" coordsize="2,1000">
              <v:shape style="position:absolute;left:5329;top:6231;width:2;height:1000" coordorigin="5329,6231" coordsize="0,1000" path="m5329,6231l5329,7231e" filled="f" stroked="t" strokeweight="1pt" strokecolor="#FFFFFF">
                <v:path arrowok="t"/>
              </v:shape>
            </v:group>
            <v:group style="position:absolute;left:6566;top:7751;width:2174;height:2" coordorigin="6566,7751" coordsize="2174,2">
              <v:shape style="position:absolute;left:6566;top:7751;width:2174;height:2" coordorigin="6566,7751" coordsize="2174,0" path="m6566,7751l8741,7751e" filled="f" stroked="t" strokeweight="1pt" strokecolor="#FFFFFF">
                <v:path arrowok="t"/>
              </v:shape>
            </v:group>
            <v:group style="position:absolute;left:2088;top:8262;width:8797;height:2" coordorigin="2088,8262" coordsize="8797,2">
              <v:shape style="position:absolute;left:2088;top:8262;width:8797;height:2" coordorigin="2088,8262" coordsize="8797,0" path="m2088,8262l10885,8262e" filled="f" stroked="t" strokeweight="1.000021pt" strokecolor="#FFFFFF">
                <v:path arrowok="t"/>
              </v:shape>
            </v:group>
            <v:group style="position:absolute;left:5329;top:8272;width:2;height:1171" coordorigin="5329,8272" coordsize="2,1171">
              <v:shape style="position:absolute;left:5329;top:8272;width:2;height:1171" coordorigin="5329,8272" coordsize="0,1171" path="m5329,8272l5329,9442e" filled="f" stroked="t" strokeweight="1pt" strokecolor="#FFFFFF">
                <v:path arrowok="t"/>
              </v:shape>
            </v:group>
            <v:group style="position:absolute;left:1020;top:9452;width:4309;height:2" coordorigin="1020,9452" coordsize="4309,2">
              <v:shape style="position:absolute;left:1020;top:9452;width:4309;height:2" coordorigin="1020,9452" coordsize="4309,0" path="m1020,9452l5329,9452e" filled="f" stroked="t" strokeweight="1.000028pt" strokecolor="#FFFFFF">
                <v:path arrowok="t"/>
              </v:shape>
            </v:group>
            <v:group style="position:absolute;left:6576;top:9452;width:3231;height:2" coordorigin="6576,9452" coordsize="3231,2">
              <v:shape style="position:absolute;left:6576;top:9452;width:3231;height:2" coordorigin="6576,9452" coordsize="3231,0" path="m6576,9452l9808,9452e" filled="f" stroked="t" strokeweight="1.000014pt" strokecolor="#FFFFFF">
                <v:path arrowok="t"/>
              </v:shape>
            </v:group>
            <v:group style="position:absolute;left:2088;top:3159;width:8797;height:2" coordorigin="2088,3159" coordsize="8797,2">
              <v:shape style="position:absolute;left:2088;top:3159;width:8797;height:2" coordorigin="2088,3159" coordsize="8797,0" path="m2088,3159l10885,3159e" filled="f" stroked="t" strokeweight="1.000036pt" strokecolor="#FFFFFF">
                <v:path arrowok="t"/>
              </v:shape>
            </v:group>
            <v:group style="position:absolute;left:6566;top:4690;width:2174;height:2" coordorigin="6566,4690" coordsize="2174,2">
              <v:shape style="position:absolute;left:6566;top:4690;width:2174;height:2" coordorigin="6566,4690" coordsize="2174,0" path="m6566,4690l8741,4690e" filled="f" stroked="t" strokeweight="1pt" strokecolor="#FFFFFF">
                <v:path arrowok="t"/>
              </v:shape>
            </v:group>
            <v:group style="position:absolute;left:2088;top:5200;width:8797;height:2" coordorigin="2088,5200" coordsize="8797,2">
              <v:shape style="position:absolute;left:2088;top:5200;width:8797;height:2" coordorigin="2088,5200" coordsize="8797,0" path="m2088,5200l10885,5200e" filled="f" stroked="t" strokeweight="1.000017pt" strokecolor="#FFFFFF">
                <v:path arrowok="t"/>
              </v:shape>
            </v:group>
            <v:group style="position:absolute;left:6566;top:6731;width:2174;height:2" coordorigin="6566,6731" coordsize="2174,2">
              <v:shape style="position:absolute;left:6566;top:6731;width:2174;height:2" coordorigin="6566,6731" coordsize="2174,0" path="m6566,6731l8741,6731e" filled="f" stroked="t" strokeweight="1pt" strokecolor="#FFFFFF">
                <v:path arrowok="t"/>
              </v:shape>
            </v:group>
            <v:group style="position:absolute;left:2088;top:7241;width:8797;height:2" coordorigin="2088,7241" coordsize="8797,2">
              <v:shape style="position:absolute;left:2088;top:7241;width:8797;height:2" coordorigin="2088,7241" coordsize="8797,0" path="m2088,7241l10885,7241e" filled="f" stroked="t" strokeweight="1.000029pt" strokecolor="#FFFFFF">
                <v:path arrowok="t"/>
              </v:shape>
            </v:group>
            <v:group style="position:absolute;left:1020;top:10473;width:9865;height:2" coordorigin="1020,10473" coordsize="9865,2">
              <v:shape style="position:absolute;left:1020;top:10473;width:9865;height:2" coordorigin="1020,10473" coordsize="9865,0" path="m1020,10473l10885,10473e" filled="f" stroked="t" strokeweight="1.000026pt" strokecolor="#FFFFFF">
                <v:path arrowok="t"/>
              </v:shape>
            </v:group>
            <v:group style="position:absolute;left:1020;top:10643;width:9865;height:2" coordorigin="1020,10643" coordsize="9865,2">
              <v:shape style="position:absolute;left:1020;top:10643;width:9865;height:2" coordorigin="1020,10643" coordsize="9865,0" path="m1020,10643l10885,10643e" filled="f" stroked="t" strokeweight="1.000028pt" strokecolor="#FFFFFF">
                <v:path arrowok="t"/>
              </v:shape>
            </v:group>
            <v:group style="position:absolute;left:4427;top:4309;width:734;height:323" coordorigin="4427,4309" coordsize="734,323">
              <v:shape style="position:absolute;left:4427;top:4309;width:734;height:323" coordorigin="4427,4309" coordsize="734,323" path="m4729,4487l4675,4487,4679,4488,4684,4491,4687,4497,4797,4609,4801,4617,4999,4617,4999,4633,5064,4633,5064,4586,4819,4586,4727,4496,4725,4491,4727,4488,4729,4487e" filled="t" fillcolor="#646567" stroked="f">
                <v:path arrowok="t"/>
                <v:fill/>
              </v:shape>
              <v:shape style="position:absolute;left:4427;top:4309;width:734;height:323" coordorigin="4427,4309" coordsize="734,323" path="m5064,4568l4999,4568,4999,4586,5064,4586,5064,4568e" filled="t" fillcolor="#646567" stroked="f">
                <v:path arrowok="t"/>
                <v:fill/>
              </v:shape>
              <v:shape style="position:absolute;left:4427;top:4309;width:734;height:323" coordorigin="4427,4309" coordsize="734,323" path="m5161,4487l5090,4487,5090,4527,5161,4487e" filled="t" fillcolor="#646567" stroked="f">
                <v:path arrowok="t"/>
                <v:fill/>
              </v:shape>
              <v:shape style="position:absolute;left:4427;top:4309;width:734;height:323" coordorigin="4427,4309" coordsize="734,323" path="m4477,4420l4455,4425,4437,4438,4427,4457,4429,4484,4439,4504,4453,4517,4471,4522,4495,4518,4512,4507,4523,4491,4675,4487,5161,4487,5187,4471,5161,4456,4525,4456,4514,4437,4498,4425,4477,4420e" filled="t" fillcolor="#646567" stroked="f">
                <v:path arrowok="t"/>
                <v:fill/>
              </v:shape>
              <v:shape style="position:absolute;left:4427;top:4309;width:734;height:323" coordorigin="4427,4309" coordsize="734,323" path="m4957,4309l4931,4311,4915,4321,4765,4331,4759,4331,4755,4336,4598,4448,4594,4452,4589,4454,4584,4456,4654,4456,4651,4454,4649,4451,4650,4446,4772,4362,4979,4362,4978,4338,4970,4319,4957,4309e" filled="t" fillcolor="#646567" stroked="f">
                <v:path arrowok="t"/>
                <v:fill/>
              </v:shape>
              <v:shape style="position:absolute;left:4427;top:4309;width:734;height:323" coordorigin="4427,4309" coordsize="734,323" path="m5090,4415l5090,4456,5161,4456,5090,4415e" filled="t" fillcolor="#646567" stroked="f">
                <v:path arrowok="t"/>
                <v:fill/>
              </v:shape>
              <v:shape style="position:absolute;left:4427;top:4309;width:734;height:323" coordorigin="4427,4309" coordsize="734,323" path="m4979,4362l4908,4362,4920,4379,4940,4386,4963,4381,4979,4367,4979,4362e" filled="t" fillcolor="#646567" stroked="f">
                <v:path arrowok="t"/>
                <v:fill/>
              </v:shape>
            </v:group>
            <v:group style="position:absolute;left:4427;top:6333;width:734;height:323" coordorigin="4427,6333" coordsize="734,323">
              <v:shape style="position:absolute;left:4427;top:6333;width:734;height:323" coordorigin="4427,6333" coordsize="734,323" path="m4729,6510l4675,6510,4679,6512,4684,6515,4687,6521,4797,6633,4801,6641,4999,6641,4999,6657,5064,6657,5064,6610,4819,6610,4727,6520,4725,6515,4727,6512,4729,6510e" filled="t" fillcolor="#646567" stroked="f">
                <v:path arrowok="t"/>
                <v:fill/>
              </v:shape>
              <v:shape style="position:absolute;left:4427;top:6333;width:734;height:323" coordorigin="4427,6333" coordsize="734,323" path="m5064,6592l4999,6592,4999,6610,5064,6610,5064,6592e" filled="t" fillcolor="#646567" stroked="f">
                <v:path arrowok="t"/>
                <v:fill/>
              </v:shape>
              <v:shape style="position:absolute;left:4427;top:6333;width:734;height:323" coordorigin="4427,6333" coordsize="734,323" path="m5161,6510l5090,6510,5090,6551,5161,6510e" filled="t" fillcolor="#646567" stroked="f">
                <v:path arrowok="t"/>
                <v:fill/>
              </v:shape>
              <v:shape style="position:absolute;left:4427;top:6333;width:734;height:323" coordorigin="4427,6333" coordsize="734,323" path="m4477,6444l4455,6449,4437,6462,4427,6481,4429,6508,4439,6528,4453,6541,4471,6546,4495,6542,4512,6531,4523,6515,4675,6510,5161,6510,5187,6495,5161,6480,4525,6480,4514,6461,4498,6449,4477,6444e" filled="t" fillcolor="#646567" stroked="f">
                <v:path arrowok="t"/>
                <v:fill/>
              </v:shape>
              <v:shape style="position:absolute;left:4427;top:6333;width:734;height:323" coordorigin="4427,6333" coordsize="734,323" path="m4957,6333l4931,6335,4915,6345,4765,6355,4759,6355,4755,6360,4598,6472,4594,6476,4589,6478,4584,6480,4654,6480,4651,6478,4649,6475,4650,6470,4772,6386,4979,6386,4978,6362,4970,6343,4957,6333e" filled="t" fillcolor="#646567" stroked="f">
                <v:path arrowok="t"/>
                <v:fill/>
              </v:shape>
              <v:shape style="position:absolute;left:4427;top:6333;width:734;height:323" coordorigin="4427,6333" coordsize="734,323" path="m5090,6439l5090,6480,5161,6480,5090,6439e" filled="t" fillcolor="#646567" stroked="f">
                <v:path arrowok="t"/>
                <v:fill/>
              </v:shape>
              <v:shape style="position:absolute;left:4427;top:6333;width:734;height:323" coordorigin="4427,6333" coordsize="734,323" path="m4979,6386l4908,6386,4920,6403,4940,6410,4963,6405,4979,6391,4979,6386e" filled="t" fillcolor="#646567" stroked="f">
                <v:path arrowok="t"/>
                <v:fill/>
              </v:shape>
            </v:group>
            <v:group style="position:absolute;left:4426;top:7439;width:177;height:211" coordorigin="4426,7439" coordsize="177,211">
              <v:shape style="position:absolute;left:4426;top:7439;width:177;height:211" coordorigin="4426,7439" coordsize="177,211" path="m4467,7582l4427,7582,4426,7589,4468,7648,4492,7650,4510,7648,4528,7644,4546,7635,4567,7620,4571,7615,4489,7615,4479,7612,4468,7602,4465,7593,4467,7582e" filled="t" fillcolor="#646567" stroked="f">
                <v:path arrowok="t"/>
                <v:fill/>
              </v:shape>
              <v:shape style="position:absolute;left:4426;top:7439;width:177;height:211" coordorigin="4426,7439" coordsize="177,211" path="m4528,7439l4471,7463,4448,7518,4451,7534,4455,7540,4467,7549,4479,7554,4497,7558,4498,7559,4501,7559,4527,7567,4542,7578,4545,7589,4543,7598,4538,7604,4524,7613,4515,7615,4571,7615,4579,7604,4586,7584,4589,7574,4589,7565,4585,7550,4518,7520,4496,7510,4491,7496,4493,7489,4498,7483,4511,7474,4520,7472,4600,7472,4600,7468,4589,7452,4576,7444,4557,7440,4528,7439e" filled="t" fillcolor="#646567" stroked="f">
                <v:path arrowok="t"/>
                <v:fill/>
              </v:shape>
              <v:shape style="position:absolute;left:4426;top:7439;width:177;height:211" coordorigin="4426,7439" coordsize="177,211" path="m4600,7472l4543,7472,4551,7475,4562,7485,4564,7492,4562,7502,4603,7487,4600,7472e" filled="t" fillcolor="#646567" stroked="f">
                <v:path arrowok="t"/>
                <v:fill/>
              </v:shape>
            </v:group>
            <v:group style="position:absolute;left:4597;top:7411;width:626;height:265" coordorigin="4597,7411" coordsize="626,265">
              <v:shape style="position:absolute;left:4597;top:7411;width:626;height:265" coordorigin="4597,7411" coordsize="626,265" path="m4899,7557l4856,7557,4865,7560,4880,7572,4899,7588,4918,7606,4935,7622,4944,7632,4962,7646,4980,7653,4999,7655,5034,7655,5034,7676,5106,7676,5106,7631,5034,7631,4993,7631,4976,7627,4958,7612,4945,7599,4929,7585,4899,7557e" filled="t" fillcolor="#646567" stroked="f">
                <v:path arrowok="t"/>
                <v:fill/>
              </v:shape>
              <v:shape style="position:absolute;left:4597;top:7411;width:626;height:265" coordorigin="4597,7411" coordsize="626,265" path="m4638,7582l4598,7582,4597,7588,4639,7648,4663,7650,4681,7648,4699,7644,4717,7635,4738,7620,4742,7615,4660,7615,4650,7612,4639,7602,4636,7593,4638,7582e" filled="t" fillcolor="#646567" stroked="f">
                <v:path arrowok="t"/>
                <v:fill/>
              </v:shape>
              <v:shape style="position:absolute;left:4597;top:7411;width:626;height:265" coordorigin="4597,7411" coordsize="626,265" path="m5106,7604l5034,7604,5034,7631,5106,7631,5106,7604e" filled="t" fillcolor="#646567" stroked="f">
                <v:path arrowok="t"/>
                <v:fill/>
              </v:shape>
              <v:shape style="position:absolute;left:4597;top:7411;width:626;height:265" coordorigin="4597,7411" coordsize="626,265" path="m4699,7439l4642,7463,4619,7518,4623,7534,4626,7540,4638,7549,4650,7554,4668,7558,4669,7559,4671,7559,4698,7567,4713,7578,4716,7589,4714,7598,4709,7604,4695,7613,4686,7615,4742,7615,4750,7604,4757,7584,4760,7574,4760,7565,4758,7557,5202,7557,5222,7545,5202,7534,4734,7534,4733,7533,4725,7530,4716,7527,4703,7524,4689,7520,4667,7510,4662,7496,4664,7489,4669,7483,4682,7474,4691,7472,4771,7472,4771,7468,4760,7452,4747,7444,4728,7440,4699,7439e" filled="t" fillcolor="#646567" stroked="f">
                <v:path arrowok="t"/>
                <v:fill/>
              </v:shape>
              <v:shape style="position:absolute;left:4597;top:7411;width:626;height:265" coordorigin="4597,7411" coordsize="626,265" path="m5202,7557l5155,7557,5155,7585,5202,7557e" filled="t" fillcolor="#646567" stroked="f">
                <v:path arrowok="t"/>
                <v:fill/>
              </v:shape>
              <v:shape style="position:absolute;left:4597;top:7411;width:626;height:265" coordorigin="4597,7411" coordsize="626,265" path="m4981,7411l4961,7418,4948,7435,4889,7436,4874,7442,4853,7460,4840,7473,4793,7519,4776,7531,4758,7534,4813,7534,4851,7495,4867,7479,4878,7469,4889,7458,5014,7458,5017,7434,5003,7417,4981,7411e" filled="t" fillcolor="#646567" stroked="f">
                <v:path arrowok="t"/>
                <v:fill/>
              </v:shape>
              <v:shape style="position:absolute;left:4597;top:7411;width:626;height:265" coordorigin="4597,7411" coordsize="626,265" path="m5155,7506l5155,7534,5202,7534,5155,7506e" filled="t" fillcolor="#646567" stroked="f">
                <v:path arrowok="t"/>
                <v:fill/>
              </v:shape>
              <v:shape style="position:absolute;left:4597;top:7411;width:626;height:265" coordorigin="4597,7411" coordsize="626,265" path="m4771,7472l4714,7472,4722,7475,4733,7485,4735,7492,4733,7502,4774,7487,4771,7472e" filled="t" fillcolor="#646567" stroked="f">
                <v:path arrowok="t"/>
                <v:fill/>
              </v:shape>
              <v:shape style="position:absolute;left:4597;top:7411;width:626;height:265" coordorigin="4597,7411" coordsize="626,265" path="m5014,7458l4889,7458,4889,7458,4904,7458,4950,7465,4964,7479,4987,7484,5003,7477,5014,7461,5014,7458e" filled="t" fillcolor="#646567" stroked="f">
                <v:path arrowok="t"/>
                <v:fill/>
              </v:shape>
              <v:shape style="position:absolute;left:2267;top:2312;width:718;height:695" type="#_x0000_t75">
                <v:imagedata r:id="rId70" o:title=""/>
              </v:shape>
              <v:shape style="position:absolute;left:2279;top:3317;width:718;height:696" type="#_x0000_t75">
                <v:imagedata r:id="rId71" o:title=""/>
              </v:shape>
              <v:shape style="position:absolute;left:2279;top:4342;width:718;height:696" type="#_x0000_t75">
                <v:imagedata r:id="rId72" o:title=""/>
              </v:shape>
              <v:shape style="position:absolute;left:2279;top:5338;width:718;height:696" type="#_x0000_t75">
                <v:imagedata r:id="rId73" o:title=""/>
              </v:shape>
              <v:shape style="position:absolute;left:2177;top:6298;width:870;height:856" type="#_x0000_t75">
                <v:imagedata r:id="rId74" o:title=""/>
              </v:shape>
              <v:shape style="position:absolute;left:2192;top:7305;width:870;height:856" type="#_x0000_t75">
                <v:imagedata r:id="rId75" o:title=""/>
              </v:shape>
              <v:shape style="position:absolute;left:2191;top:8323;width:870;height:856" type="#_x0000_t75">
                <v:imagedata r:id="rId76" o:title=""/>
              </v:shape>
              <v:shape style="position:absolute;left:2142;top:9467;width:982;height:967" type="#_x0000_t75">
                <v:imagedata r:id="rId77" o:title=""/>
              </v:shape>
              <v:shape style="position:absolute;left:2140;top:10674;width:981;height:967" type="#_x0000_t75">
                <v:imagedata r:id="rId78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21"/>
          <w:position w:val="-1"/>
        </w:rPr>
        <w:t>nf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91"/>
          <w:position w:val="-1"/>
        </w:rPr>
        <w:t>g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53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460" w:left="900" w:right="880"/>
          <w:pgSz w:w="11920" w:h="16840"/>
        </w:sectPr>
      </w:pPr>
      <w:rPr/>
    </w:p>
    <w:p>
      <w:pPr>
        <w:spacing w:before="34" w:after="0" w:line="250" w:lineRule="auto"/>
        <w:ind w:left="2523" w:right="-51" w:firstLine="-2178"/>
        <w:jc w:val="left"/>
        <w:tabs>
          <w:tab w:pos="1500" w:val="left"/>
          <w:tab w:pos="2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ll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z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204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um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2" w:after="0" w:line="200" w:lineRule="exact"/>
        <w:ind w:left="5663" w:right="359" w:firstLine="-5663"/>
        <w:jc w:val="left"/>
        <w:tabs>
          <w:tab w:pos="1140" w:val="left"/>
          <w:tab w:pos="2220" w:val="left"/>
          <w:tab w:pos="4440" w:val="left"/>
          <w:tab w:pos="574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FFFFFF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1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43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7"/>
        </w:rPr>
        <w:t>ti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8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ax.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wire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0"/>
        </w:rPr>
        <w:t>z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   </w:t>
      </w:r>
      <w:r>
        <w:rPr>
          <w:rFonts w:ascii="Arial" w:hAnsi="Arial" w:cs="Arial" w:eastAsia="Arial"/>
          <w:sz w:val="18"/>
          <w:szCs w:val="18"/>
          <w:color w:val="FFFFFF"/>
          <w:spacing w:val="29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80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0"/>
        </w:rPr>
        <w:t>ax.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urr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0"/>
          <w:position w:val="6"/>
        </w:rPr>
        <w:t>2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100"/>
          <w:position w:val="6"/>
        </w:rPr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43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13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6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6"/>
          <w:position w:val="0"/>
        </w:rPr>
        <w:t>ol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86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6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6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6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40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0"/>
        </w:rPr>
        <w:tab/>
        <w:tab/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53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13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6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4"/>
          <w:position w:val="0"/>
        </w:rPr>
        <w:t>ol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94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82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96"/>
          <w:position w:val="6"/>
        </w:rPr>
        <w:t>3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8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77"/>
        </w:rPr>
        <w:t>p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77"/>
        </w:rPr>
        <w:t>CB</w:t>
      </w:r>
      <w:r>
        <w:rPr>
          <w:rFonts w:ascii="Arial" w:hAnsi="Arial" w:cs="Arial" w:eastAsia="Arial"/>
          <w:sz w:val="8"/>
          <w:szCs w:val="8"/>
          <w:color w:val="FFFFFF"/>
          <w:spacing w:val="0"/>
          <w:w w:val="77"/>
          <w:position w:val="5"/>
        </w:rPr>
        <w:t>1</w:t>
      </w:r>
      <w:r>
        <w:rPr>
          <w:rFonts w:ascii="Arial" w:hAnsi="Arial" w:cs="Arial" w:eastAsia="Arial"/>
          <w:sz w:val="8"/>
          <w:szCs w:val="8"/>
          <w:color w:val="FFFFFF"/>
          <w:spacing w:val="-2"/>
          <w:w w:val="77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82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91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96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013" w:right="-20"/>
        <w:jc w:val="left"/>
        <w:tabs>
          <w:tab w:pos="2420" w:val="left"/>
          <w:tab w:pos="4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-3"/>
          <w:w w:val="70"/>
        </w:rPr>
        <w:t>G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70"/>
        </w:rPr>
        <w:t>K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7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85"/>
        </w:rPr>
        <w:t>o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l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85"/>
        </w:rPr>
        <w:t>d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-1"/>
          <w:w w:val="85"/>
        </w:rPr>
        <w:t>c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85"/>
        </w:rPr>
        <w:t>u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p</w:t>
      </w:r>
      <w:r>
        <w:rPr>
          <w:rFonts w:ascii="Arial" w:hAnsi="Arial" w:cs="Arial" w:eastAsia="Arial"/>
          <w:sz w:val="14"/>
          <w:szCs w:val="14"/>
          <w:color w:val="FFFFFF"/>
          <w:spacing w:val="-29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FFFFFF"/>
          <w:spacing w:val="3"/>
          <w:w w:val="85"/>
        </w:rPr>
        <w:t>s</w:t>
      </w:r>
      <w:r>
        <w:rPr>
          <w:rFonts w:ascii="Arial" w:hAnsi="Arial" w:cs="Arial" w:eastAsia="Arial"/>
          <w:sz w:val="14"/>
          <w:szCs w:val="14"/>
          <w:color w:val="FFFFFF"/>
          <w:spacing w:val="1"/>
          <w:w w:val="85"/>
        </w:rPr>
        <w:t>o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ld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FFFFFF"/>
          <w:spacing w:val="3"/>
          <w:w w:val="85"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2"/>
          <w:w w:val="85"/>
        </w:rPr>
        <w:t>c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p</w:t>
      </w:r>
      <w:r>
        <w:rPr>
          <w:rFonts w:ascii="Arial" w:hAnsi="Arial" w:cs="Arial" w:eastAsia="Arial"/>
          <w:sz w:val="14"/>
          <w:szCs w:val="14"/>
          <w:color w:val="FFFFFF"/>
          <w:spacing w:val="-26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a</w:t>
      </w:r>
      <w:r>
        <w:rPr>
          <w:rFonts w:ascii="Arial" w:hAnsi="Arial" w:cs="Arial" w:eastAsia="Arial"/>
          <w:sz w:val="14"/>
          <w:szCs w:val="1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14"/>
          <w:szCs w:val="14"/>
          <w:color w:val="FFFFFF"/>
          <w:spacing w:val="2"/>
          <w:w w:val="85"/>
        </w:rPr>
        <w:t>c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.</w:t>
      </w:r>
      <w:r>
        <w:rPr>
          <w:rFonts w:ascii="Arial" w:hAnsi="Arial" w:cs="Arial" w:eastAsia="Arial"/>
          <w:sz w:val="14"/>
          <w:szCs w:val="14"/>
          <w:color w:val="FFFFFF"/>
          <w:spacing w:val="-4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3"/>
          <w:w w:val="85"/>
        </w:rPr>
        <w:t>s</w:t>
      </w:r>
      <w:r>
        <w:rPr>
          <w:rFonts w:ascii="Arial" w:hAnsi="Arial" w:cs="Arial" w:eastAsia="Arial"/>
          <w:sz w:val="14"/>
          <w:szCs w:val="14"/>
          <w:color w:val="FFFFFF"/>
          <w:spacing w:val="3"/>
          <w:w w:val="85"/>
        </w:rPr>
        <w:t>a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-1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4"/>
          <w:szCs w:val="14"/>
          <w:color w:val="FFFFFF"/>
          <w:spacing w:val="4"/>
          <w:w w:val="100"/>
        </w:rPr>
        <w:t>4</w:t>
      </w:r>
      <w:r>
        <w:rPr>
          <w:rFonts w:ascii="Arial" w:hAnsi="Arial" w:cs="Arial" w:eastAsia="Arial"/>
          <w:sz w:val="14"/>
          <w:szCs w:val="14"/>
          <w:color w:val="FFFFFF"/>
          <w:spacing w:val="-8"/>
          <w:w w:val="100"/>
        </w:rPr>
        <w:t>4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3161" w:space="354"/>
            <w:col w:w="6625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33" w:after="0" w:line="283" w:lineRule="exact"/>
        <w:ind w:left="2723" w:right="-82"/>
        <w:jc w:val="left"/>
        <w:tabs>
          <w:tab w:pos="3680" w:val="left"/>
          <w:tab w:pos="58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527313pt;margin-top:5.156764pt;width:38.224001pt;height:16pt;mso-position-horizontal-relative:page;mso-position-vertical-relative:paragraph;z-index:-2504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tabs>
                      <w:tab w:pos="620" w:val="left"/>
                    </w:tabs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-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25"/>
                    </w:rPr>
                    <w:t>•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4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spacing w:val="-2"/>
          <w:w w:val="81"/>
          <w:position w:val="-4"/>
        </w:rPr>
        <w:t>p</w:t>
      </w:r>
      <w:r>
        <w:rPr>
          <w:rFonts w:ascii="Arial" w:hAnsi="Arial" w:cs="Arial" w:eastAsia="Arial"/>
          <w:sz w:val="18"/>
          <w:szCs w:val="18"/>
          <w:spacing w:val="2"/>
          <w:w w:val="81"/>
          <w:position w:val="-4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81"/>
          <w:position w:val="-4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-4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-4"/>
        </w:rPr>
        <w:t>r</w:t>
      </w:r>
      <w:r>
        <w:rPr>
          <w:rFonts w:ascii="Arial" w:hAnsi="Arial" w:cs="Arial" w:eastAsia="Arial"/>
          <w:sz w:val="18"/>
          <w:szCs w:val="18"/>
          <w:spacing w:val="-22"/>
          <w:w w:val="81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right="127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3"/>
          <w:w w:val="108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-2"/>
          <w:w w:val="87"/>
          <w:position w:val="1"/>
        </w:rPr>
        <w:t>p</w:t>
      </w:r>
      <w:r>
        <w:rPr>
          <w:rFonts w:ascii="Arial" w:hAnsi="Arial" w:cs="Arial" w:eastAsia="Arial"/>
          <w:sz w:val="14"/>
          <w:szCs w:val="14"/>
          <w:spacing w:val="1"/>
          <w:w w:val="82"/>
          <w:position w:val="1"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84"/>
          <w:position w:val="1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100"/>
          <w:position w:val="1"/>
        </w:rPr>
        <w:t>r)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960" w:val="left"/>
          <w:tab w:pos="21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6"/>
        </w:rPr>
        <w:t>3</w:t>
      </w:r>
      <w:r>
        <w:rPr>
          <w:rFonts w:ascii="Arial" w:hAnsi="Arial" w:cs="Arial" w:eastAsia="Arial"/>
          <w:sz w:val="18"/>
          <w:szCs w:val="18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1"/>
          <w:w w:val="86"/>
        </w:rPr>
        <w:t>1</w:t>
      </w:r>
      <w:r>
        <w:rPr>
          <w:rFonts w:ascii="Arial" w:hAnsi="Arial" w:cs="Arial" w:eastAsia="Arial"/>
          <w:sz w:val="18"/>
          <w:szCs w:val="18"/>
          <w:spacing w:val="3"/>
          <w:w w:val="86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86"/>
        </w:rPr>
        <w:t>2</w:t>
      </w:r>
      <w:r>
        <w:rPr>
          <w:rFonts w:ascii="Arial" w:hAnsi="Arial" w:cs="Arial" w:eastAsia="Arial"/>
          <w:sz w:val="18"/>
          <w:szCs w:val="18"/>
          <w:spacing w:val="5"/>
          <w:w w:val="86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0</w:t>
      </w:r>
      <w:r>
        <w:rPr>
          <w:rFonts w:ascii="Arial" w:hAnsi="Arial" w:cs="Arial" w:eastAsia="Arial"/>
          <w:sz w:val="18"/>
          <w:szCs w:val="18"/>
          <w:spacing w:val="-25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6581" w:space="610"/>
            <w:col w:w="2949"/>
          </w:cols>
        </w:sectPr>
      </w:pPr>
      <w:rPr/>
    </w:p>
    <w:p>
      <w:pPr>
        <w:spacing w:before="42" w:after="0" w:line="240" w:lineRule="auto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0.5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2721" w:right="-20"/>
        <w:jc w:val="left"/>
        <w:tabs>
          <w:tab w:pos="3660" w:val="left"/>
          <w:tab w:pos="4660" w:val="left"/>
          <w:tab w:pos="5280" w:val="left"/>
          <w:tab w:pos="5840" w:val="left"/>
          <w:tab w:pos="7180" w:val="left"/>
          <w:tab w:pos="8220" w:val="left"/>
          <w:tab w:pos="9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9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3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65" w:after="0" w:line="196" w:lineRule="exact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  <w:position w:val="-1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  <w:position w:val="-1"/>
        </w:rPr>
        <w:t>0.3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44" w:lineRule="exact"/>
        <w:ind w:left="55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6"/>
          <w:w w:val="100"/>
          <w:position w:val="-2"/>
        </w:rPr>
        <w:t>00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21" w:right="-97"/>
        <w:jc w:val="left"/>
        <w:tabs>
          <w:tab w:pos="3620" w:val="left"/>
          <w:tab w:pos="4660" w:val="left"/>
          <w:tab w:pos="528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18"/>
          <w:szCs w:val="18"/>
          <w:spacing w:val="2"/>
          <w:w w:val="100"/>
          <w:position w:val="14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4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18"/>
          <w:szCs w:val="18"/>
          <w:spacing w:val="1"/>
          <w:w w:val="84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3"/>
          <w:w w:val="84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2.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  <w:r>
        <w:rPr>
          <w:rFonts w:ascii="Arial" w:hAnsi="Arial" w:cs="Arial" w:eastAsia="Arial"/>
          <w:sz w:val="32"/>
          <w:szCs w:val="32"/>
          <w:spacing w:val="0"/>
          <w:w w:val="82"/>
          <w:position w:val="9"/>
        </w:rPr>
        <w:t>o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9"/>
        </w:rPr>
      </w:r>
      <w:r>
        <w:rPr>
          <w:rFonts w:ascii="Arial" w:hAnsi="Arial" w:cs="Arial" w:eastAsia="Arial"/>
          <w:sz w:val="32"/>
          <w:szCs w:val="32"/>
          <w:spacing w:val="0"/>
          <w:w w:val="125"/>
          <w:position w:val="9"/>
        </w:rPr>
        <w:t>•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0"/>
        </w:rPr>
      </w:r>
    </w:p>
    <w:p>
      <w:pPr>
        <w:spacing w:before="0" w:after="0" w:line="256" w:lineRule="exact"/>
        <w:ind w:left="14" w:right="-82"/>
        <w:jc w:val="left"/>
        <w:tabs>
          <w:tab w:pos="13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g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-2"/>
          <w:w w:val="90"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204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3"/>
          <w:w w:val="91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91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2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96"/>
          <w:position w:val="1"/>
        </w:rPr>
        <w:t>s)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3" w:lineRule="exact"/>
        <w:ind w:left="17" w:right="-82"/>
        <w:jc w:val="left"/>
        <w:tabs>
          <w:tab w:pos="1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3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left="136" w:right="91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3"/>
          <w:w w:val="108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-2"/>
          <w:w w:val="87"/>
          <w:position w:val="1"/>
        </w:rPr>
        <w:t>p</w:t>
      </w:r>
      <w:r>
        <w:rPr>
          <w:rFonts w:ascii="Arial" w:hAnsi="Arial" w:cs="Arial" w:eastAsia="Arial"/>
          <w:sz w:val="14"/>
          <w:szCs w:val="14"/>
          <w:spacing w:val="1"/>
          <w:w w:val="82"/>
          <w:position w:val="1"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84"/>
          <w:position w:val="1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100"/>
          <w:position w:val="1"/>
        </w:rPr>
        <w:t>r)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0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9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3" w:equalWidth="0">
            <w:col w:w="5436" w:space="397"/>
            <w:col w:w="1561" w:space="842"/>
            <w:col w:w="1904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2724" w:right="-20"/>
        <w:jc w:val="left"/>
        <w:tabs>
          <w:tab w:pos="3660" w:val="left"/>
          <w:tab w:pos="4660" w:val="left"/>
          <w:tab w:pos="5280" w:val="left"/>
          <w:tab w:pos="5840" w:val="left"/>
          <w:tab w:pos="7180" w:val="left"/>
          <w:tab w:pos="8220" w:val="left"/>
          <w:tab w:pos="9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5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48" w:after="0" w:line="240" w:lineRule="auto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0.3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22" w:right="-78"/>
        <w:jc w:val="left"/>
        <w:tabs>
          <w:tab w:pos="36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  <w:position w:val="7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7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8"/>
          <w:szCs w:val="18"/>
          <w:spacing w:val="1"/>
          <w:w w:val="84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3"/>
          <w:w w:val="84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2.0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83" w:lineRule="exact"/>
        <w:ind w:left="1179" w:right="-82"/>
        <w:jc w:val="left"/>
        <w:tabs>
          <w:tab w:pos="2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left="11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383209pt;margin-top:2.126182pt;width:38.368pt;height:16.058992pt;mso-position-horizontal-relative:page;mso-position-vertical-relative:paragraph;z-index:-2503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tabs>
                      <w:tab w:pos="620" w:val="left"/>
                    </w:tabs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82"/>
                    </w:rPr>
                    <w:t>o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25"/>
                    </w:rPr>
                    <w:t>•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g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-2"/>
          <w:w w:val="90"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204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3"/>
          <w:w w:val="91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91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2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96"/>
          <w:position w:val="1"/>
        </w:rPr>
        <w:t>s)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27" w:lineRule="exact"/>
        <w:ind w:left="117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1"/>
          <w:position w:val="-7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-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-7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-7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-7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-7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-7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-7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-7"/>
        </w:rPr>
        <w:t>22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10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9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3" w:equalWidth="0">
            <w:col w:w="4164" w:space="503"/>
            <w:col w:w="2726" w:space="842"/>
            <w:col w:w="1905"/>
          </w:cols>
        </w:sectPr>
      </w:pPr>
      <w:rPr/>
    </w:p>
    <w:p>
      <w:pPr>
        <w:spacing w:before="0" w:after="0" w:line="195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7"/>
        </w:rPr>
        <w:t>+</w:t>
      </w:r>
      <w:r>
        <w:rPr>
          <w:rFonts w:ascii="Arial" w:hAnsi="Arial" w:cs="Arial" w:eastAsia="Arial"/>
          <w:sz w:val="18"/>
          <w:szCs w:val="18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87"/>
        </w:rPr>
        <w:t>p</w:t>
      </w:r>
      <w:r>
        <w:rPr>
          <w:rFonts w:ascii="Arial" w:hAnsi="Arial" w:cs="Arial" w:eastAsia="Arial"/>
          <w:sz w:val="18"/>
          <w:szCs w:val="18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84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56" w:lineRule="exact"/>
        <w:ind w:left="119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2"/>
        </w:rPr>
        <w:t>5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2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3"/>
          <w:w w:val="108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-2"/>
          <w:w w:val="87"/>
          <w:position w:val="1"/>
        </w:rPr>
        <w:t>p</w:t>
      </w:r>
      <w:r>
        <w:rPr>
          <w:rFonts w:ascii="Arial" w:hAnsi="Arial" w:cs="Arial" w:eastAsia="Arial"/>
          <w:sz w:val="14"/>
          <w:szCs w:val="14"/>
          <w:spacing w:val="1"/>
          <w:w w:val="82"/>
          <w:position w:val="1"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84"/>
          <w:position w:val="1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100"/>
          <w:position w:val="1"/>
        </w:rPr>
        <w:t>r)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4165" w:space="1834"/>
            <w:col w:w="414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19"/>
        <w:jc w:val="right"/>
        <w:tabs>
          <w:tab w:pos="2120" w:val="left"/>
          <w:tab w:pos="30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spacing w:val="-14"/>
          <w:w w:val="100"/>
          <w:position w:val="4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spacing w:val="1"/>
          <w:w w:val="84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3"/>
          <w:w w:val="84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  <w:position w:val="0"/>
        </w:rPr>
        <w:t>3.0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7"/>
        </w:rPr>
        <w:t>+</w:t>
      </w:r>
      <w:r>
        <w:rPr>
          <w:rFonts w:ascii="Arial" w:hAnsi="Arial" w:cs="Arial" w:eastAsia="Arial"/>
          <w:sz w:val="18"/>
          <w:szCs w:val="18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87"/>
        </w:rPr>
        <w:t>p</w:t>
      </w:r>
      <w:r>
        <w:rPr>
          <w:rFonts w:ascii="Arial" w:hAnsi="Arial" w:cs="Arial" w:eastAsia="Arial"/>
          <w:sz w:val="18"/>
          <w:szCs w:val="18"/>
          <w:spacing w:val="2"/>
          <w:w w:val="82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84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83" w:lineRule="exact"/>
        <w:ind w:left="1137" w:right="-82"/>
        <w:jc w:val="left"/>
        <w:tabs>
          <w:tab w:pos="2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6"/>
          <w:w w:val="81"/>
          <w:position w:val="6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0</w:t>
      </w:r>
      <w:r>
        <w:rPr>
          <w:rFonts w:ascii="Arial" w:hAnsi="Arial" w:cs="Arial" w:eastAsia="Arial"/>
          <w:sz w:val="18"/>
          <w:szCs w:val="18"/>
          <w:spacing w:val="8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left="11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383087pt;margin-top:2.126187pt;width:38.368pt;height:16.058992pt;mso-position-horizontal-relative:page;mso-position-vertical-relative:paragraph;z-index:-2502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tabs>
                      <w:tab w:pos="620" w:val="left"/>
                    </w:tabs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82"/>
                    </w:rPr>
                    <w:t>o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25"/>
                    </w:rPr>
                    <w:t>•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g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3"/>
          <w:w w:val="90"/>
          <w:position w:val="1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90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-2"/>
          <w:w w:val="90"/>
          <w:position w:val="1"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204"/>
          <w:position w:val="1"/>
        </w:rPr>
        <w:t>l</w:t>
      </w:r>
      <w:r>
        <w:rPr>
          <w:rFonts w:ascii="Arial" w:hAnsi="Arial" w:cs="Arial" w:eastAsia="Arial"/>
          <w:sz w:val="14"/>
          <w:szCs w:val="14"/>
          <w:spacing w:val="3"/>
          <w:w w:val="91"/>
          <w:position w:val="1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91"/>
          <w:position w:val="1"/>
        </w:rPr>
        <w:t>n</w:t>
      </w:r>
      <w:r>
        <w:rPr>
          <w:rFonts w:ascii="Arial" w:hAnsi="Arial" w:cs="Arial" w:eastAsia="Arial"/>
          <w:sz w:val="14"/>
          <w:szCs w:val="14"/>
          <w:spacing w:val="2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96"/>
          <w:position w:val="1"/>
        </w:rPr>
        <w:t>s)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3" w:lineRule="exact"/>
        <w:ind w:left="1176" w:right="-82"/>
        <w:jc w:val="left"/>
        <w:tabs>
          <w:tab w:pos="2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6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6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6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5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-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-4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16" w:lineRule="exact"/>
        <w:ind w:left="1301" w:right="91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3"/>
          <w:w w:val="108"/>
          <w:position w:val="1"/>
        </w:rPr>
        <w:t>(</w:t>
      </w:r>
      <w:r>
        <w:rPr>
          <w:rFonts w:ascii="Arial" w:hAnsi="Arial" w:cs="Arial" w:eastAsia="Arial"/>
          <w:sz w:val="14"/>
          <w:szCs w:val="14"/>
          <w:spacing w:val="-2"/>
          <w:w w:val="87"/>
          <w:position w:val="1"/>
        </w:rPr>
        <w:t>p</w:t>
      </w:r>
      <w:r>
        <w:rPr>
          <w:rFonts w:ascii="Arial" w:hAnsi="Arial" w:cs="Arial" w:eastAsia="Arial"/>
          <w:sz w:val="14"/>
          <w:szCs w:val="14"/>
          <w:spacing w:val="1"/>
          <w:w w:val="82"/>
          <w:position w:val="1"/>
        </w:rPr>
        <w:t>o</w:t>
      </w:r>
      <w:r>
        <w:rPr>
          <w:rFonts w:ascii="Arial" w:hAnsi="Arial" w:cs="Arial" w:eastAsia="Arial"/>
          <w:sz w:val="14"/>
          <w:szCs w:val="14"/>
          <w:spacing w:val="1"/>
          <w:w w:val="84"/>
          <w:position w:val="1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spacing w:val="3"/>
          <w:w w:val="100"/>
          <w:position w:val="1"/>
        </w:rPr>
        <w:t>r)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10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9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3" w:equalWidth="0">
            <w:col w:w="4165" w:space="502"/>
            <w:col w:w="2726" w:space="842"/>
            <w:col w:w="1905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left="2726" w:right="-20"/>
        <w:jc w:val="left"/>
        <w:tabs>
          <w:tab w:pos="3660" w:val="left"/>
          <w:tab w:pos="4660" w:val="left"/>
          <w:tab w:pos="5280" w:val="left"/>
          <w:tab w:pos="5800" w:val="left"/>
          <w:tab w:pos="7180" w:val="left"/>
          <w:tab w:pos="8220" w:val="left"/>
          <w:tab w:pos="9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spacing w:val="-8"/>
          <w:w w:val="81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6</w:t>
      </w:r>
      <w:r>
        <w:rPr>
          <w:rFonts w:ascii="Arial" w:hAnsi="Arial" w:cs="Arial" w:eastAsia="Arial"/>
          <w:sz w:val="18"/>
          <w:szCs w:val="18"/>
          <w:spacing w:val="8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49" w:after="0" w:line="240" w:lineRule="auto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0.3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608" w:right="-20"/>
        <w:jc w:val="left"/>
        <w:tabs>
          <w:tab w:pos="2720" w:val="left"/>
          <w:tab w:pos="3660" w:val="left"/>
          <w:tab w:pos="4660" w:val="left"/>
          <w:tab w:pos="5280" w:val="left"/>
          <w:tab w:pos="5800" w:val="left"/>
          <w:tab w:pos="7180" w:val="left"/>
          <w:tab w:pos="8220" w:val="left"/>
          <w:tab w:pos="9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spacing w:val="-5"/>
          <w:w w:val="81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8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41" w:after="0" w:line="240" w:lineRule="auto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0.3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left="541" w:right="-20"/>
        <w:jc w:val="left"/>
        <w:tabs>
          <w:tab w:pos="2720" w:val="left"/>
          <w:tab w:pos="3660" w:val="left"/>
          <w:tab w:pos="4660" w:val="left"/>
          <w:tab w:pos="5280" w:val="left"/>
          <w:tab w:pos="5780" w:val="left"/>
          <w:tab w:pos="7180" w:val="left"/>
          <w:tab w:pos="8220" w:val="left"/>
          <w:tab w:pos="9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>•</w:t>
      </w:r>
      <w:r>
        <w:rPr>
          <w:rFonts w:ascii="Arial" w:hAnsi="Arial" w:cs="Arial" w:eastAsia="Arial"/>
          <w:sz w:val="32"/>
          <w:szCs w:val="32"/>
          <w:spacing w:val="-61"/>
          <w:w w:val="100"/>
          <w:position w:val="-5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5"/>
        </w:rPr>
      </w:r>
      <w:r>
        <w:rPr>
          <w:rFonts w:ascii="Arial" w:hAnsi="Arial" w:cs="Arial" w:eastAsia="Arial"/>
          <w:sz w:val="18"/>
          <w:szCs w:val="18"/>
          <w:spacing w:val="2"/>
          <w:w w:val="81"/>
          <w:position w:val="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-10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7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7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7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-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spacing w:val="-5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49" w:after="0" w:line="240" w:lineRule="auto"/>
        <w:ind w:left="4537" w:right="51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65"/>
        </w:rPr>
        <w:t>Ø</w:t>
      </w:r>
      <w:r>
        <w:rPr>
          <w:rFonts w:ascii="Arial" w:hAnsi="Arial" w:cs="Arial" w:eastAsia="Arial"/>
          <w:sz w:val="18"/>
          <w:szCs w:val="18"/>
          <w:spacing w:val="7"/>
          <w:w w:val="65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0.3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  <w:position w:val="6"/>
        </w:rPr>
        <w:t>1</w:t>
      </w:r>
      <w:r>
        <w:rPr>
          <w:rFonts w:ascii="Arial" w:hAnsi="Arial" w:cs="Arial" w:eastAsia="Arial"/>
          <w:sz w:val="10"/>
          <w:szCs w:val="10"/>
          <w:color w:val="646567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204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5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94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6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  <w:position w:val="6"/>
        </w:rPr>
        <w:t>2</w:t>
      </w:r>
      <w:r>
        <w:rPr>
          <w:rFonts w:ascii="Arial" w:hAnsi="Arial" w:cs="Arial" w:eastAsia="Arial"/>
          <w:sz w:val="10"/>
          <w:szCs w:val="10"/>
          <w:color w:val="646567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88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4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0"/>
          <w:szCs w:val="10"/>
          <w:color w:val="646567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3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  <w:position w:val="0"/>
        </w:rPr>
        <w:t>axi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  <w:position w:val="0"/>
        </w:rPr>
        <w:t>al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9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1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4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11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9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3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11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9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90"/>
          <w:position w:val="0"/>
        </w:rPr>
        <w:t>2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0"/>
          <w:position w:val="0"/>
        </w:rPr>
        <w:t>000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-11"/>
          <w:w w:val="8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142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1"/>
          <w:w w:val="84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  <w:position w:val="0"/>
        </w:rPr>
        <w:t>ae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17"/>
          <w:w w:val="91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91"/>
          <w:position w:val="0"/>
        </w:rPr>
        <w:t>3</w:t>
      </w:r>
      <w:r>
        <w:rPr>
          <w:rFonts w:ascii="Arial" w:hAnsi="Arial" w:cs="Arial" w:eastAsia="Arial"/>
          <w:sz w:val="18"/>
          <w:szCs w:val="18"/>
          <w:color w:val="646567"/>
          <w:spacing w:val="2"/>
          <w:w w:val="91"/>
          <w:position w:val="0"/>
        </w:rPr>
        <w:t>4</w:t>
      </w:r>
      <w:r>
        <w:rPr>
          <w:rFonts w:ascii="Arial" w:hAnsi="Arial" w:cs="Arial" w:eastAsia="Arial"/>
          <w:sz w:val="18"/>
          <w:szCs w:val="18"/>
          <w:color w:val="646567"/>
          <w:spacing w:val="-14"/>
          <w:w w:val="91"/>
          <w:position w:val="0"/>
        </w:rPr>
        <w:t>4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91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66" w:lineRule="auto"/>
        <w:ind w:left="205" w:right="41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567"/>
          <w:spacing w:val="-7"/>
          <w:w w:val="162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var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uir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di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is</w:t>
      </w:r>
      <w:r>
        <w:rPr>
          <w:rFonts w:ascii="Arial" w:hAnsi="Arial" w:cs="Arial" w:eastAsia="Arial"/>
          <w:sz w:val="18"/>
          <w:szCs w:val="18"/>
          <w:color w:val="646567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5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re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v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.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7"/>
          <w:w w:val="142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his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val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uri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-1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646567"/>
          <w:spacing w:val="-1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</w:rPr>
        <w:t>q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7"/>
        </w:rPr>
        <w:t>ui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6"/>
        </w:rPr>
        <w:t>gi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</w:rPr>
        <w:t>ri</w:t>
      </w:r>
      <w:r>
        <w:rPr>
          <w:rFonts w:ascii="Arial" w:hAnsi="Arial" w:cs="Arial" w:eastAsia="Arial"/>
          <w:sz w:val="18"/>
          <w:szCs w:val="18"/>
          <w:color w:val="646567"/>
          <w:spacing w:val="-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</w:rPr>
        <w:t>g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0"/>
          <w:szCs w:val="10"/>
          <w:color w:val="646567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0"/>
          <w:szCs w:val="10"/>
          <w:color w:val="646567"/>
          <w:spacing w:val="-4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4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4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646567"/>
          <w:spacing w:val="-9"/>
          <w:w w:val="8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89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3"/>
          <w:w w:val="85"/>
          <w:position w:val="0"/>
        </w:rPr>
        <w:t>qu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2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646567"/>
          <w:spacing w:val="-1"/>
          <w:w w:val="87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646567"/>
          <w:spacing w:val="0"/>
          <w:w w:val="11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16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93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13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93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al</w:t>
      </w:r>
      <w:r>
        <w:rPr>
          <w:rFonts w:ascii="Arial" w:hAnsi="Arial" w:cs="Arial" w:eastAsia="Arial"/>
          <w:sz w:val="48"/>
          <w:szCs w:val="48"/>
          <w:color w:val="0075A7"/>
          <w:spacing w:val="-27"/>
          <w:w w:val="93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3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83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87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8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24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9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5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4"/>
          <w:position w:val="-1"/>
        </w:rPr>
        <w:t>nee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4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75A7"/>
          <w:spacing w:val="-22"/>
          <w:w w:val="84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93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0075A7"/>
          <w:spacing w:val="-13"/>
          <w:w w:val="93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-11"/>
          <w:w w:val="93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3"/>
          <w:position w:val="-1"/>
        </w:rPr>
        <w:t>al</w:t>
      </w:r>
      <w:r>
        <w:rPr>
          <w:rFonts w:ascii="Arial" w:hAnsi="Arial" w:cs="Arial" w:eastAsia="Arial"/>
          <w:sz w:val="48"/>
          <w:szCs w:val="48"/>
          <w:color w:val="0075A7"/>
          <w:spacing w:val="-27"/>
          <w:w w:val="93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89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89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te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9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30"/>
          <w:w w:val="89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15"/>
          <w:w w:val="204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-5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12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-9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7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500" w:left="880" w:right="880"/>
          <w:headerReference w:type="even" r:id="rId79"/>
          <w:headerReference w:type="odd" r:id="rId80"/>
          <w:pgSz w:w="11920" w:h="16840"/>
        </w:sectPr>
      </w:pPr>
      <w:rPr/>
    </w:p>
    <w:p>
      <w:pPr>
        <w:spacing w:before="29" w:after="0" w:line="295" w:lineRule="auto"/>
        <w:ind w:left="140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0.523998pt;margin-top:70.7127pt;width:494.228pt;height:587.771pt;mso-position-horizontal-relative:page;mso-position-vertical-relative:paragraph;z-index:-2501" coordorigin="1010,1414" coordsize="9885,11755">
            <v:group style="position:absolute;left:1020;top:1424;width:9865;height:11735" coordorigin="1020,1424" coordsize="9865,11735">
              <v:shape style="position:absolute;left:1020;top:1424;width:9865;height:11735" coordorigin="1020,1424" coordsize="9865,11735" path="m1020,13160l10885,13160,10885,1424,1020,1424,1020,13160e" filled="t" fillcolor="#646567" stroked="f">
                <v:path arrowok="t"/>
                <v:fill/>
              </v:shape>
              <v:shape style="position:absolute;left:1020;top:1424;width:9865;height:11735" type="#_x0000_t75">
                <v:imagedata r:id="rId8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7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3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8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8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80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9" w:after="0" w:line="295" w:lineRule="auto"/>
        <w:ind w:right="14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pc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6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7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6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5" w:lineRule="auto"/>
        <w:ind w:right="2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6"/>
        </w:rPr>
        <w:t>if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6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mi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0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mi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880" w:right="880"/>
          <w:cols w:num="2" w:equalWidth="0">
            <w:col w:w="4870" w:space="348"/>
            <w:col w:w="4942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272.683014pt;margin-top:-8.977469pt;width:261.257pt;height:291.660pt;mso-position-horizontal-relative:page;mso-position-vertical-relative:paragraph;z-index:-2499" type="#_x0000_t75">
            <v:imagedata r:id="rId82" o:title=""/>
          </v:shape>
        </w:pic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-13"/>
          <w:w w:val="8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95"/>
          <w:position w:val="-1"/>
        </w:rPr>
        <w:t>nn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95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4"/>
          <w:w w:val="72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72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2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3"/>
          <w:w w:val="72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9"/>
          <w:w w:val="90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4"/>
          <w:w w:val="9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9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20"/>
          <w:w w:val="9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2"/>
          <w:w w:val="92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0075A7"/>
          <w:spacing w:val="-3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14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14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95" w:lineRule="auto"/>
        <w:ind w:left="291" w:right="6490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1.023602pt;margin-top:-5.824305pt;width:187.087pt;height:.1pt;mso-position-horizontal-relative:page;mso-position-vertical-relative:paragraph;z-index:-2498" coordorigin="1020,-116" coordsize="3742,2">
            <v:shape style="position:absolute;left:1020;top:-116;width:3742;height:2" coordorigin="1020,-116" coordsize="3742,0" path="m1020,-116l4762,-116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100"/>
        </w:rPr>
        <w:t>fi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8" w:after="0" w:line="295" w:lineRule="auto"/>
        <w:ind w:left="291" w:right="6258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3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5"/>
        </w:rPr>
        <w:t>si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4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9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uri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div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7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v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2"/>
          <w:w w:val="87"/>
        </w:rPr>
        <w:t>di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8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78"/>
        </w:rPr>
        <w:t>1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8"/>
        </w:rPr>
        <w:t>00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8"/>
        </w:rPr>
        <w:t>%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7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0" w:after="0" w:line="280" w:lineRule="atLeast"/>
        <w:ind w:left="291" w:right="6416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1.023602pt;margin-top:52.231136pt;width:187.087pt;height:.1pt;mso-position-horizontal-relative:page;mso-position-vertical-relative:paragraph;z-index:-2497" coordorigin="1020,1045" coordsize="3742,2">
            <v:shape style="position:absolute;left:1020;top:1045;width:3742;height:2" coordorigin="1020,1045" coordsize="3742,0" path="m1020,1045l4762,1045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E08A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E08A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3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6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7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1"/>
        </w:rPr>
        <w:t>–</w:t>
      </w:r>
      <w:r>
        <w:rPr>
          <w:rFonts w:ascii="Arial" w:hAnsi="Arial" w:cs="Arial" w:eastAsia="Arial"/>
          <w:sz w:val="20"/>
          <w:szCs w:val="20"/>
          <w:color w:val="646567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5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6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72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0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-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3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38" w:lineRule="exact"/>
        <w:ind w:left="113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50.665298pt;margin-top:-13.53797pt;width:493.587pt;height:.1pt;mso-position-horizontal-relative:page;mso-position-vertical-relative:paragraph;z-index:-2496" coordorigin="1013,-271" coordsize="9872,2">
            <v:shape style="position:absolute;left:1013;top:-271;width:9872;height:2" coordorigin="1013,-271" coordsize="9872,0" path="m1013,-271l10885,-271e" filled="f" stroked="t" strokeweight="1pt" strokecolor="#0075A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11"/>
          <w:position w:val="-1"/>
        </w:rPr>
        <w:t>er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78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0075A7"/>
          <w:spacing w:val="-10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19"/>
          <w:w w:val="8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42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82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0075A7"/>
          <w:spacing w:val="-7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0075A7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89"/>
          <w:position w:val="-1"/>
        </w:rPr>
        <w:t>pc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78"/>
          <w:position w:val="-1"/>
        </w:rPr>
        <w:t>-</w:t>
      </w:r>
      <w:r>
        <w:rPr>
          <w:rFonts w:ascii="Arial" w:hAnsi="Arial" w:cs="Arial" w:eastAsia="Arial"/>
          <w:sz w:val="48"/>
          <w:szCs w:val="48"/>
          <w:color w:val="0075A7"/>
          <w:spacing w:val="-6"/>
          <w:w w:val="78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65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0075A7"/>
          <w:spacing w:val="5"/>
          <w:w w:val="107"/>
          <w:position w:val="-1"/>
        </w:rPr>
        <w:t>ar</w:t>
      </w:r>
      <w:r>
        <w:rPr>
          <w:rFonts w:ascii="Arial" w:hAnsi="Arial" w:cs="Arial" w:eastAsia="Arial"/>
          <w:sz w:val="48"/>
          <w:szCs w:val="48"/>
          <w:color w:val="0075A7"/>
          <w:spacing w:val="0"/>
          <w:w w:val="72"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-3"/>
          <w:w w:val="68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6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M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7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4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79"/>
        </w:rPr>
        <w:t>gh-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79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8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3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3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3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3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rmi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1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w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pc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2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80" w:lineRule="atLeast"/>
        <w:ind w:left="113" w:right="44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85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-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y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1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g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d-f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x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5"/>
        </w:rPr>
        <w:t>lu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.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6"/>
          <w:w w:val="142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p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c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8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5"/>
        </w:rPr>
        <w:t>q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6"/>
        </w:rPr>
        <w:t>u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90"/>
        </w:rPr>
        <w:t>alif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90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d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f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o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al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4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4"/>
        </w:rPr>
        <w:t>vai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a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4"/>
        </w:rPr>
        <w:t>b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4"/>
        </w:rPr>
        <w:t>l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-9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46567"/>
          <w:spacing w:val="1"/>
          <w:w w:val="89"/>
        </w:rPr>
        <w:t>i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9"/>
        </w:rPr>
        <w:t>n</w:t>
      </w:r>
      <w:r>
        <w:rPr>
          <w:rFonts w:ascii="Arial" w:hAnsi="Arial" w:cs="Arial" w:eastAsia="Arial"/>
          <w:sz w:val="20"/>
          <w:szCs w:val="20"/>
          <w:color w:val="646567"/>
          <w:spacing w:val="-1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-3"/>
          <w:w w:val="82"/>
        </w:rPr>
        <w:t>e</w:t>
      </w:r>
      <w:r>
        <w:rPr>
          <w:rFonts w:ascii="Arial" w:hAnsi="Arial" w:cs="Arial" w:eastAsia="Arial"/>
          <w:sz w:val="20"/>
          <w:szCs w:val="20"/>
          <w:color w:val="646567"/>
          <w:spacing w:val="6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646567"/>
          <w:spacing w:val="-5"/>
          <w:w w:val="110"/>
        </w:rPr>
        <w:t>t</w:t>
      </w:r>
      <w:r>
        <w:rPr>
          <w:rFonts w:ascii="Arial" w:hAnsi="Arial" w:cs="Arial" w:eastAsia="Arial"/>
          <w:sz w:val="20"/>
          <w:szCs w:val="20"/>
          <w:color w:val="646567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646567"/>
          <w:spacing w:val="0"/>
          <w:w w:val="75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677" w:footer="314" w:top="1000" w:bottom="500" w:left="900" w:right="880"/>
          <w:pgSz w:w="11920" w:h="16840"/>
        </w:sectPr>
      </w:pPr>
      <w:rPr/>
    </w:p>
    <w:p>
      <w:pPr>
        <w:spacing w:before="18" w:after="0" w:line="240" w:lineRule="auto"/>
        <w:ind w:left="1621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.346001pt;margin-top:426.240021pt;width:515.906000pt;height:365.336pt;mso-position-horizontal-relative:page;mso-position-vertical-relative:page;z-index:-2500" coordorigin="567,8525" coordsize="10318,7307">
            <v:shape style="position:absolute;left:567;top:10362;width:6856;height:5469" type="#_x0000_t75">
              <v:imagedata r:id="rId83" o:title=""/>
            </v:shape>
            <v:shape style="position:absolute;left:7143;top:8525;width:3742;height:7293" type="#_x0000_t75">
              <v:imagedata r:id="rId84" o:title=""/>
            </v:shape>
            <v:group style="position:absolute;left:4313;top:13215;width:109;height:106" coordorigin="4313,13215" coordsize="109,106">
              <v:shape style="position:absolute;left:4313;top:13215;width:109;height:106" coordorigin="4313,13215" coordsize="109,106" path="m4313,13270l4317,13292,4330,13310,4348,13321,4376,13320,4398,13313,4414,13301,4422,13286,4420,13258,4412,13237,4398,13223,4381,13215,4355,13218,4335,13227,4321,13242,4314,13261,4313,13270xe" filled="f" stroked="t" strokeweight="1pt" strokecolor="#0075A7">
                <v:path arrowok="t"/>
              </v:shape>
            </v:group>
            <v:group style="position:absolute;left:4367;top:10858;width:2;height:2345" coordorigin="4367,10858" coordsize="2,2345">
              <v:shape style="position:absolute;left:4367;top:10858;width:2;height:2345" coordorigin="4367,10858" coordsize="0,2345" path="m4367,10858l4367,13204e" filled="f" stroked="t" strokeweight="1pt" strokecolor="#0075A7">
                <v:path arrowok="t"/>
              </v:shape>
            </v:group>
            <v:group style="position:absolute;left:2400;top:12719;width:109;height:106" coordorigin="2400,12719" coordsize="109,106">
              <v:shape style="position:absolute;left:2400;top:12719;width:109;height:106" coordorigin="2400,12719" coordsize="109,106" path="m2400,12774l2404,12796,2416,12813,2434,12825,2463,12824,2485,12817,2500,12805,2509,12790,2507,12762,2498,12741,2485,12727,2468,12719,2441,12722,2421,12731,2407,12746,2400,12765,2400,12774xe" filled="f" stroked="t" strokeweight="1pt" strokecolor="#0075A7">
                <v:path arrowok="t"/>
              </v:shape>
            </v:group>
            <v:group style="position:absolute;left:2453;top:10362;width:2;height:2345" coordorigin="2453,10362" coordsize="2,2345">
              <v:shape style="position:absolute;left:2453;top:10362;width:2;height:2345" coordorigin="2453,10362" coordsize="0,2345" path="m2453,10362l2453,12708e" filled="f" stroked="t" strokeweight="1pt" strokecolor="#0075A7">
                <v:path arrowok="t"/>
              </v:shape>
            </v:group>
            <v:group style="position:absolute;left:1564;top:11719;width:477;height:1378" coordorigin="1564,11719" coordsize="477,1378">
              <v:shape style="position:absolute;left:1564;top:11719;width:477;height:1378" coordorigin="1564,11719" coordsize="477,1378" path="m1564,11719l2041,13097e" filled="f" stroked="t" strokeweight="1.0pt" strokecolor="#0075A7">
                <v:path arrowok="t"/>
              </v:shape>
            </v:group>
            <v:group style="position:absolute;left:1520;top:11719;width:141;height:100" coordorigin="1520,11719" coordsize="141,100">
              <v:shape style="position:absolute;left:1520;top:11719;width:141;height:100" coordorigin="1520,11719" coordsize="141,100" path="m1520,11819l1564,11719,1660,11771e" filled="f" stroked="t" strokeweight="1pt" strokecolor="#0075A7">
                <v:path arrowok="t"/>
              </v:shape>
              <v:shape style="position:absolute;left:788;top:10566;width:1120;height:1120" type="#_x0000_t75">
                <v:imagedata r:id="rId85" o:title=""/>
              </v:shape>
            </v:group>
            <v:group style="position:absolute;left:788;top:10566;width:1120;height:1120" coordorigin="788,10566" coordsize="1120,1120">
              <v:shape style="position:absolute;left:788;top:10566;width:1120;height:1120" coordorigin="788,10566" coordsize="1120,1120" path="m1348,11686l1439,11678,1525,11657,1605,11623,1679,11578,1744,11522,1800,11457,1845,11383,1879,11303,1901,11217,1908,11126,1906,11080,1892,10991,1864,10908,1824,10831,1773,10762,1712,10701,1643,10650,1566,10610,1483,10582,1394,10568,1348,10566,1302,10568,1214,10582,1130,10610,1053,10650,984,10701,923,10762,872,10831,832,10908,805,10991,790,11080,788,11126,790,11172,805,11260,832,11344,872,11421,923,11490,984,11551,1053,11602,1130,11642,1214,11669,1302,11684,1348,11686xe" filled="f" stroked="t" strokeweight="1.965pt" strokecolor="#0075A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0075A7"/>
          <w:spacing w:val="-7"/>
          <w:w w:val="153"/>
        </w:rPr>
        <w:t>r</w:t>
      </w:r>
      <w:r>
        <w:rPr>
          <w:rFonts w:ascii="Arial" w:hAnsi="Arial" w:cs="Arial" w:eastAsia="Arial"/>
          <w:sz w:val="28"/>
          <w:szCs w:val="28"/>
          <w:color w:val="0075A7"/>
          <w:spacing w:val="-7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65"/>
        </w:rPr>
        <w:t>G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86"/>
        </w:rPr>
        <w:t>I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3"/>
        </w:rPr>
        <w:t>d-</w:t>
      </w:r>
      <w:r>
        <w:rPr>
          <w:rFonts w:ascii="Arial" w:hAnsi="Arial" w:cs="Arial" w:eastAsia="Arial"/>
          <w:sz w:val="28"/>
          <w:szCs w:val="28"/>
          <w:color w:val="0075A7"/>
          <w:spacing w:val="-3"/>
          <w:w w:val="83"/>
        </w:rPr>
        <w:t>F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204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ex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75A7"/>
          <w:spacing w:val="-3"/>
          <w:w w:val="74"/>
        </w:rPr>
        <w:t>F</w:t>
      </w:r>
      <w:r>
        <w:rPr>
          <w:rFonts w:ascii="Arial" w:hAnsi="Arial" w:cs="Arial" w:eastAsia="Arial"/>
          <w:sz w:val="28"/>
          <w:szCs w:val="28"/>
          <w:color w:val="0075A7"/>
          <w:spacing w:val="-4"/>
          <w:w w:val="204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8"/>
        </w:rPr>
        <w:t>e</w:t>
      </w:r>
      <w:r>
        <w:rPr>
          <w:rFonts w:ascii="Arial" w:hAnsi="Arial" w:cs="Arial" w:eastAsia="Arial"/>
          <w:sz w:val="28"/>
          <w:szCs w:val="28"/>
          <w:color w:val="0075A7"/>
          <w:spacing w:val="-9"/>
          <w:w w:val="88"/>
        </w:rPr>
        <w:t>x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81"/>
        </w:rPr>
        <w:t>-</w:t>
      </w:r>
      <w:r>
        <w:rPr>
          <w:rFonts w:ascii="Arial" w:hAnsi="Arial" w:cs="Arial" w:eastAsia="Arial"/>
          <w:sz w:val="28"/>
          <w:szCs w:val="28"/>
          <w:color w:val="0075A7"/>
          <w:spacing w:val="8"/>
          <w:w w:val="204"/>
        </w:rPr>
        <w:t>l</w:t>
      </w:r>
      <w:r>
        <w:rPr>
          <w:rFonts w:ascii="Arial" w:hAnsi="Arial" w:cs="Arial" w:eastAsia="Arial"/>
          <w:sz w:val="28"/>
          <w:szCs w:val="28"/>
          <w:color w:val="0075A7"/>
          <w:spacing w:val="-17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75A7"/>
          <w:spacing w:val="0"/>
          <w:w w:val="103"/>
        </w:rPr>
        <w:t>yer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360" w:bottom="280" w:left="900" w:right="880"/>
          <w:cols w:num="2" w:equalWidth="0">
            <w:col w:w="2743" w:space="792"/>
            <w:col w:w="6605"/>
          </w:cols>
        </w:sectPr>
      </w:pPr>
      <w:rPr/>
    </w:p>
    <w:p>
      <w:pPr>
        <w:spacing w:before="60" w:after="0" w:line="321" w:lineRule="exact"/>
        <w:ind w:right="9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36363"/>
          <w:spacing w:val="0"/>
          <w:w w:val="62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636363"/>
          <w:spacing w:val="24"/>
          <w:w w:val="62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36363"/>
          <w:spacing w:val="11"/>
          <w:w w:val="100"/>
          <w:b/>
          <w:bCs/>
          <w:position w:val="-1"/>
        </w:rPr>
        <w:t>perfec</w:t>
      </w:r>
      <w:r>
        <w:rPr>
          <w:rFonts w:ascii="Arial" w:hAnsi="Arial" w:cs="Arial" w:eastAsia="Arial"/>
          <w:sz w:val="28"/>
          <w:szCs w:val="28"/>
          <w:color w:val="636363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636363"/>
          <w:spacing w:val="-1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36363"/>
          <w:spacing w:val="11"/>
          <w:w w:val="9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636363"/>
          <w:spacing w:val="7"/>
          <w:w w:val="9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636363"/>
          <w:spacing w:val="7"/>
          <w:w w:val="163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636363"/>
          <w:spacing w:val="11"/>
          <w:w w:val="77"/>
          <w:b/>
          <w:bCs/>
          <w:position w:val="-1"/>
        </w:rPr>
        <w:t>iA</w:t>
      </w:r>
      <w:r>
        <w:rPr>
          <w:rFonts w:ascii="Arial" w:hAnsi="Arial" w:cs="Arial" w:eastAsia="Arial"/>
          <w:sz w:val="28"/>
          <w:szCs w:val="28"/>
          <w:color w:val="636363"/>
          <w:spacing w:val="9"/>
          <w:w w:val="77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636363"/>
          <w:spacing w:val="11"/>
          <w:w w:val="86"/>
          <w:b/>
          <w:bCs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636363"/>
          <w:spacing w:val="13"/>
          <w:w w:val="86"/>
          <w:b/>
          <w:bCs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636363"/>
          <w:spacing w:val="0"/>
          <w:w w:val="82"/>
          <w:b/>
          <w:bCs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3" w:after="0" w:line="240" w:lineRule="auto"/>
        <w:ind w:left="10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34.902199pt;margin-top:-13.190069pt;width:390.295pt;height:.1pt;mso-position-horizontal-relative:page;mso-position-vertical-relative:paragraph;z-index:-2494" coordorigin="698,-264" coordsize="7806,2">
            <v:shape style="position:absolute;left:698;top:-264;width:7806;height:2" coordorigin="698,-264" coordsize="7806,0" path="m698,-264l8504,-264e" filled="f" stroked="t" strokeweight="1pt" strokecolor="#0077A6">
              <v:path arrowok="t"/>
            </v:shape>
          </v:group>
          <w10:wrap type="none"/>
        </w:pict>
      </w:r>
      <w:r>
        <w:rPr/>
        <w:pict>
          <v:shape style="position:absolute;margin-left:431.408997pt;margin-top:11.774431pt;width:4.4017pt;height:72.3193pt;mso-position-horizontal-relative:page;mso-position-vertical-relative:paragraph;z-index:-2488" type="#_x0000_t75">
            <v:imagedata r:id="rId88" o:title=""/>
          </v:shape>
        </w:pict>
      </w:r>
      <w:r>
        <w:rPr>
          <w:rFonts w:ascii="Arial" w:hAnsi="Arial" w:cs="Arial" w:eastAsia="Arial"/>
          <w:sz w:val="32"/>
          <w:szCs w:val="32"/>
          <w:color w:val="0077A6"/>
          <w:spacing w:val="-1"/>
          <w:w w:val="70"/>
          <w:b/>
          <w:bCs/>
        </w:rPr>
        <w:t>O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70"/>
          <w:b/>
          <w:bCs/>
        </w:rPr>
        <w:t>DU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7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0077A6"/>
          <w:spacing w:val="-3"/>
          <w:w w:val="82"/>
          <w:b/>
          <w:bCs/>
        </w:rPr>
        <w:t>g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82"/>
          <w:b/>
          <w:bCs/>
        </w:rPr>
        <w:t>rOUp</w:t>
      </w:r>
      <w:r>
        <w:rPr>
          <w:rFonts w:ascii="Arial" w:hAnsi="Arial" w:cs="Arial" w:eastAsia="Arial"/>
          <w:sz w:val="32"/>
          <w:szCs w:val="32"/>
          <w:color w:val="0077A6"/>
          <w:spacing w:val="-9"/>
          <w:w w:val="82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68"/>
          <w:b/>
          <w:bCs/>
        </w:rPr>
        <w:t>W</w:t>
      </w:r>
      <w:r>
        <w:rPr>
          <w:rFonts w:ascii="Arial" w:hAnsi="Arial" w:cs="Arial" w:eastAsia="Arial"/>
          <w:sz w:val="32"/>
          <w:szCs w:val="32"/>
          <w:color w:val="0077A6"/>
          <w:spacing w:val="-2"/>
          <w:w w:val="68"/>
          <w:b/>
          <w:bCs/>
        </w:rPr>
        <w:t>O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92"/>
          <w:b/>
          <w:bCs/>
        </w:rPr>
        <w:t>rlDW</w:t>
      </w:r>
      <w:r>
        <w:rPr>
          <w:rFonts w:ascii="Arial" w:hAnsi="Arial" w:cs="Arial" w:eastAsia="Arial"/>
          <w:sz w:val="32"/>
          <w:szCs w:val="32"/>
          <w:color w:val="0077A6"/>
          <w:spacing w:val="-4"/>
          <w:w w:val="92"/>
          <w:b/>
          <w:bCs/>
        </w:rPr>
        <w:t>i</w:t>
      </w:r>
      <w:r>
        <w:rPr>
          <w:rFonts w:ascii="Arial" w:hAnsi="Arial" w:cs="Arial" w:eastAsia="Arial"/>
          <w:sz w:val="32"/>
          <w:szCs w:val="32"/>
          <w:color w:val="0077A6"/>
          <w:spacing w:val="-3"/>
          <w:w w:val="74"/>
          <w:b/>
          <w:bCs/>
        </w:rPr>
        <w:t>D</w:t>
      </w:r>
      <w:r>
        <w:rPr>
          <w:rFonts w:ascii="Arial" w:hAnsi="Arial" w:cs="Arial" w:eastAsia="Arial"/>
          <w:sz w:val="32"/>
          <w:szCs w:val="32"/>
          <w:color w:val="0077A6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27.150406pt;margin-top:.886026pt;width:181.53560pt;height:86.1724pt;mso-position-horizontal-relative:page;mso-position-vertical-relative:paragraph;z-index:-2490" coordorigin="4543,18" coordsize="3631,1723">
            <v:shape style="position:absolute;left:4604;top:18;width:3445;height:1723" type="#_x0000_t75">
              <v:imagedata r:id="rId89" o:title=""/>
            </v:shape>
            <v:group style="position:absolute;left:4571;top:338;width:24;height:10" coordorigin="4571,338" coordsize="24,10">
              <v:shape style="position:absolute;left:4571;top:338;width:24;height:10" coordorigin="4571,338" coordsize="24,10" path="m4575,347l4572,347,4573,348,4573,348,4573,347,4574,347,4575,347,4575,347e" filled="t" fillcolor="#D9DADB" stroked="f">
                <v:path arrowok="t"/>
                <v:fill/>
              </v:shape>
              <v:shape style="position:absolute;left:4571;top:338;width:24;height:10" coordorigin="4571,338" coordsize="24,10" path="m4575,347l4574,347,4574,348,4575,347e" filled="t" fillcolor="#D9DADB" stroked="f">
                <v:path arrowok="t"/>
                <v:fill/>
              </v:shape>
              <v:shape style="position:absolute;left:4571;top:338;width:24;height:10" coordorigin="4571,338" coordsize="24,10" path="m4575,346l4574,346,4573,346,4571,347,4572,347,4575,347,4576,347,4577,347,4578,346,4576,346,4575,346e" filled="t" fillcolor="#D9DADB" stroked="f">
                <v:path arrowok="t"/>
                <v:fill/>
              </v:shape>
              <v:shape style="position:absolute;left:4571;top:338;width:24;height:10" coordorigin="4571,338" coordsize="24,10" path="m4577,347l4576,347,4577,347,4577,347e" filled="t" fillcolor="#D9DADB" stroked="f">
                <v:path arrowok="t"/>
                <v:fill/>
              </v:shape>
              <v:shape style="position:absolute;left:4571;top:338;width:24;height:10" coordorigin="4571,338" coordsize="24,10" path="m4578,346l4576,346,4576,346,4576,346,4578,346,4579,346,4579,346,4578,346,4578,346e" filled="t" fillcolor="#D9DADB" stroked="f">
                <v:path arrowok="t"/>
                <v:fill/>
              </v:shape>
              <v:shape style="position:absolute;left:4571;top:338;width:24;height:10" coordorigin="4571,338" coordsize="24,10" path="m4579,346l4578,346,4579,346e" filled="t" fillcolor="#D9DADB" stroked="f">
                <v:path arrowok="t"/>
                <v:fill/>
              </v:shape>
              <v:shape style="position:absolute;left:4571;top:338;width:24;height:10" coordorigin="4571,338" coordsize="24,10" path="m4581,345l4580,345,4579,345,4578,346,4579,346,4580,346,4581,345,4582,345,4582,345,4583,345,4584,345,4584,345,4582,345,4581,345e" filled="t" fillcolor="#D9DADB" stroked="f">
                <v:path arrowok="t"/>
                <v:fill/>
              </v:shape>
              <v:shape style="position:absolute;left:4571;top:338;width:24;height:10" coordorigin="4571,338" coordsize="24,10" path="m4584,345l4583,345,4584,346,4584,345e" filled="t" fillcolor="#D9DADB" stroked="f">
                <v:path arrowok="t"/>
                <v:fill/>
              </v:shape>
              <v:shape style="position:absolute;left:4571;top:338;width:24;height:10" coordorigin="4571,338" coordsize="24,10" path="m4582,345l4581,345,4582,346,4582,345e" filled="t" fillcolor="#D9DADB" stroked="f">
                <v:path arrowok="t"/>
                <v:fill/>
              </v:shape>
              <v:shape style="position:absolute;left:4571;top:338;width:24;height:10" coordorigin="4571,338" coordsize="24,10" path="m4584,345l4583,345,4583,346,4583,345,4584,345e" filled="t" fillcolor="#D9DADB" stroked="f">
                <v:path arrowok="t"/>
                <v:fill/>
              </v:shape>
              <v:shape style="position:absolute;left:4571;top:338;width:24;height:10" coordorigin="4571,338" coordsize="24,10" path="m4583,345l4582,345,4582,345,4583,345e" filled="t" fillcolor="#D9DADB" stroked="f">
                <v:path arrowok="t"/>
                <v:fill/>
              </v:shape>
              <v:shape style="position:absolute;left:4571;top:338;width:24;height:10" coordorigin="4571,338" coordsize="24,10" path="m4586,344l4585,344,4585,345,4586,345,4586,345,4585,344,4586,344,4586,344e" filled="t" fillcolor="#D9DADB" stroked="f">
                <v:path arrowok="t"/>
                <v:fill/>
              </v:shape>
              <v:shape style="position:absolute;left:4571;top:338;width:24;height:10" coordorigin="4571,338" coordsize="24,10" path="m4585,344l4582,344,4583,344,4582,345,4584,345,4585,344e" filled="t" fillcolor="#D9DADB" stroked="f">
                <v:path arrowok="t"/>
                <v:fill/>
              </v:shape>
              <v:shape style="position:absolute;left:4571;top:338;width:24;height:10" coordorigin="4571,338" coordsize="24,10" path="m4582,345e" filled="t" fillcolor="#D9DADB" stroked="f">
                <v:path arrowok="t"/>
                <v:fill/>
              </v:shape>
              <v:shape style="position:absolute;left:4571;top:338;width:24;height:10" coordorigin="4571,338" coordsize="24,10" path="m4583,343l4582,343,4582,343,4582,344,4582,345,4582,344,4585,344,4585,344,4586,344,4587,344,4587,344,4583,344,4583,343e" filled="t" fillcolor="#D9DADB" stroked="f">
                <v:path arrowok="t"/>
                <v:fill/>
              </v:shape>
              <v:shape style="position:absolute;left:4571;top:338;width:24;height:10" coordorigin="4571,338" coordsize="24,10" path="m4586,344l4585,344,4586,345,4586,344e" filled="t" fillcolor="#D9DADB" stroked="f">
                <v:path arrowok="t"/>
                <v:fill/>
              </v:shape>
              <v:shape style="position:absolute;left:4571;top:338;width:24;height:10" coordorigin="4571,338" coordsize="24,10" path="m4587,344l4587,344,4587,344,4587,344e" filled="t" fillcolor="#D9DADB" stroked="f">
                <v:path arrowok="t"/>
                <v:fill/>
              </v:shape>
              <v:shape style="position:absolute;left:4571;top:338;width:24;height:10" coordorigin="4571,338" coordsize="24,10" path="m4588,343l4588,343,4588,344,4588,343e" filled="t" fillcolor="#D9DADB" stroked="f">
                <v:path arrowok="t"/>
                <v:fill/>
              </v:shape>
              <v:shape style="position:absolute;left:4571;top:338;width:24;height:10" coordorigin="4571,338" coordsize="24,10" path="m4583,343l4583,344,4587,344,4584,343,4583,343e" filled="t" fillcolor="#D9DADB" stroked="f">
                <v:path arrowok="t"/>
                <v:fill/>
              </v:shape>
              <v:shape style="position:absolute;left:4571;top:338;width:24;height:10" coordorigin="4571,338" coordsize="24,10" path="m4586,342l4585,342,4584,343,4584,343,4584,343,4584,343,4588,343,4588,343,4586,343,4585,343,4586,343,4586,342e" filled="t" fillcolor="#D9DADB" stroked="f">
                <v:path arrowok="t"/>
                <v:fill/>
              </v:shape>
              <v:shape style="position:absolute;left:4571;top:338;width:24;height:10" coordorigin="4571,338" coordsize="24,10" path="m4587,342l4586,342,4586,343,4588,343,4590,343,4591,343,4587,342,4587,342e" filled="t" fillcolor="#D9DADB" stroked="f">
                <v:path arrowok="t"/>
                <v:fill/>
              </v:shape>
              <v:shape style="position:absolute;left:4571;top:338;width:24;height:10" coordorigin="4571,338" coordsize="24,10" path="m4586,343l4585,343,4586,343,4586,343e" filled="t" fillcolor="#D9DADB" stroked="f">
                <v:path arrowok="t"/>
                <v:fill/>
              </v:shape>
              <v:shape style="position:absolute;left:4571;top:338;width:24;height:10" coordorigin="4571,338" coordsize="24,10" path="m4592,341l4586,341,4585,341,4585,341,4586,342,4587,342,4588,342,4587,342,4587,342,4592,342,4589,342,4589,342,4590,342,4591,341,4591,341,4592,341,4592,341e" filled="t" fillcolor="#D9DADB" stroked="f">
                <v:path arrowok="t"/>
                <v:fill/>
              </v:shape>
              <v:shape style="position:absolute;left:4571;top:338;width:24;height:10" coordorigin="4571,338" coordsize="24,10" path="m4590,342l4589,342,4592,342,4590,342,4590,342e" filled="t" fillcolor="#D9DADB" stroked="f">
                <v:path arrowok="t"/>
                <v:fill/>
              </v:shape>
              <v:shape style="position:absolute;left:4571;top:338;width:24;height:10" coordorigin="4571,338" coordsize="24,10" path="m4591,342l4590,342,4590,342,4592,342,4592,342,4592,342,4591,342,4591,342,4591,342e" filled="t" fillcolor="#D9DADB" stroked="f">
                <v:path arrowok="t"/>
                <v:fill/>
              </v:shape>
              <v:shape style="position:absolute;left:4571;top:338;width:24;height:10" coordorigin="4571,338" coordsize="24,10" path="m4592,341l4591,342,4591,342,4592,342,4592,342,4592,341,4592,341e" filled="t" fillcolor="#D9DADB" stroked="f">
                <v:path arrowok="t"/>
                <v:fill/>
              </v:shape>
              <v:shape style="position:absolute;left:4571;top:338;width:24;height:10" coordorigin="4571,338" coordsize="24,10" path="m4591,339l4587,339,4586,340,4585,341,4586,341,4592,341,4593,341,4591,341,4591,340,4591,340,4592,339,4592,339,4591,339,4591,339,4591,339e" filled="t" fillcolor="#D9DADB" stroked="f">
                <v:path arrowok="t"/>
                <v:fill/>
              </v:shape>
              <v:shape style="position:absolute;left:4571;top:338;width:24;height:10" coordorigin="4571,338" coordsize="24,10" path="m4595,340l4594,340,4594,341,4595,340e" filled="t" fillcolor="#D9DADB" stroked="f">
                <v:path arrowok="t"/>
                <v:fill/>
              </v:shape>
              <v:shape style="position:absolute;left:4571;top:338;width:24;height:10" coordorigin="4571,338" coordsize="24,10" path="m4592,340l4591,341,4591,341,4593,341,4594,340,4595,340,4593,340,4592,340e" filled="t" fillcolor="#D9DADB" stroked="f">
                <v:path arrowok="t"/>
                <v:fill/>
              </v:shape>
              <v:shape style="position:absolute;left:4571;top:338;width:24;height:10" coordorigin="4571,338" coordsize="24,10" path="m4595,339l4594,339,4593,340,4593,340,4595,340,4595,340,4595,340,4595,340,4595,339,4594,339,4594,339,4595,339,4595,339e" filled="t" fillcolor="#D9DADB" stroked="f">
                <v:path arrowok="t"/>
                <v:fill/>
              </v:shape>
              <v:shape style="position:absolute;left:4571;top:338;width:24;height:10" coordorigin="4571,338" coordsize="24,10" path="m4596,339l4595,339,4595,339,4594,339,4595,339,4596,339e" filled="t" fillcolor="#D9DADB" stroked="f">
                <v:path arrowok="t"/>
                <v:fill/>
              </v:shape>
              <v:shape style="position:absolute;left:4571;top:338;width:24;height:10" coordorigin="4571,338" coordsize="24,10" path="m4593,338l4591,339,4591,339,4592,339,4593,338e" filled="t" fillcolor="#D9DADB" stroked="f">
                <v:path arrowok="t"/>
                <v:fill/>
              </v:shape>
            </v:group>
            <v:group style="position:absolute;left:4553;top:344;width:22;height:9" coordorigin="4553,344" coordsize="22,9">
              <v:shape style="position:absolute;left:4553;top:344;width:22;height:9" coordorigin="4553,344" coordsize="22,9" path="m4555,353l4553,353,4554,353,4555,353e" filled="t" fillcolor="#D9DADB" stroked="f">
                <v:path arrowok="t"/>
                <v:fill/>
              </v:shape>
              <v:shape style="position:absolute;left:4553;top:344;width:22;height:9" coordorigin="4553,344" coordsize="22,9" path="m4555,352l4555,353,4555,352e" filled="t" fillcolor="#D9DADB" stroked="f">
                <v:path arrowok="t"/>
                <v:fill/>
              </v:shape>
              <v:shape style="position:absolute;left:4553;top:344;width:22;height:9" coordorigin="4553,344" coordsize="22,9" path="m4564,347l4561,349,4560,349,4560,350,4559,350,4558,351,4557,351,4555,352,4556,352,4557,352,4557,352,4558,352,4558,352,4558,351,4559,351,4561,351,4561,351,4563,350,4563,350,4565,349,4566,348,4566,348,4564,348,4564,347e" filled="t" fillcolor="#D9DADB" stroked="f">
                <v:path arrowok="t"/>
                <v:fill/>
              </v:shape>
              <v:shape style="position:absolute;left:4553;top:344;width:22;height:9" coordorigin="4553,344" coordsize="22,9" path="m4558,352l4557,352,4558,352e" filled="t" fillcolor="#D9DADB" stroked="f">
                <v:path arrowok="t"/>
                <v:fill/>
              </v:shape>
              <v:shape style="position:absolute;left:4553;top:344;width:22;height:9" coordorigin="4553,344" coordsize="22,9" path="m4561,351l4561,351,4561,351e" filled="t" fillcolor="#D9DADB" stroked="f">
                <v:path arrowok="t"/>
                <v:fill/>
              </v:shape>
              <v:shape style="position:absolute;left:4553;top:344;width:22;height:9" coordorigin="4553,344" coordsize="22,9" path="m4565,347l4565,348,4564,348,4567,348,4565,348,4565,347e" filled="t" fillcolor="#D9DADB" stroked="f">
                <v:path arrowok="t"/>
                <v:fill/>
              </v:shape>
              <v:shape style="position:absolute;left:4553;top:344;width:22;height:9" coordorigin="4553,344" coordsize="22,9" path="m4574,344l4571,344,4570,345,4569,345,4568,346,4567,346,4566,347,4566,347,4566,348,4565,348,4567,348,4570,347,4573,346,4575,345,4574,345,4573,344,4574,344e" filled="t" fillcolor="#D9DADB" stroked="f">
                <v:path arrowok="t"/>
                <v:fill/>
              </v:shape>
              <v:shape style="position:absolute;left:7831;top:1452;width:220;height:175" type="#_x0000_t75">
                <v:imagedata r:id="rId90" o:title=""/>
              </v:shape>
              <v:shape style="position:absolute;left:8006;top:1194;width:147;height:90" type="#_x0000_t75">
                <v:imagedata r:id="rId91" o:title=""/>
              </v:shape>
            </v:group>
            <v:group style="position:absolute;left:8144;top:1229;width:19;height:11" coordorigin="8144,1229" coordsize="19,11">
              <v:shape style="position:absolute;left:8144;top:1229;width:19;height:11" coordorigin="8144,1229" coordsize="19,11" path="m8152,1237l8146,1237,8146,1238,8146,1240,8146,1240,8147,1241,8148,1240,8148,1239,8149,1239,8151,1238,8151,1238,8151,1238,8152,1237e" filled="t" fillcolor="#D9DADB" stroked="f">
                <v:path arrowok="t"/>
                <v:fill/>
              </v:shape>
              <v:shape style="position:absolute;left:8144;top:1229;width:19;height:11" coordorigin="8144,1229" coordsize="19,11" path="m8151,1238l8149,1238,8150,1239,8150,1240,8151,1239,8150,1239,8151,1238e" filled="t" fillcolor="#D9DADB" stroked="f">
                <v:path arrowok="t"/>
                <v:fill/>
              </v:shape>
              <v:shape style="position:absolute;left:8144;top:1229;width:19;height:11" coordorigin="8144,1229" coordsize="19,11" path="m8151,1239l8150,1239,8151,1239e" filled="t" fillcolor="#D9DADB" stroked="f">
                <v:path arrowok="t"/>
                <v:fill/>
              </v:shape>
              <v:shape style="position:absolute;left:8144;top:1229;width:19;height:11" coordorigin="8144,1229" coordsize="19,11" path="m8146,1237l8145,1237,8144,1238,8146,1238,8146,1237,8152,1237,8152,1237,8146,1237,8146,1237e" filled="t" fillcolor="#D9DADB" stroked="f">
                <v:path arrowok="t"/>
                <v:fill/>
              </v:shape>
              <v:shape style="position:absolute;left:8144;top:1229;width:19;height:11" coordorigin="8144,1229" coordsize="19,11" path="m8157,1238l8155,1238,8156,1238,8157,1238e" filled="t" fillcolor="#D9DADB" stroked="f">
                <v:path arrowok="t"/>
                <v:fill/>
              </v:shape>
              <v:shape style="position:absolute;left:8144;top:1229;width:19;height:11" coordorigin="8144,1229" coordsize="19,11" path="m8156,1237l8154,1237,8155,1237,8155,1237,8154,1237,8154,1238,8155,1238,8157,1238,8158,1237,8156,1237,8156,1237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7l8160,1237,8160,1237,8161,1237,8160,1237,8161,1237e" filled="t" fillcolor="#D9DADB" stroked="f">
                <v:path arrowok="t"/>
                <v:fill/>
              </v:shape>
              <v:shape style="position:absolute;left:8144;top:1229;width:19;height:11" coordorigin="8144,1229" coordsize="19,11" path="m8162,1233l8158,1237,8157,1237,8156,1237,8156,1237,8158,1237,8158,1237,8159,1237,8161,1237,8161,1236,8160,1236,8161,1236,8162,1235,8162,1233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7l8159,1237,8160,1237,8160,1237,8161,1237,8161,1237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7l8161,1237,8161,1237,8161,1237e" filled="t" fillcolor="#D9DADB" stroked="f">
                <v:path arrowok="t"/>
                <v:fill/>
              </v:shape>
              <v:shape style="position:absolute;left:8144;top:1229;width:19;height:11" coordorigin="8144,1229" coordsize="19,11" path="m8147,1236l8146,1236,8146,1236,8146,1237,8146,1237,8153,1237,8153,1237,8156,1237,8156,1236,8157,1236,8147,1236,8147,1236e" filled="t" fillcolor="#D9DADB" stroked="f">
                <v:path arrowok="t"/>
                <v:fill/>
              </v:shape>
              <v:shape style="position:absolute;left:8144;top:1229;width:19;height:11" coordorigin="8144,1229" coordsize="19,11" path="m8146,1235l8146,1236,8146,1236,8147,1236,8147,1236,8146,1235e" filled="t" fillcolor="#D9DADB" stroked="f">
                <v:path arrowok="t"/>
                <v:fill/>
              </v:shape>
              <v:shape style="position:absolute;left:8144;top:1229;width:19;height:11" coordorigin="8144,1229" coordsize="19,11" path="m8149,1235l8149,1235,8148,1236,8147,1236,8157,1236,8157,1236,8149,1236,8149,1235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6l8160,1236,8161,1236e" filled="t" fillcolor="#D9DADB" stroked="f">
                <v:path arrowok="t"/>
                <v:fill/>
              </v:shape>
              <v:shape style="position:absolute;left:8144;top:1229;width:19;height:11" coordorigin="8144,1229" coordsize="19,11" path="m8150,1235l8149,1235,8149,1235,8149,1236,8149,1236,8157,1236,8157,1235,8158,1235,8150,1235,8150,1235e" filled="t" fillcolor="#D9DADB" stroked="f">
                <v:path arrowok="t"/>
                <v:fill/>
              </v:shape>
              <v:shape style="position:absolute;left:8144;top:1229;width:19;height:11" coordorigin="8144,1229" coordsize="19,11" path="m8156,1233l8153,1233,8153,1233,8151,1234,8150,1234,8150,1235,8158,1235,8158,1235,8158,1234,8159,1234,8160,1233,8160,1233,8156,1233,8156,1233e" filled="t" fillcolor="#D9DADB" stroked="f">
                <v:path arrowok="t"/>
                <v:fill/>
              </v:shape>
              <v:shape style="position:absolute;left:8144;top:1229;width:19;height:11" coordorigin="8144,1229" coordsize="19,11" path="m8150,1234l8150,1235,8150,1234e" filled="t" fillcolor="#D9DADB" stroked="f">
                <v:path arrowok="t"/>
                <v:fill/>
              </v:shape>
              <v:shape style="position:absolute;left:8144;top:1229;width:19;height:11" coordorigin="8144,1229" coordsize="19,11" path="m8158,1231l8158,1231,8158,1231,8157,1231,8157,1231,8157,1232,8156,1232,8156,1233,8156,1233,8160,1233,8160,1233,8162,1231,8159,1231,8159,1231,8158,1231e" filled="t" fillcolor="#D9DADB" stroked="f">
                <v:path arrowok="t"/>
                <v:fill/>
              </v:shape>
              <v:shape style="position:absolute;left:8144;top:1229;width:19;height:11" coordorigin="8144,1229" coordsize="19,11" path="m8160,1230l8159,1230,8159,1231,8162,1231,8162,1231,8161,1231,8161,1230,8160,1230,8160,1230e" filled="t" fillcolor="#D9DADB" stroked="f">
                <v:path arrowok="t"/>
                <v:fill/>
              </v:shape>
              <v:shape style="position:absolute;left:8144;top:1229;width:19;height:11" coordorigin="8144,1229" coordsize="19,11" path="m8163,1229l8162,1230,8161,1231,8162,1231,8163,1230,8163,1230,8163,1229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0l8161,1230,8161,1230,8161,1230e" filled="t" fillcolor="#D9DADB" stroked="f">
                <v:path arrowok="t"/>
                <v:fill/>
              </v:shape>
              <v:shape style="position:absolute;left:8144;top:1229;width:19;height:11" coordorigin="8144,1229" coordsize="19,11" path="m8161,1230l8160,1230,8160,1230,8161,1230,8161,1230,8161,1230e" filled="t" fillcolor="#D9DADB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82"/>
          <w:b/>
          <w:bCs/>
        </w:rPr>
        <w:t>H</w:t>
      </w:r>
      <w:r>
        <w:rPr>
          <w:rFonts w:ascii="Arial" w:hAnsi="Arial" w:cs="Arial" w:eastAsia="Arial"/>
          <w:sz w:val="16"/>
          <w:szCs w:val="16"/>
          <w:color w:val="0077A6"/>
          <w:spacing w:val="6"/>
          <w:w w:val="82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74"/>
          <w:b/>
          <w:bCs/>
        </w:rPr>
        <w:t>ADQUA</w:t>
      </w:r>
      <w:r>
        <w:rPr>
          <w:rFonts w:ascii="Arial" w:hAnsi="Arial" w:cs="Arial" w:eastAsia="Arial"/>
          <w:sz w:val="16"/>
          <w:szCs w:val="16"/>
          <w:color w:val="0077A6"/>
          <w:spacing w:val="4"/>
          <w:w w:val="74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110"/>
          <w:b/>
          <w:bCs/>
        </w:rPr>
        <w:t>te</w:t>
      </w:r>
      <w:r>
        <w:rPr>
          <w:rFonts w:ascii="Arial" w:hAnsi="Arial" w:cs="Arial" w:eastAsia="Arial"/>
          <w:sz w:val="16"/>
          <w:szCs w:val="16"/>
          <w:color w:val="0077A6"/>
          <w:spacing w:val="3"/>
          <w:w w:val="11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79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72"/>
          <w:b/>
          <w:bCs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U</w:t>
      </w:r>
      <w:r>
        <w:rPr>
          <w:rFonts w:ascii="Arial" w:hAnsi="Arial" w:cs="Arial" w:eastAsia="Arial"/>
          <w:sz w:val="16"/>
          <w:szCs w:val="16"/>
          <w:spacing w:val="-4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72"/>
          <w:b/>
          <w:bCs/>
        </w:rPr>
        <w:t>gmb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H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&amp;</w:t>
      </w:r>
      <w:r>
        <w:rPr>
          <w:rFonts w:ascii="Arial" w:hAnsi="Arial" w:cs="Arial" w:eastAsia="Arial"/>
          <w:sz w:val="16"/>
          <w:szCs w:val="16"/>
          <w:spacing w:val="13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72"/>
          <w:b/>
          <w:bCs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</w:rPr>
        <w:t>.</w:t>
      </w:r>
      <w:r>
        <w:rPr>
          <w:rFonts w:ascii="Arial" w:hAnsi="Arial" w:cs="Arial" w:eastAsia="Arial"/>
          <w:sz w:val="16"/>
          <w:szCs w:val="16"/>
          <w:spacing w:val="21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b/>
          <w:bCs/>
        </w:rPr>
        <w:t>kg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8" w:after="0" w:line="240" w:lineRule="auto"/>
        <w:ind w:left="1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1"/>
          <w:w w:val="87"/>
        </w:rPr>
        <w:t>p</w:t>
      </w:r>
      <w:r>
        <w:rPr>
          <w:rFonts w:ascii="Arial" w:hAnsi="Arial" w:cs="Arial" w:eastAsia="Arial"/>
          <w:sz w:val="16"/>
          <w:szCs w:val="16"/>
          <w:spacing w:val="2"/>
          <w:w w:val="85"/>
        </w:rPr>
        <w:t>r</w:t>
      </w:r>
      <w:r>
        <w:rPr>
          <w:rFonts w:ascii="Arial" w:hAnsi="Arial" w:cs="Arial" w:eastAsia="Arial"/>
          <w:sz w:val="16"/>
          <w:szCs w:val="16"/>
          <w:spacing w:val="-1"/>
          <w:w w:val="85"/>
        </w:rPr>
        <w:t>e</w:t>
      </w:r>
      <w:r>
        <w:rPr>
          <w:rFonts w:ascii="Arial" w:hAnsi="Arial" w:cs="Arial" w:eastAsia="Arial"/>
          <w:sz w:val="16"/>
          <w:szCs w:val="16"/>
          <w:spacing w:val="-1"/>
          <w:w w:val="82"/>
        </w:rPr>
        <w:t>g</w:t>
      </w:r>
      <w:r>
        <w:rPr>
          <w:rFonts w:ascii="Arial" w:hAnsi="Arial" w:cs="Arial" w:eastAsia="Arial"/>
          <w:sz w:val="16"/>
          <w:szCs w:val="16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spacing w:val="2"/>
          <w:w w:val="89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10"/>
        </w:rPr>
        <w:t>t</w:t>
      </w:r>
      <w:r>
        <w:rPr>
          <w:rFonts w:ascii="Arial" w:hAnsi="Arial" w:cs="Arial" w:eastAsia="Arial"/>
          <w:sz w:val="16"/>
          <w:szCs w:val="16"/>
          <w:spacing w:val="-9"/>
          <w:w w:val="89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75"/>
        </w:rPr>
        <w:t>.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8" w:after="0" w:line="277" w:lineRule="auto"/>
        <w:ind w:left="102" w:right="930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2"/>
          <w:w w:val="82"/>
        </w:rPr>
        <w:t>8</w:t>
      </w:r>
      <w:r>
        <w:rPr>
          <w:rFonts w:ascii="Arial" w:hAnsi="Arial" w:cs="Arial" w:eastAsia="Arial"/>
          <w:sz w:val="16"/>
          <w:szCs w:val="16"/>
          <w:spacing w:val="2"/>
          <w:w w:val="82"/>
        </w:rPr>
        <w:t>4</w:t>
      </w:r>
      <w:r>
        <w:rPr>
          <w:rFonts w:ascii="Arial" w:hAnsi="Arial" w:cs="Arial" w:eastAsia="Arial"/>
          <w:sz w:val="16"/>
          <w:szCs w:val="16"/>
          <w:spacing w:val="-5"/>
          <w:w w:val="82"/>
        </w:rPr>
        <w:t>4</w:t>
      </w:r>
      <w:r>
        <w:rPr>
          <w:rFonts w:ascii="Arial" w:hAnsi="Arial" w:cs="Arial" w:eastAsia="Arial"/>
          <w:sz w:val="16"/>
          <w:szCs w:val="16"/>
          <w:spacing w:val="-3"/>
          <w:w w:val="82"/>
        </w:rPr>
        <w:t>5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3</w:t>
      </w:r>
      <w:r>
        <w:rPr>
          <w:rFonts w:ascii="Arial" w:hAnsi="Arial" w:cs="Arial" w:eastAsia="Arial"/>
          <w:sz w:val="16"/>
          <w:szCs w:val="16"/>
          <w:spacing w:val="33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82"/>
        </w:rPr>
        <w:t>Müh</w:t>
      </w:r>
      <w:r>
        <w:rPr>
          <w:rFonts w:ascii="Arial" w:hAnsi="Arial" w:cs="Arial" w:eastAsia="Arial"/>
          <w:sz w:val="16"/>
          <w:szCs w:val="16"/>
          <w:spacing w:val="-2"/>
          <w:w w:val="82"/>
        </w:rPr>
        <w:t>l</w:t>
      </w:r>
      <w:r>
        <w:rPr>
          <w:rFonts w:ascii="Arial" w:hAnsi="Arial" w:cs="Arial" w:eastAsia="Arial"/>
          <w:sz w:val="16"/>
          <w:szCs w:val="16"/>
          <w:spacing w:val="-1"/>
          <w:w w:val="82"/>
        </w:rPr>
        <w:t>d</w:t>
      </w:r>
      <w:r>
        <w:rPr>
          <w:rFonts w:ascii="Arial" w:hAnsi="Arial" w:cs="Arial" w:eastAsia="Arial"/>
          <w:sz w:val="16"/>
          <w:szCs w:val="16"/>
          <w:spacing w:val="-1"/>
          <w:w w:val="82"/>
        </w:rPr>
        <w:t>o</w:t>
      </w:r>
      <w:r>
        <w:rPr>
          <w:rFonts w:ascii="Arial" w:hAnsi="Arial" w:cs="Arial" w:eastAsia="Arial"/>
          <w:sz w:val="16"/>
          <w:szCs w:val="16"/>
          <w:spacing w:val="2"/>
          <w:w w:val="82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f</w:t>
      </w:r>
      <w:r>
        <w:rPr>
          <w:rFonts w:ascii="Arial" w:hAnsi="Arial" w:cs="Arial" w:eastAsia="Arial"/>
          <w:sz w:val="16"/>
          <w:szCs w:val="16"/>
          <w:spacing w:val="17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-1"/>
          <w:w w:val="82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.</w:t>
      </w:r>
      <w:r>
        <w:rPr>
          <w:rFonts w:ascii="Arial" w:hAnsi="Arial" w:cs="Arial" w:eastAsia="Arial"/>
          <w:sz w:val="16"/>
          <w:szCs w:val="16"/>
          <w:spacing w:val="-9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Inn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-1"/>
          <w:w w:val="91"/>
        </w:rPr>
        <w:t>g</w:t>
      </w:r>
      <w:r>
        <w:rPr>
          <w:rFonts w:ascii="Arial" w:hAnsi="Arial" w:cs="Arial" w:eastAsia="Arial"/>
          <w:sz w:val="16"/>
          <w:szCs w:val="16"/>
          <w:spacing w:val="-2"/>
          <w:w w:val="82"/>
        </w:rPr>
        <w:t>e</w:t>
      </w:r>
      <w:r>
        <w:rPr>
          <w:rFonts w:ascii="Arial" w:hAnsi="Arial" w:cs="Arial" w:eastAsia="Arial"/>
          <w:sz w:val="16"/>
          <w:szCs w:val="16"/>
          <w:spacing w:val="2"/>
          <w:w w:val="88"/>
        </w:rPr>
        <w:t>r</w:t>
      </w:r>
      <w:r>
        <w:rPr>
          <w:rFonts w:ascii="Arial" w:hAnsi="Arial" w:cs="Arial" w:eastAsia="Arial"/>
          <w:sz w:val="16"/>
          <w:szCs w:val="16"/>
          <w:spacing w:val="-1"/>
          <w:w w:val="88"/>
        </w:rPr>
        <w:t>m</w:t>
      </w:r>
      <w:r>
        <w:rPr>
          <w:rFonts w:ascii="Arial" w:hAnsi="Arial" w:cs="Arial" w:eastAsia="Arial"/>
          <w:sz w:val="16"/>
          <w:szCs w:val="16"/>
          <w:spacing w:val="2"/>
          <w:w w:val="84"/>
        </w:rPr>
        <w:t>a</w:t>
      </w:r>
      <w:r>
        <w:rPr>
          <w:rFonts w:ascii="Arial" w:hAnsi="Arial" w:cs="Arial" w:eastAsia="Arial"/>
          <w:sz w:val="16"/>
          <w:szCs w:val="16"/>
          <w:spacing w:val="-2"/>
          <w:w w:val="84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77" w:lineRule="auto"/>
        <w:ind w:left="102" w:right="9076"/>
        <w:jc w:val="left"/>
        <w:tabs>
          <w:tab w:pos="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88"/>
        </w:rPr>
        <w:t>+</w:t>
      </w:r>
      <w:r>
        <w:rPr>
          <w:rFonts w:ascii="Arial" w:hAnsi="Arial" w:cs="Arial" w:eastAsia="Arial"/>
          <w:sz w:val="16"/>
          <w:szCs w:val="16"/>
          <w:spacing w:val="-3"/>
          <w:w w:val="88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9</w:t>
      </w:r>
      <w:r>
        <w:rPr>
          <w:rFonts w:ascii="Arial" w:hAnsi="Arial" w:cs="Arial" w:eastAsia="Arial"/>
          <w:sz w:val="16"/>
          <w:szCs w:val="16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8</w:t>
      </w:r>
      <w:r>
        <w:rPr>
          <w:rFonts w:ascii="Arial" w:hAnsi="Arial" w:cs="Arial" w:eastAsia="Arial"/>
          <w:sz w:val="16"/>
          <w:szCs w:val="16"/>
          <w:spacing w:val="-8"/>
          <w:w w:val="88"/>
        </w:rPr>
        <w:t>6</w:t>
      </w:r>
      <w:r>
        <w:rPr>
          <w:rFonts w:ascii="Arial" w:hAnsi="Arial" w:cs="Arial" w:eastAsia="Arial"/>
          <w:sz w:val="16"/>
          <w:szCs w:val="16"/>
          <w:spacing w:val="-7"/>
          <w:w w:val="88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1</w:t>
      </w:r>
      <w:r>
        <w:rPr>
          <w:rFonts w:ascii="Arial" w:hAnsi="Arial" w:cs="Arial" w:eastAsia="Arial"/>
          <w:sz w:val="16"/>
          <w:szCs w:val="16"/>
          <w:spacing w:val="1"/>
          <w:w w:val="88"/>
        </w:rPr>
        <w:t> 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6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5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-0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-9"/>
          <w:w w:val="162"/>
        </w:rPr>
        <w:t>f</w:t>
      </w:r>
      <w:r>
        <w:rPr>
          <w:rFonts w:ascii="Arial" w:hAnsi="Arial" w:cs="Arial" w:eastAsia="Arial"/>
          <w:sz w:val="16"/>
          <w:szCs w:val="16"/>
          <w:spacing w:val="2"/>
          <w:w w:val="81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81"/>
        </w:rPr>
        <w:t>x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2"/>
          <w:w w:val="89"/>
        </w:rPr>
        <w:t>+</w:t>
      </w:r>
      <w:r>
        <w:rPr>
          <w:rFonts w:ascii="Arial" w:hAnsi="Arial" w:cs="Arial" w:eastAsia="Arial"/>
          <w:sz w:val="16"/>
          <w:szCs w:val="16"/>
          <w:spacing w:val="-4"/>
          <w:w w:val="89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9</w:t>
      </w:r>
      <w:r>
        <w:rPr>
          <w:rFonts w:ascii="Arial" w:hAnsi="Arial" w:cs="Arial" w:eastAsia="Arial"/>
          <w:sz w:val="16"/>
          <w:szCs w:val="16"/>
          <w:spacing w:val="-7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8</w:t>
      </w:r>
      <w:r>
        <w:rPr>
          <w:rFonts w:ascii="Arial" w:hAnsi="Arial" w:cs="Arial" w:eastAsia="Arial"/>
          <w:sz w:val="16"/>
          <w:szCs w:val="16"/>
          <w:spacing w:val="-8"/>
          <w:w w:val="89"/>
        </w:rPr>
        <w:t>6</w:t>
      </w:r>
      <w:r>
        <w:rPr>
          <w:rFonts w:ascii="Arial" w:hAnsi="Arial" w:cs="Arial" w:eastAsia="Arial"/>
          <w:sz w:val="16"/>
          <w:szCs w:val="16"/>
          <w:spacing w:val="-7"/>
          <w:w w:val="89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1</w:t>
      </w:r>
      <w:r>
        <w:rPr>
          <w:rFonts w:ascii="Arial" w:hAnsi="Arial" w:cs="Arial" w:eastAsia="Arial"/>
          <w:sz w:val="16"/>
          <w:szCs w:val="16"/>
          <w:spacing w:val="-3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-17"/>
          <w:w w:val="91"/>
        </w:rPr>
        <w:t>6</w:t>
      </w:r>
      <w:r>
        <w:rPr>
          <w:rFonts w:ascii="Arial" w:hAnsi="Arial" w:cs="Arial" w:eastAsia="Arial"/>
          <w:sz w:val="16"/>
          <w:szCs w:val="16"/>
          <w:spacing w:val="-11"/>
          <w:w w:val="91"/>
        </w:rPr>
        <w:t>1</w:t>
      </w:r>
      <w:r>
        <w:rPr>
          <w:rFonts w:ascii="Arial" w:hAnsi="Arial" w:cs="Arial" w:eastAsia="Arial"/>
          <w:sz w:val="16"/>
          <w:szCs w:val="16"/>
          <w:spacing w:val="2"/>
          <w:w w:val="91"/>
        </w:rPr>
        <w:t>5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6</w:t>
      </w:r>
      <w:r>
        <w:rPr>
          <w:rFonts w:ascii="Arial" w:hAnsi="Arial" w:cs="Arial" w:eastAsia="Arial"/>
          <w:sz w:val="16"/>
          <w:szCs w:val="16"/>
          <w:spacing w:val="2"/>
          <w:w w:val="86"/>
        </w:rPr>
        <w:t>-</w:t>
      </w:r>
      <w:r>
        <w:rPr>
          <w:rFonts w:ascii="Arial" w:hAnsi="Arial" w:cs="Arial" w:eastAsia="Arial"/>
          <w:sz w:val="16"/>
          <w:szCs w:val="16"/>
          <w:spacing w:val="-4"/>
          <w:w w:val="86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9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82"/>
        </w:rPr>
        <w:t> </w:t>
      </w:r>
      <w:hyperlink r:id="rId92">
        <w:r>
          <w:rPr>
            <w:rFonts w:ascii="Arial" w:hAnsi="Arial" w:cs="Arial" w:eastAsia="Arial"/>
            <w:sz w:val="16"/>
            <w:szCs w:val="16"/>
            <w:spacing w:val="-2"/>
            <w:w w:val="85"/>
          </w:rPr>
          <w:t>z</w:t>
        </w:r>
        <w:r>
          <w:rPr>
            <w:rFonts w:ascii="Arial" w:hAnsi="Arial" w:cs="Arial" w:eastAsia="Arial"/>
            <w:sz w:val="16"/>
            <w:szCs w:val="16"/>
            <w:spacing w:val="-2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spacing w:val="-1"/>
            <w:w w:val="88"/>
          </w:rPr>
          <w:t>n</w:t>
        </w:r>
        <w:r>
          <w:rPr>
            <w:rFonts w:ascii="Arial" w:hAnsi="Arial" w:cs="Arial" w:eastAsia="Arial"/>
            <w:sz w:val="16"/>
            <w:szCs w:val="16"/>
            <w:spacing w:val="-2"/>
            <w:w w:val="110"/>
          </w:rPr>
          <w:t>t</w:t>
        </w:r>
        <w:r>
          <w:rPr>
            <w:rFonts w:ascii="Arial" w:hAnsi="Arial" w:cs="Arial" w:eastAsia="Arial"/>
            <w:sz w:val="16"/>
            <w:szCs w:val="16"/>
            <w:spacing w:val="-1"/>
            <w:w w:val="89"/>
          </w:rPr>
          <w:t>r</w:t>
        </w:r>
        <w:r>
          <w:rPr>
            <w:rFonts w:ascii="Arial" w:hAnsi="Arial" w:cs="Arial" w:eastAsia="Arial"/>
            <w:sz w:val="16"/>
            <w:szCs w:val="16"/>
            <w:spacing w:val="2"/>
            <w:w w:val="79"/>
          </w:rPr>
          <w:t>al@o</w:t>
        </w:r>
        <w:r>
          <w:rPr>
            <w:rFonts w:ascii="Arial" w:hAnsi="Arial" w:cs="Arial" w:eastAsia="Arial"/>
            <w:sz w:val="16"/>
            <w:szCs w:val="16"/>
            <w:spacing w:val="-1"/>
            <w:w w:val="79"/>
          </w:rPr>
          <w:t>d</w:t>
        </w:r>
        <w:r>
          <w:rPr>
            <w:rFonts w:ascii="Arial" w:hAnsi="Arial" w:cs="Arial" w:eastAsia="Arial"/>
            <w:sz w:val="16"/>
            <w:szCs w:val="16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spacing w:val="-1"/>
            <w:w w:val="81"/>
          </w:rPr>
          <w:t>d</w:t>
        </w:r>
        <w:r>
          <w:rPr>
            <w:rFonts w:ascii="Arial" w:hAnsi="Arial" w:cs="Arial" w:eastAsia="Arial"/>
            <w:sz w:val="16"/>
            <w:szCs w:val="16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677" w:footer="270" w:top="1360" w:bottom="280" w:left="580" w:right="540"/>
          <w:headerReference w:type="even" r:id="rId86"/>
          <w:footerReference w:type="even" r:id="rId87"/>
          <w:pgSz w:w="11920" w:h="16840"/>
        </w:sectPr>
      </w:pPr>
      <w:rPr/>
    </w:p>
    <w:p>
      <w:pPr>
        <w:spacing w:before="36" w:after="0" w:line="240" w:lineRule="auto"/>
        <w:ind w:left="10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077A6"/>
          <w:spacing w:val="4"/>
          <w:w w:val="84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84"/>
          <w:b/>
          <w:bCs/>
        </w:rPr>
        <w:t>Al</w:t>
      </w:r>
      <w:r>
        <w:rPr>
          <w:rFonts w:ascii="Arial" w:hAnsi="Arial" w:cs="Arial" w:eastAsia="Arial"/>
          <w:sz w:val="16"/>
          <w:szCs w:val="16"/>
          <w:color w:val="0077A6"/>
          <w:spacing w:val="3"/>
          <w:w w:val="84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84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77A6"/>
          <w:spacing w:val="-3"/>
          <w:w w:val="84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077A6"/>
          <w:spacing w:val="3"/>
          <w:w w:val="79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73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0077A6"/>
          <w:spacing w:val="3"/>
          <w:w w:val="73"/>
          <w:b/>
          <w:bCs/>
        </w:rPr>
        <w:t>B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82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82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74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0077A6"/>
          <w:spacing w:val="2"/>
          <w:w w:val="88"/>
          <w:b/>
          <w:bCs/>
        </w:rPr>
        <w:t>iAr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88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0077A6"/>
          <w:spacing w:val="4"/>
          <w:w w:val="85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0077A6"/>
          <w:spacing w:val="0"/>
          <w:w w:val="79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1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  <w:b/>
          <w:bCs/>
        </w:rPr>
        <w:t>Den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0"/>
          <w:b/>
          <w:bCs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  <w:b/>
          <w:bCs/>
        </w:rPr>
        <w:t>ar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0"/>
          <w:b/>
          <w:bCs/>
        </w:rPr>
        <w:t>k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5"/>
          <w:w w:val="62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8"/>
          <w:b/>
          <w:bCs/>
        </w:rPr>
        <w:t>ps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88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-8"/>
          <w:w w:val="88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-7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left="100" w:right="-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93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3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2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7"/>
          </w:rPr>
          <w:t>n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0"/>
          </w:rPr>
          <w:t>ark@o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0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 </w:t>
        </w:r>
      </w:hyperlink>
      <w:hyperlink r:id="rId94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-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2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7"/>
          </w:rPr>
          <w:t>n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ark.dk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1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136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  <w:b/>
          <w:bCs/>
        </w:rPr>
        <w:t>an</w:t>
      </w:r>
      <w:r>
        <w:rPr>
          <w:rFonts w:ascii="Arial" w:hAnsi="Arial" w:cs="Arial" w:eastAsia="Arial"/>
          <w:sz w:val="16"/>
          <w:szCs w:val="16"/>
          <w:color w:val="636363"/>
          <w:spacing w:val="3"/>
          <w:w w:val="80"/>
          <w:b/>
          <w:bCs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5"/>
          <w:w w:val="79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103"/>
          <w:b/>
          <w:bCs/>
        </w:rPr>
        <w:t>Arl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left="100" w:right="21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91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91"/>
        </w:rPr>
        <w:t>9</w:t>
      </w:r>
      <w:r>
        <w:rPr>
          <w:rFonts w:ascii="Arial" w:hAnsi="Arial" w:cs="Arial" w:eastAsia="Arial"/>
          <w:sz w:val="16"/>
          <w:szCs w:val="16"/>
          <w:color w:val="636363"/>
          <w:spacing w:val="-7"/>
          <w:w w:val="91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-4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88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91"/>
        </w:rPr>
        <w:t>9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0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95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3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8"/>
          </w:rPr>
          <w:t>u@o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8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7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7"/>
          </w:rPr>
          <w:t>f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9"/>
          </w:rPr>
          <w:t>r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9"/>
          </w:rPr>
          <w:t> </w:t>
        </w:r>
      </w:hyperlink>
      <w:hyperlink r:id="rId96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7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7"/>
          </w:rPr>
          <w:t>f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9"/>
          </w:rPr>
          <w:t>r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1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6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6"/>
          <w:b/>
          <w:bCs/>
        </w:rPr>
        <w:t>al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6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6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86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105"/>
          <w:b/>
          <w:bCs/>
        </w:rPr>
        <w:t>s.r.</w:t>
      </w:r>
      <w:r>
        <w:rPr>
          <w:rFonts w:ascii="Arial" w:hAnsi="Arial" w:cs="Arial" w:eastAsia="Arial"/>
          <w:sz w:val="16"/>
          <w:szCs w:val="16"/>
          <w:color w:val="636363"/>
          <w:spacing w:val="5"/>
          <w:w w:val="105"/>
          <w:b/>
          <w:bCs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left="100" w:right="1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9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-7"/>
          <w:w w:val="88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91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91"/>
        </w:rPr>
        <w:t>7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91"/>
        </w:rPr>
        <w:t>0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91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91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91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7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hyperlink r:id="rId97"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5"/>
          </w:rPr>
          <w:t>l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8"/>
          </w:rPr>
          <w:t>s@o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8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-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4"/>
          </w:rPr>
          <w:t>i</w:t>
        </w:r>
        <w:r>
          <w:rPr>
            <w:rFonts w:ascii="Arial" w:hAnsi="Arial" w:cs="Arial" w:eastAsia="Arial"/>
            <w:sz w:val="16"/>
            <w:szCs w:val="16"/>
            <w:color w:val="636363"/>
            <w:spacing w:val="-5"/>
            <w:w w:val="110"/>
          </w:rPr>
          <w:t>t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7"/>
          </w:rPr>
          <w:t>al</w:t>
        </w:r>
        <w:r>
          <w:rPr>
            <w:rFonts w:ascii="Arial" w:hAnsi="Arial" w:cs="Arial" w:eastAsia="Arial"/>
            <w:sz w:val="16"/>
            <w:szCs w:val="16"/>
            <w:color w:val="636363"/>
            <w:spacing w:val="-4"/>
            <w:w w:val="87"/>
          </w:rPr>
          <w:t>i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3"/>
          </w:rPr>
          <w:t>i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110"/>
          </w:rPr>
          <w:t>t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110"/>
          </w:rPr>
          <w:t> </w:t>
        </w:r>
      </w:hyperlink>
      <w:hyperlink r:id="rId98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right="42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1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1"/>
          <w:b/>
          <w:bCs/>
        </w:rPr>
        <w:t>skandi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1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1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1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1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1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68"/>
          <w:b/>
          <w:bCs/>
        </w:rPr>
        <w:t>AB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68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+4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3"/>
          <w:w w:val="88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8"/>
        </w:rPr>
        <w:t>7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8"/>
          <w:w w:val="91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91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91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-17"/>
          <w:w w:val="91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99"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5"/>
          </w:rPr>
          <w:t>l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8"/>
          </w:rPr>
          <w:t>s@o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8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3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 </w:t>
        </w:r>
      </w:hyperlink>
      <w:hyperlink r:id="rId100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3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1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5"/>
          <w:b/>
          <w:bCs/>
        </w:rPr>
        <w:t>(s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5"/>
          <w:b/>
          <w:bCs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7"/>
          <w:b/>
          <w:bCs/>
        </w:rPr>
        <w:t>g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7"/>
          <w:b/>
          <w:bCs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91"/>
          <w:b/>
          <w:bCs/>
        </w:rPr>
        <w:t>ai)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2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er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2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io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  <w:b/>
          <w:bCs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0"/>
          <w:w w:val="12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0"/>
          <w:b/>
          <w:bCs/>
        </w:rPr>
        <w:t>adi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0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5"/>
          <w:b/>
          <w:bCs/>
        </w:rPr>
        <w:t>g</w:t>
      </w:r>
      <w:r>
        <w:rPr>
          <w:rFonts w:ascii="Arial" w:hAnsi="Arial" w:cs="Arial" w:eastAsia="Arial"/>
          <w:sz w:val="16"/>
          <w:szCs w:val="16"/>
          <w:color w:val="636363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3"/>
          <w:w w:val="81"/>
          <w:b/>
          <w:bCs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1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1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1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100"/>
          <w:b/>
          <w:bCs/>
        </w:rPr>
        <w:t>ltd.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7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7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7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7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7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6"/>
          <w:w w:val="87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-8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100"/>
        </w:rPr>
        <w:t>-0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right="-4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101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3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5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8"/>
          </w:rPr>
          <w:t>hi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8"/>
          </w:rPr>
          <w:t>n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7"/>
          </w:rPr>
          <w:t>a@o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7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1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.cn</w:t>
        </w:r>
      </w:hyperlink>
      <w:hyperlink r:id="rId102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 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1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.cn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6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6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6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6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6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6"/>
          <w:b/>
          <w:bCs/>
        </w:rPr>
        <w:t>k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76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100"/>
          <w:b/>
          <w:bCs/>
        </w:rPr>
        <w:t>ltd.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8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3"/>
          <w:w w:val="88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0"/>
          <w:w w:val="88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8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8"/>
        </w:rPr>
        <w:t>0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9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right="11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103"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5"/>
          </w:rPr>
          <w:t>l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8"/>
          </w:rPr>
          <w:t>s@o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8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-uk.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4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2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.uk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 </w:t>
        </w:r>
      </w:hyperlink>
      <w:hyperlink r:id="rId104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-uk.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4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2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.uk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0"/>
          <w:w w:val="72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2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2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72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1"/>
          <w:w w:val="72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36363"/>
          <w:spacing w:val="4"/>
          <w:w w:val="72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2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2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1"/>
          <w:b/>
          <w:bCs/>
        </w:rPr>
        <w:t>inc.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2"/>
          <w:w w:val="86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</w:rPr>
        <w:t>n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-1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6"/>
        </w:rPr>
        <w:t>+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6"/>
        </w:rPr>
        <w:t>1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6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6"/>
        </w:rPr>
        <w:t>0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6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7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00"/>
        </w:rPr>
        <w:t>40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77" w:lineRule="auto"/>
        <w:ind w:right="354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36363"/>
          <w:spacing w:val="-4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2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2"/>
          <w:w w:val="82"/>
        </w:rPr>
        <w:t>ai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15"/>
          <w:w w:val="82"/>
        </w:rPr>
        <w:t> </w:t>
      </w:r>
      <w:hyperlink r:id="rId105"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5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5"/>
          </w:rPr>
          <w:t>l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78"/>
          </w:rPr>
          <w:t>s@o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78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-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3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1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7"/>
          </w:rPr>
          <w:t> </w:t>
        </w:r>
      </w:hyperlink>
      <w:hyperlink r:id="rId106"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36363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3"/>
          </w:rPr>
          <w:t>-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3"/>
          </w:rPr>
          <w:t>u</w:t>
        </w:r>
        <w:r>
          <w:rPr>
            <w:rFonts w:ascii="Arial" w:hAnsi="Arial" w:cs="Arial" w:eastAsia="Arial"/>
            <w:sz w:val="16"/>
            <w:szCs w:val="16"/>
            <w:color w:val="636363"/>
            <w:spacing w:val="-3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1"/>
          </w:rPr>
          <w:t>a</w:t>
        </w:r>
        <w:r>
          <w:rPr>
            <w:rFonts w:ascii="Arial" w:hAnsi="Arial" w:cs="Arial" w:eastAsia="Arial"/>
            <w:sz w:val="16"/>
            <w:szCs w:val="16"/>
            <w:color w:val="636363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1"/>
          </w:rPr>
          <w:t>c</w:t>
        </w:r>
        <w:r>
          <w:rPr>
            <w:rFonts w:ascii="Arial" w:hAnsi="Arial" w:cs="Arial" w:eastAsia="Arial"/>
            <w:sz w:val="16"/>
            <w:szCs w:val="16"/>
            <w:color w:val="636363"/>
            <w:spacing w:val="-1"/>
            <w:w w:val="82"/>
          </w:rPr>
          <w:t>o</w:t>
        </w:r>
        <w:r>
          <w:rPr>
            <w:rFonts w:ascii="Arial" w:hAnsi="Arial" w:cs="Arial" w:eastAsia="Arial"/>
            <w:sz w:val="16"/>
            <w:szCs w:val="16"/>
            <w:color w:val="636363"/>
            <w:spacing w:val="0"/>
            <w:w w:val="87"/>
          </w:rPr>
          <w:t>m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right="297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46567"/>
          <w:spacing w:val="-2"/>
          <w:w w:val="136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u</w:t>
      </w:r>
      <w:r>
        <w:rPr>
          <w:rFonts w:ascii="Arial" w:hAnsi="Arial" w:cs="Arial" w:eastAsia="Arial"/>
          <w:sz w:val="16"/>
          <w:szCs w:val="16"/>
          <w:color w:val="646567"/>
          <w:spacing w:val="7"/>
          <w:w w:val="79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96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he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646567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in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or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m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1"/>
          <w:w w:val="80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io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4"/>
          <w:w w:val="8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an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8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0"/>
          <w:b/>
          <w:bCs/>
        </w:rPr>
        <w:t>spec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80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1"/>
          <w:b/>
          <w:bCs/>
        </w:rPr>
        <w:t>alised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1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repr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se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-2"/>
          <w:w w:val="79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-1"/>
          <w:w w:val="79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646567"/>
          <w:spacing w:val="4"/>
          <w:w w:val="79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v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c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646567"/>
          <w:spacing w:val="1"/>
          <w:w w:val="7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b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e</w:t>
      </w:r>
      <w:r>
        <w:rPr>
          <w:rFonts w:ascii="Arial" w:hAnsi="Arial" w:cs="Arial" w:eastAsia="Arial"/>
          <w:sz w:val="16"/>
          <w:szCs w:val="16"/>
          <w:color w:val="646567"/>
          <w:spacing w:val="-3"/>
          <w:w w:val="7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f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79"/>
          <w:b/>
          <w:bCs/>
        </w:rPr>
        <w:t>oun</w:t>
      </w:r>
      <w:r>
        <w:rPr>
          <w:rFonts w:ascii="Arial" w:hAnsi="Arial" w:cs="Arial" w:eastAsia="Arial"/>
          <w:sz w:val="16"/>
          <w:szCs w:val="16"/>
          <w:color w:val="646567"/>
          <w:spacing w:val="0"/>
          <w:w w:val="79"/>
          <w:b/>
          <w:bCs/>
        </w:rPr>
        <w:t>d</w:t>
      </w:r>
      <w:r>
        <w:rPr>
          <w:rFonts w:ascii="Arial" w:hAnsi="Arial" w:cs="Arial" w:eastAsia="Arial"/>
          <w:sz w:val="16"/>
          <w:szCs w:val="16"/>
          <w:color w:val="646567"/>
          <w:spacing w:val="-6"/>
          <w:w w:val="7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3"/>
          <w:b/>
          <w:bCs/>
        </w:rPr>
        <w:t>at:</w:t>
      </w:r>
      <w:r>
        <w:rPr>
          <w:rFonts w:ascii="Arial" w:hAnsi="Arial" w:cs="Arial" w:eastAsia="Arial"/>
          <w:sz w:val="16"/>
          <w:szCs w:val="16"/>
          <w:color w:val="646567"/>
          <w:spacing w:val="2"/>
          <w:w w:val="83"/>
          <w:b/>
          <w:bCs/>
        </w:rPr>
        <w:t> </w:t>
      </w:r>
      <w:hyperlink r:id="rId107">
        <w:r>
          <w:rPr>
            <w:rFonts w:ascii="Arial" w:hAnsi="Arial" w:cs="Arial" w:eastAsia="Arial"/>
            <w:sz w:val="16"/>
            <w:szCs w:val="16"/>
            <w:color w:val="646567"/>
            <w:spacing w:val="2"/>
            <w:w w:val="84"/>
          </w:rPr>
          <w:t>ww</w:t>
        </w:r>
        <w:r>
          <w:rPr>
            <w:rFonts w:ascii="Arial" w:hAnsi="Arial" w:cs="Arial" w:eastAsia="Arial"/>
            <w:sz w:val="16"/>
            <w:szCs w:val="16"/>
            <w:color w:val="646567"/>
            <w:spacing w:val="-6"/>
            <w:w w:val="84"/>
          </w:rPr>
          <w:t>w</w:t>
        </w:r>
        <w:r>
          <w:rPr>
            <w:rFonts w:ascii="Arial" w:hAnsi="Arial" w:cs="Arial" w:eastAsia="Arial"/>
            <w:sz w:val="16"/>
            <w:szCs w:val="16"/>
            <w:color w:val="646567"/>
            <w:spacing w:val="2"/>
            <w:w w:val="82"/>
          </w:rPr>
          <w:t>.o</w:t>
        </w:r>
        <w:r>
          <w:rPr>
            <w:rFonts w:ascii="Arial" w:hAnsi="Arial" w:cs="Arial" w:eastAsia="Arial"/>
            <w:sz w:val="16"/>
            <w:szCs w:val="16"/>
            <w:color w:val="646567"/>
            <w:spacing w:val="-1"/>
            <w:w w:val="82"/>
          </w:rPr>
          <w:t>d</w:t>
        </w:r>
        <w:r>
          <w:rPr>
            <w:rFonts w:ascii="Arial" w:hAnsi="Arial" w:cs="Arial" w:eastAsia="Arial"/>
            <w:sz w:val="16"/>
            <w:szCs w:val="16"/>
            <w:color w:val="646567"/>
            <w:spacing w:val="-1"/>
            <w:w w:val="86"/>
          </w:rPr>
          <w:t>u</w:t>
        </w:r>
        <w:r>
          <w:rPr>
            <w:rFonts w:ascii="Arial" w:hAnsi="Arial" w:cs="Arial" w:eastAsia="Arial"/>
            <w:sz w:val="16"/>
            <w:szCs w:val="16"/>
            <w:color w:val="646567"/>
            <w:spacing w:val="2"/>
            <w:w w:val="81"/>
          </w:rPr>
          <w:t>.</w:t>
        </w:r>
        <w:r>
          <w:rPr>
            <w:rFonts w:ascii="Arial" w:hAnsi="Arial" w:cs="Arial" w:eastAsia="Arial"/>
            <w:sz w:val="16"/>
            <w:szCs w:val="16"/>
            <w:color w:val="646567"/>
            <w:spacing w:val="-1"/>
            <w:w w:val="81"/>
          </w:rPr>
          <w:t>d</w:t>
        </w:r>
        <w:r>
          <w:rPr>
            <w:rFonts w:ascii="Arial" w:hAnsi="Arial" w:cs="Arial" w:eastAsia="Arial"/>
            <w:sz w:val="16"/>
            <w:szCs w:val="16"/>
            <w:color w:val="646567"/>
            <w:spacing w:val="2"/>
            <w:w w:val="90"/>
          </w:rPr>
          <w:t>e/</w:t>
        </w:r>
        <w:r>
          <w:rPr>
            <w:rFonts w:ascii="Arial" w:hAnsi="Arial" w:cs="Arial" w:eastAsia="Arial"/>
            <w:sz w:val="16"/>
            <w:szCs w:val="16"/>
            <w:color w:val="646567"/>
            <w:spacing w:val="-3"/>
            <w:w w:val="90"/>
          </w:rPr>
          <w:t>s</w:t>
        </w:r>
        <w:r>
          <w:rPr>
            <w:rFonts w:ascii="Arial" w:hAnsi="Arial" w:cs="Arial" w:eastAsia="Arial"/>
            <w:sz w:val="16"/>
            <w:szCs w:val="16"/>
            <w:color w:val="646567"/>
            <w:spacing w:val="2"/>
            <w:w w:val="85"/>
          </w:rPr>
          <w:t>a</w:t>
        </w:r>
        <w:r>
          <w:rPr>
            <w:rFonts w:ascii="Arial" w:hAnsi="Arial" w:cs="Arial" w:eastAsia="Arial"/>
            <w:sz w:val="16"/>
            <w:szCs w:val="16"/>
            <w:color w:val="646567"/>
            <w:spacing w:val="-1"/>
            <w:w w:val="85"/>
          </w:rPr>
          <w:t>l</w:t>
        </w:r>
        <w:r>
          <w:rPr>
            <w:rFonts w:ascii="Arial" w:hAnsi="Arial" w:cs="Arial" w:eastAsia="Arial"/>
            <w:sz w:val="16"/>
            <w:szCs w:val="16"/>
            <w:color w:val="646567"/>
            <w:spacing w:val="0"/>
            <w:w w:val="82"/>
          </w:rPr>
          <w:t>e</w:t>
        </w:r>
        <w:r>
          <w:rPr>
            <w:rFonts w:ascii="Arial" w:hAnsi="Arial" w:cs="Arial" w:eastAsia="Arial"/>
            <w:sz w:val="16"/>
            <w:szCs w:val="16"/>
            <w:color w:val="646567"/>
            <w:spacing w:val="0"/>
            <w:w w:val="87"/>
          </w:rPr>
          <w:t>s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1920" w:h="16840"/>
          <w:pgMar w:top="1360" w:bottom="280" w:left="580" w:right="540"/>
          <w:cols w:num="3" w:equalWidth="0">
            <w:col w:w="1865" w:space="956"/>
            <w:col w:w="1823" w:space="898"/>
            <w:col w:w="5258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441.704987pt;margin-top:135.463013pt;width:153.571001pt;height:630.392pt;mso-position-horizontal-relative:page;mso-position-vertical-relative:page;z-index:-2495" coordorigin="8834,2709" coordsize="3071,12608">
            <v:group style="position:absolute;left:8844;top:2719;width:3061;height:12588" coordorigin="8844,2719" coordsize="3061,12588">
              <v:shape style="position:absolute;left:8844;top:2719;width:3061;height:12588" coordorigin="8844,2719" coordsize="3061,12588" path="m8844,15307l11905,15307,11905,2719,8844,2719,8844,15307e" filled="t" fillcolor="#ECEDED" stroked="f">
                <v:path arrowok="t"/>
                <v:fill/>
              </v:shape>
              <v:shape style="position:absolute;left:8844;top:2719;width:3061;height:12588" type="#_x0000_t75">
                <v:imagedata r:id="rId108" o:title=""/>
              </v:shape>
            </v:group>
            <v:group style="position:absolute;left:11395;top:3061;width:510;height:2381" coordorigin="11395,3061" coordsize="510,2381">
              <v:shape style="position:absolute;left:11395;top:3061;width:510;height:2381" coordorigin="11395,3061" coordsize="510,2381" path="m11395,5443l11905,5443,11905,3061,11395,3061,11395,54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456902pt;margin-top:48.332916pt;width:86.0577pt;height:50.85520pt;mso-position-horizontal-relative:page;mso-position-vertical-relative:page;z-index:-2489" coordorigin="669,967" coordsize="1721,1017">
            <v:group style="position:absolute;left:1799;top:1258;width:407;height:444" coordorigin="1799,1258" coordsize="407,444">
              <v:shape style="position:absolute;left:1799;top:1258;width:407;height:444" coordorigin="1799,1258" coordsize="407,444" path="m1927,1258l1799,1258,1799,1535,1812,1599,1862,1661,1933,1694,1995,1702,2022,1702,2090,1693,2154,1666,2197,1619,2206,1603,2028,1603,2001,1601,1943,1570,1928,1534,1927,1258e" filled="t" fillcolor="#0075A7" stroked="f">
                <v:path arrowok="t"/>
                <v:fill/>
              </v:shape>
            </v:group>
            <v:group style="position:absolute;left:2028;top:1258;width:193;height:345" coordorigin="2028,1258" coordsize="193,345">
              <v:shape style="position:absolute;left:2028;top:1258;width:193;height:345" coordorigin="2028,1258" coordsize="193,345" path="m2221,1258l2093,1258,2093,1524,2090,1546,2081,1566,2067,1583,2049,1595,2028,1603,2206,1603,2207,1602,2214,1583,2218,1564,2221,1543,2221,1258e" filled="t" fillcolor="#0075A7" stroked="f">
                <v:path arrowok="t"/>
                <v:fill/>
              </v:shape>
            </v:group>
            <v:group style="position:absolute;left:1753;top:1470;width:2;height:8" coordorigin="1753,1470" coordsize="2,8">
              <v:shape style="position:absolute;left:1753;top:1470;width:2;height:8" coordorigin="1753,1470" coordsize="0,8" path="m1754,1470l1753,1472,1753,1476,1754,1478,1754,1470e" filled="t" fillcolor="#0075A7" stroked="f">
                <v:path arrowok="t"/>
                <v:fill/>
              </v:shape>
            </v:group>
            <v:group style="position:absolute;left:1341;top:1256;width:407;height:435" coordorigin="1341,1256" coordsize="407,435">
              <v:shape style="position:absolute;left:1341;top:1256;width:407;height:435" coordorigin="1341,1256" coordsize="407,435" path="m1341,1256l1341,1691,1583,1691,1645,1687,1707,1675,1744,1625,1749,1595,1468,1595,1468,1354,1532,1354,1561,1353,1725,1353,1683,1299,1630,1268,1584,1256,1341,1256e" filled="t" fillcolor="#0075A7" stroked="f">
                <v:path arrowok="t"/>
                <v:fill/>
              </v:shape>
            </v:group>
            <v:group style="position:absolute;left:1468;top:1353;width:285;height:243" coordorigin="1468,1353" coordsize="285,243">
              <v:shape style="position:absolute;left:1468;top:1353;width:285;height:243" coordorigin="1468,1353" coordsize="285,243" path="m1725,1353l1561,1353,1584,1353,1600,1356,1611,1364,1617,1378,1620,1399,1621,1428,1620,1468,1608,1546,1561,1590,1468,1595,1749,1595,1750,1578,1752,1546,1753,1509,1753,1474,1750,1432,1743,1395,1731,1364,1725,1353e" filled="t" fillcolor="#0075A7" stroked="f">
                <v:path arrowok="t"/>
                <v:fill/>
              </v:shape>
            </v:group>
            <v:group style="position:absolute;left:828;top:1248;width:432;height:459" coordorigin="828,1248" coordsize="432,459">
              <v:shape style="position:absolute;left:828;top:1248;width:432;height:459" coordorigin="828,1248" coordsize="432,459" path="m1074,1248l1002,1254,945,1272,884,1317,851,1367,830,1444,828,1477,829,1501,841,1564,878,1632,928,1672,1001,1701,1041,1707,1068,1706,1137,1697,1205,1667,1247,1624,1260,1606,1076,1606,1049,1605,981,1569,959,1493,958,1476,959,1451,973,1392,1031,1348,1054,1345,1259,1345,1250,1332,1190,1280,1116,1252,1095,1249,1074,1248e" filled="t" fillcolor="#0075A7" stroked="f">
                <v:path arrowok="t"/>
                <v:fill/>
              </v:shape>
            </v:group>
            <v:group style="position:absolute;left:1054;top:1345;width:239;height:261" coordorigin="1054,1345" coordsize="239,261">
              <v:shape style="position:absolute;left:1054;top:1345;width:239;height:261" coordorigin="1054,1345" coordsize="239,261" path="m1259,1345l1054,1345,1080,1346,1101,1351,1152,1402,1164,1463,1163,1491,1152,1552,1096,1602,1076,1606,1260,1606,1287,1534,1292,1493,1292,1491,1286,1420,1268,1363,1260,1347,1259,1345e" filled="t" fillcolor="#0075A7" stroked="f">
                <v:path arrowok="t"/>
                <v:fill/>
              </v:shape>
            </v:group>
            <v:group style="position:absolute;left:679;top:977;width:1701;height:322" coordorigin="679,977" coordsize="1701,322">
              <v:shape style="position:absolute;left:679;top:977;width:1701;height:322" coordorigin="679,977" coordsize="1701,322" path="m1542,977l1391,977,1269,978,1169,982,1087,990,1018,1002,956,1021,897,1047,834,1082,763,1126,679,1182,679,1298,681,1297,687,1292,748,1250,804,1220,878,1187,970,1154,1081,1124,1145,1111,1213,1099,1287,1089,1366,1082,1450,1078,1540,1076,2161,1076,2131,1065,2031,1035,1914,1009,1848,998,1778,989,1704,983,1625,978,1542,977e" filled="t" fillcolor="#0075A7" stroked="f">
                <v:path arrowok="t"/>
                <v:fill/>
              </v:shape>
              <v:shape style="position:absolute;left:679;top:977;width:1701;height:322" coordorigin="679,977" coordsize="1701,322" path="m2161,1076l1540,1076,1844,1078,1901,1079,1998,1085,2076,1096,2139,1112,2218,1150,2267,1187,2319,1234,2380,1293,2380,1185,2329,1153,2250,1112,2175,1081,2161,1076e" filled="t" fillcolor="#0075A7" stroked="f">
                <v:path arrowok="t"/>
                <v:fill/>
              </v:shape>
            </v:group>
            <v:group style="position:absolute;left:679;top:1652;width:1701;height:322" coordorigin="679,1652" coordsize="1701,322">
              <v:shape style="position:absolute;left:679;top:1652;width:1701;height:322" coordorigin="679,1652" coordsize="1701,322" path="m679,1657l679,1765,681,1766,752,1810,810,1838,884,1869,976,1900,1085,1929,1146,1941,1211,1952,1281,1961,1355,1968,1434,1972,1518,1974,1733,1973,1843,1971,1933,1965,2008,1955,2073,1940,2133,1917,2193,1887,2215,1875,1519,1875,1280,1874,1216,1873,1107,1869,1020,1861,951,1847,893,1828,817,1783,767,1741,711,1688,679,1657e" filled="t" fillcolor="#0075A7" stroked="f">
                <v:path arrowok="t"/>
                <v:fill/>
              </v:shape>
              <v:shape style="position:absolute;left:679;top:1652;width:1701;height:322" coordorigin="679,1652" coordsize="1701,322" path="m2380,1652l2311,1700,2255,1730,2182,1763,2089,1796,1978,1826,1915,1840,1846,1851,1773,1861,1694,1868,1609,1873,1519,1875,2215,1875,2296,1824,2380,1768,2380,1652e" filled="t" fillcolor="#0075A7" stroked="f">
                <v:path arrowok="t"/>
                <v:fill/>
              </v:shape>
            </v:group>
            <v:group style="position:absolute;left:2314;top:1013;width:45;height:51" coordorigin="2314,1013" coordsize="45,51">
              <v:shape style="position:absolute;left:2314;top:1013;width:45;height:51" coordorigin="2314,1013" coordsize="45,51" path="m2341,1013l2314,1013,2314,1063,2321,1063,2321,1041,2341,1041,2340,1040,2345,1040,2349,1038,2352,1035,2321,1035,2321,1018,2352,1018,2351,1017,2349,1015,2344,1013,2341,1013e" filled="t" fillcolor="#0075A7" stroked="f">
                <v:path arrowok="t"/>
                <v:fill/>
              </v:shape>
              <v:shape style="position:absolute;left:2314;top:1013;width:45;height:51" coordorigin="2314,1013" coordsize="45,51" path="m2341,1041l2330,1041,2332,1041,2333,1041,2350,1063,2359,1063,2348,1047,2346,1045,2343,1042,2342,1041,2341,1041e" filled="t" fillcolor="#0075A7" stroked="f">
                <v:path arrowok="t"/>
                <v:fill/>
              </v:shape>
              <v:shape style="position:absolute;left:2314;top:1013;width:45;height:51" coordorigin="2314,1013" coordsize="45,51" path="m2352,1018l2340,1018,2343,1019,2347,1022,2347,1024,2348,1028,2347,1030,2345,1032,2344,1033,2341,1035,2338,1035,2352,1035,2353,1033,2355,1030,2355,1024,2354,1021,2352,1018e" filled="t" fillcolor="#0075A7" stroked="f">
                <v:path arrowok="t"/>
                <v:fill/>
              </v:shape>
            </v:group>
            <v:group style="position:absolute;left:2286;top:990;width:95;height:95" coordorigin="2286,990" coordsize="95,95">
              <v:shape style="position:absolute;left:2286;top:990;width:95;height:95" coordorigin="2286,990" coordsize="95,95" path="m2340,990l2333,990,2327,990,2321,991,2315,993,2310,995,2286,1031,2286,1044,2327,1084,2339,1084,2345,1083,2351,1081,2356,1079,2358,1077,2328,1077,2322,1076,2293,1043,2293,1031,2318,1000,2322,998,2328,997,2359,997,2357,996,2346,991,2340,990e" filled="t" fillcolor="#0075A7" stroked="f">
                <v:path arrowok="t"/>
                <v:fill/>
              </v:shape>
              <v:shape style="position:absolute;left:2286;top:990;width:95;height:95" coordorigin="2286,990" coordsize="95,95" path="m2359,997l2333,997,2339,997,2344,998,2373,1043,2372,1048,2338,1077,2358,1077,2380,1044,2380,1031,2379,1025,2375,1014,2371,1008,2362,999,2359,997e" filled="t" fillcolor="#0075A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968018pt;margin-top:169.074112pt;width:12.02568pt;height:92.704302pt;mso-position-horizontal-relative:page;mso-position-vertical-relative:page;z-index:-248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1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1"/>
                      <w:w w:val="71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71"/>
                      <w:b/>
                      <w:bCs/>
                    </w:rPr>
                    <w:t>DU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6"/>
                      <w:w w:val="71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71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1"/>
                      <w:w w:val="71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71"/>
                      <w:b/>
                      <w:bCs/>
                    </w:rPr>
                    <w:t>c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646567"/>
                      <w:spacing w:val="0"/>
                      <w:w w:val="71"/>
                      <w:b/>
                      <w:bCs/>
                      <w:position w:val="6"/>
                    </w:rPr>
                    <w:t>®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  <w:color w:val="646567"/>
                      <w:spacing w:val="20"/>
                      <w:w w:val="71"/>
                      <w:b/>
                      <w:bCs/>
                      <w:position w:val="6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2"/>
                      <w:w w:val="78"/>
                      <w:b/>
                      <w:bCs/>
                      <w:position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1"/>
                      <w:w w:val="89"/>
                      <w:b/>
                      <w:bCs/>
                      <w:position w:val="0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2"/>
                      <w:w w:val="86"/>
                      <w:b/>
                      <w:bCs/>
                      <w:position w:val="0"/>
                    </w:rPr>
                    <w:t>g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78"/>
                      <w:b/>
                      <w:bCs/>
                      <w:position w:val="0"/>
                    </w:rPr>
                    <w:t>H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77"/>
                      <w:b/>
                      <w:bCs/>
                      <w:position w:val="0"/>
                    </w:rPr>
                    <w:t>-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-2"/>
                      <w:w w:val="77"/>
                      <w:b/>
                      <w:bCs/>
                      <w:position w:val="0"/>
                    </w:rPr>
                    <w:t>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90"/>
                      <w:b/>
                      <w:bCs/>
                      <w:position w:val="0"/>
                    </w:rPr>
                    <w:t>ensi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9"/>
                      <w:w w:val="90"/>
                      <w:b/>
                      <w:bCs/>
                      <w:position w:val="0"/>
                    </w:rPr>
                    <w:t>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646567"/>
                      <w:spacing w:val="0"/>
                      <w:w w:val="80"/>
                      <w:b/>
                      <w:bCs/>
                      <w:position w:val="0"/>
                    </w:rPr>
                    <w:t>y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77" w:lineRule="auto"/>
        <w:ind w:left="100" w:right="842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4.015701pt;margin-top:36.057907pt;width:391.181pt;height:.1pt;mso-position-horizontal-relative:page;mso-position-vertical-relative:paragraph;z-index:-2493" coordorigin="680,721" coordsize="7824,2">
            <v:shape style="position:absolute;left:680;top:721;width:7824;height:2" coordorigin="680,721" coordsize="7824,0" path="m680,721l8504,721e" filled="f" stroked="t" strokeweight="1pt" strokecolor="#0077A6">
              <v:path arrowok="t"/>
            </v:shape>
          </v:group>
          <w10:wrap type="none"/>
        </w:pict>
      </w:r>
      <w:r>
        <w:rPr/>
        <w:pict>
          <v:group style="position:absolute;margin-left:32.5pt;margin-top:-57.609493pt;width:45.5515pt;height:44.819pt;mso-position-horizontal-relative:page;mso-position-vertical-relative:paragraph;z-index:-2492" coordorigin="650,-1152" coordsize="911,896">
            <v:group style="position:absolute;left:695;top:-1137;width:2;height:205" coordorigin="695,-1137" coordsize="2,205">
              <v:shape style="position:absolute;left:695;top:-1137;width:2;height:205" coordorigin="695,-1137" coordsize="0,205" path="m695,-1137l695,-931e" filled="f" stroked="t" strokeweight="1.566pt" strokecolor="#0075A7">
                <v:path arrowok="t"/>
              </v:shape>
            </v:group>
            <v:group style="position:absolute;left:680;top:-902;width:29;height:59" coordorigin="680,-902" coordsize="29,59">
              <v:shape style="position:absolute;left:680;top:-902;width:29;height:59" coordorigin="680,-902" coordsize="29,59" path="m680,-873l710,-873e" filled="f" stroked="t" strokeweight="3.032pt" strokecolor="#04080C">
                <v:path arrowok="t"/>
              </v:shape>
            </v:group>
            <v:group style="position:absolute;left:680;top:-785;width:29;height:29" coordorigin="680,-785" coordsize="29,29">
              <v:shape style="position:absolute;left:680;top:-785;width:29;height:29" coordorigin="680,-785" coordsize="29,29" path="m680,-770l710,-770e" filled="f" stroked="t" strokeweight="1.567pt" strokecolor="#04080C">
                <v:path arrowok="t"/>
              </v:shape>
            </v:group>
            <v:group style="position:absolute;left:710;top:-1122;width:147;height:2" coordorigin="710,-1122" coordsize="147,2">
              <v:shape style="position:absolute;left:710;top:-1122;width:147;height:2" coordorigin="710,-1122" coordsize="147,0" path="m710,-1122l856,-1122e" filled="f" stroked="t" strokeweight="1.566pt" strokecolor="#0075A7">
                <v:path arrowok="t"/>
              </v:shape>
            </v:group>
            <v:group style="position:absolute;left:710;top:-946;width:147;height:2" coordorigin="710,-946" coordsize="147,2">
              <v:shape style="position:absolute;left:710;top:-946;width:147;height:2" coordorigin="710,-946" coordsize="147,0" path="m710,-946l856,-946e" filled="f" stroked="t" strokeweight="1.566pt" strokecolor="#0075A7">
                <v:path arrowok="t"/>
              </v:shape>
            </v:group>
            <v:group style="position:absolute;left:710;top:-902;width:29;height:29" coordorigin="710,-902" coordsize="29,29">
              <v:shape style="position:absolute;left:710;top:-902;width:29;height:29" coordorigin="710,-902" coordsize="29,29" path="m710,-887l739,-887e" filled="f" stroked="t" strokeweight="1.566pt" strokecolor="#04080C">
                <v:path arrowok="t"/>
              </v:shape>
            </v:group>
            <v:group style="position:absolute;left:710;top:-799;width:88;height:2" coordorigin="710,-799" coordsize="88,2">
              <v:shape style="position:absolute;left:710;top:-799;width:88;height:2" coordorigin="710,-799" coordsize="88,0" path="m710,-799l798,-799e" filled="f" stroked="t" strokeweight="4.498pt" strokecolor="#04080C">
                <v:path arrowok="t"/>
              </v:shape>
            </v:group>
            <v:group style="position:absolute;left:710;top:-726;width:29;height:88" coordorigin="710,-726" coordsize="29,88">
              <v:shape style="position:absolute;left:710;top:-726;width:29;height:88" coordorigin="710,-726" coordsize="29,88" path="m724,-726l724,-638e" filled="f" stroked="t" strokeweight="1.566pt" strokecolor="#04080C">
                <v:path arrowok="t"/>
              </v:shape>
            </v:group>
            <v:group style="position:absolute;left:739;top:-1034;width:88;height:2" coordorigin="739,-1034" coordsize="88,2">
              <v:shape style="position:absolute;left:739;top:-1034;width:88;height:2" coordorigin="739,-1034" coordsize="88,0" path="m739,-1034l827,-1034e" filled="f" stroked="t" strokeweight="1.566pt" strokecolor="#0075A7">
                <v:path arrowok="t"/>
              </v:shape>
            </v:group>
            <v:group style="position:absolute;left:739;top:-755;width:29;height:29" coordorigin="739,-755" coordsize="29,29">
              <v:shape style="position:absolute;left:739;top:-755;width:29;height:29" coordorigin="739,-755" coordsize="29,29" path="m739,-741l768,-741e" filled="f" stroked="t" strokeweight="1.566pt" strokecolor="#04080C">
                <v:path arrowok="t"/>
              </v:shape>
            </v:group>
            <v:group style="position:absolute;left:739;top:-667;width:29;height:59" coordorigin="739,-667" coordsize="29,59">
              <v:shape style="position:absolute;left:739;top:-667;width:29;height:59" coordorigin="739,-667" coordsize="29,59" path="m739,-638l768,-638e" filled="f" stroked="t" strokeweight="3.032pt" strokecolor="#04080C">
                <v:path arrowok="t"/>
              </v:shape>
            </v:group>
            <v:group style="position:absolute;left:768;top:-873;width:59;height:2" coordorigin="768,-873" coordsize="59,2">
              <v:shape style="position:absolute;left:768;top:-873;width:59;height:2" coordorigin="768,-873" coordsize="59,0" path="m768,-873l827,-873e" filled="f" stroked="t" strokeweight="3.032pt" strokecolor="#04080C">
                <v:path arrowok="t"/>
              </v:shape>
            </v:group>
            <v:group style="position:absolute;left:768;top:-726;width:29;height:59" coordorigin="768,-726" coordsize="29,59">
              <v:shape style="position:absolute;left:768;top:-726;width:29;height:59" coordorigin="768,-726" coordsize="29,59" path="m768,-697l798,-697e" filled="f" stroked="t" strokeweight="3.032pt" strokecolor="#04080C">
                <v:path arrowok="t"/>
              </v:shape>
            </v:group>
            <v:group style="position:absolute;left:768;top:-638;width:29;height:29" coordorigin="768,-638" coordsize="29,29">
              <v:shape style="position:absolute;left:768;top:-638;width:29;height:29" coordorigin="768,-638" coordsize="29,29" path="m768,-623l798,-623e" filled="f" stroked="t" strokeweight="1.566pt" strokecolor="#04080C">
                <v:path arrowok="t"/>
              </v:shape>
            </v:group>
            <v:group style="position:absolute;left:798;top:-814;width:29;height:29" coordorigin="798,-814" coordsize="29,29">
              <v:shape style="position:absolute;left:798;top:-814;width:29;height:29" coordorigin="798,-814" coordsize="29,29" path="m798,-799l827,-799e" filled="f" stroked="t" strokeweight="1.566pt" strokecolor="#04080C">
                <v:path arrowok="t"/>
              </v:shape>
            </v:group>
            <v:group style="position:absolute;left:798;top:-755;width:29;height:29" coordorigin="798,-755" coordsize="29,29">
              <v:shape style="position:absolute;left:798;top:-755;width:29;height:29" coordorigin="798,-755" coordsize="29,29" path="m798,-741l827,-741e" filled="f" stroked="t" strokeweight="1.566pt" strokecolor="#04080C">
                <v:path arrowok="t"/>
              </v:shape>
            </v:group>
            <v:group style="position:absolute;left:827;top:-814;width:2;height:235" coordorigin="827,-814" coordsize="2,235">
              <v:shape style="position:absolute;left:827;top:-814;width:2;height:235" coordorigin="827,-814" coordsize="0,235" path="m827,-814l827,-579e" filled="f" stroked="t" strokeweight="3.033pt" strokecolor="#04080C">
                <v:path arrowok="t"/>
              </v:shape>
            </v:group>
            <v:group style="position:absolute;left:695;top:-491;width:2;height:205" coordorigin="695,-491" coordsize="2,205">
              <v:shape style="position:absolute;left:695;top:-491;width:2;height:205" coordorigin="695,-491" coordsize="0,205" path="m695,-491l695,-286e" filled="f" stroked="t" strokeweight="1.566pt" strokecolor="#04080C">
                <v:path arrowok="t"/>
              </v:shape>
            </v:group>
            <v:group style="position:absolute;left:710;top:-477;width:147;height:2" coordorigin="710,-477" coordsize="147,2">
              <v:shape style="position:absolute;left:710;top:-477;width:147;height:2" coordorigin="710,-477" coordsize="147,0" path="m710,-477l856,-477e" filled="f" stroked="t" strokeweight="1.566pt" strokecolor="#04080C">
                <v:path arrowok="t"/>
              </v:shape>
            </v:group>
            <v:group style="position:absolute;left:710;top:-301;width:147;height:2" coordorigin="710,-301" coordsize="147,2">
              <v:shape style="position:absolute;left:710;top:-301;width:147;height:2" coordorigin="710,-301" coordsize="147,0" path="m710,-301l856,-301e" filled="f" stroked="t" strokeweight="1.566pt" strokecolor="#04080C">
                <v:path arrowok="t"/>
              </v:shape>
            </v:group>
            <v:group style="position:absolute;left:739;top:-389;width:88;height:2" coordorigin="739,-389" coordsize="88,2">
              <v:shape style="position:absolute;left:739;top:-389;width:88;height:2" coordorigin="739,-389" coordsize="88,0" path="m739,-389l827,-389e" filled="f" stroked="t" strokeweight="1.566pt" strokecolor="#04080C">
                <v:path arrowok="t"/>
              </v:shape>
            </v:group>
            <v:group style="position:absolute;left:798;top:-535;width:117;height:2" coordorigin="798,-535" coordsize="117,2">
              <v:shape style="position:absolute;left:798;top:-535;width:117;height:2" coordorigin="798,-535" coordsize="117,0" path="m798,-535l915,-535e" filled="f" stroked="t" strokeweight="1.566pt" strokecolor="#04080C">
                <v:path arrowok="t"/>
              </v:shape>
            </v:group>
            <v:group style="position:absolute;left:827;top:-638;width:29;height:59" coordorigin="827,-638" coordsize="29,59">
              <v:shape style="position:absolute;left:827;top:-638;width:29;height:59" coordorigin="827,-638" coordsize="29,59" path="m827,-609l856,-609e" filled="f" stroked="t" strokeweight="3.032pt" strokecolor="#04080C">
                <v:path arrowok="t"/>
              </v:shape>
            </v:group>
            <v:group style="position:absolute;left:871;top:-1137;width:2;height:205" coordorigin="871,-1137" coordsize="2,205">
              <v:shape style="position:absolute;left:871;top:-1137;width:2;height:205" coordorigin="871,-1137" coordsize="0,205" path="m871,-1137l871,-931e" filled="f" stroked="t" strokeweight="1.566pt" strokecolor="#0075A7">
                <v:path arrowok="t"/>
              </v:shape>
            </v:group>
            <v:group style="position:absolute;left:856;top:-843;width:29;height:29" coordorigin="856,-843" coordsize="29,29">
              <v:shape style="position:absolute;left:856;top:-843;width:29;height:29" coordorigin="856,-843" coordsize="29,29" path="m856,-829l886,-829e" filled="f" stroked="t" strokeweight="1.566pt" strokecolor="#04080C">
                <v:path arrowok="t"/>
              </v:shape>
            </v:group>
            <v:group style="position:absolute;left:856;top:-785;width:29;height:29" coordorigin="856,-785" coordsize="29,29">
              <v:shape style="position:absolute;left:856;top:-785;width:29;height:29" coordorigin="856,-785" coordsize="29,29" path="m856,-770l886,-770e" filled="f" stroked="t" strokeweight="1.566pt" strokecolor="#04080C">
                <v:path arrowok="t"/>
              </v:shape>
            </v:group>
            <v:group style="position:absolute;left:856;top:-697;width:59;height:2" coordorigin="856,-697" coordsize="59,2">
              <v:shape style="position:absolute;left:856;top:-697;width:59;height:2" coordorigin="856,-697" coordsize="59,0" path="m856,-697l915,-697e" filled="f" stroked="t" strokeweight="3.032pt" strokecolor="#04080C">
                <v:path arrowok="t"/>
              </v:shape>
            </v:group>
            <v:group style="position:absolute;left:856;top:-667;width:29;height:29" coordorigin="856,-667" coordsize="29,29">
              <v:shape style="position:absolute;left:856;top:-667;width:29;height:29" coordorigin="856,-667" coordsize="29,29" path="m856,-653l886,-653e" filled="f" stroked="t" strokeweight="1.566pt" strokecolor="#04080C">
                <v:path arrowok="t"/>
              </v:shape>
            </v:group>
            <v:group style="position:absolute;left:856;top:-609;width:29;height:29" coordorigin="856,-609" coordsize="29,29">
              <v:shape style="position:absolute;left:856;top:-609;width:29;height:29" coordorigin="856,-609" coordsize="29,29" path="m856,-594l886,-594e" filled="f" stroked="t" strokeweight="1.566pt" strokecolor="#04080C">
                <v:path arrowok="t"/>
              </v:shape>
            </v:group>
            <v:group style="position:absolute;left:871;top:-491;width:2;height:205" coordorigin="871,-491" coordsize="2,205">
              <v:shape style="position:absolute;left:871;top:-491;width:2;height:205" coordorigin="871,-491" coordsize="0,205" path="m871,-491l871,-286e" filled="f" stroked="t" strokeweight="1.566pt" strokecolor="#04080C">
                <v:path arrowok="t"/>
              </v:shape>
            </v:group>
            <v:group style="position:absolute;left:886;top:-917;width:2;height:191" coordorigin="886,-917" coordsize="2,191">
              <v:shape style="position:absolute;left:886;top:-917;width:2;height:191" coordorigin="886,-917" coordsize="0,191" path="m886,-917l886,-726e" filled="f" stroked="t" strokeweight="2.982pt" strokecolor="#04080C">
                <v:path arrowok="t"/>
              </v:shape>
            </v:group>
            <v:group style="position:absolute;left:915;top:-1093;width:88;height:2" coordorigin="915,-1093" coordsize="88,2">
              <v:shape style="position:absolute;left:915;top:-1093;width:88;height:2" coordorigin="915,-1093" coordsize="88,0" path="m915,-1093l1003,-1093e" filled="f" stroked="t" strokeweight="4.498pt" strokecolor="#04080C">
                <v:path arrowok="t"/>
              </v:shape>
            </v:group>
            <v:group style="position:absolute;left:915;top:-961;width:29;height:59" coordorigin="915,-961" coordsize="29,59">
              <v:shape style="position:absolute;left:915;top:-961;width:29;height:59" coordorigin="915,-961" coordsize="29,59" path="m915,-931l944,-931e" filled="f" stroked="t" strokeweight="3.032pt" strokecolor="#04080C">
                <v:path arrowok="t"/>
              </v:shape>
            </v:group>
            <v:group style="position:absolute;left:915;top:-785;width:29;height:88" coordorigin="915,-785" coordsize="29,88">
              <v:shape style="position:absolute;left:915;top:-785;width:29;height:88" coordorigin="915,-785" coordsize="29,88" path="m930,-785l930,-697e" filled="f" stroked="t" strokeweight="1.566pt" strokecolor="#04080C">
                <v:path arrowok="t"/>
              </v:shape>
            </v:group>
            <v:group style="position:absolute;left:915;top:-667;width:29;height:59" coordorigin="915,-667" coordsize="29,59">
              <v:shape style="position:absolute;left:915;top:-667;width:29;height:59" coordorigin="915,-667" coordsize="29,59" path="m915,-638l944,-638e" filled="f" stroked="t" strokeweight="3.032pt" strokecolor="#0075A7">
                <v:path arrowok="t"/>
              </v:shape>
            </v:group>
            <v:group style="position:absolute;left:915;top:-579;width:29;height:88" coordorigin="915,-579" coordsize="29,88">
              <v:shape style="position:absolute;left:915;top:-579;width:29;height:88" coordorigin="915,-579" coordsize="29,88" path="m930,-579l930,-491e" filled="f" stroked="t" strokeweight="1.566pt" strokecolor="#0075A7">
                <v:path arrowok="t"/>
              </v:shape>
            </v:group>
            <v:group style="position:absolute;left:915;top:-418;width:59;height:2" coordorigin="915,-418" coordsize="59,2">
              <v:shape style="position:absolute;left:915;top:-418;width:59;height:2" coordorigin="915,-418" coordsize="59,0" path="m915,-418l974,-418e" filled="f" stroked="t" strokeweight="4.498pt" strokecolor="#0075A7">
                <v:path arrowok="t"/>
              </v:shape>
            </v:group>
            <v:group style="position:absolute;left:915;top:-315;width:88;height:2" coordorigin="915,-315" coordsize="88,2">
              <v:shape style="position:absolute;left:915;top:-315;width:88;height:2" coordorigin="915,-315" coordsize="88,0" path="m915,-315l1003,-315e" filled="f" stroked="t" strokeweight="3.032pt" strokecolor="#0075A7">
                <v:path arrowok="t"/>
              </v:shape>
            </v:group>
            <v:group style="position:absolute;left:944;top:-902;width:29;height:59" coordorigin="944,-902" coordsize="29,59">
              <v:shape style="position:absolute;left:944;top:-902;width:29;height:59" coordorigin="944,-902" coordsize="29,59" path="m944,-873l974,-873e" filled="f" stroked="t" strokeweight="3.032pt" strokecolor="#04080C">
                <v:path arrowok="t"/>
              </v:shape>
            </v:group>
            <v:group style="position:absolute;left:944;top:-814;width:29;height:59" coordorigin="944,-814" coordsize="29,59">
              <v:shape style="position:absolute;left:944;top:-814;width:29;height:59" coordorigin="944,-814" coordsize="29,59" path="m944,-785l974,-785e" filled="f" stroked="t" strokeweight="3.032pt" strokecolor="#04080C">
                <v:path arrowok="t"/>
              </v:shape>
            </v:group>
            <v:group style="position:absolute;left:944;top:-682;width:59;height:2" coordorigin="944,-682" coordsize="59,2">
              <v:shape style="position:absolute;left:944;top:-682;width:59;height:2" coordorigin="944,-682" coordsize="59,0" path="m944,-682l1003,-682e" filled="f" stroked="t" strokeweight="1.5665pt" strokecolor="#0075A7">
                <v:path arrowok="t"/>
              </v:shape>
            </v:group>
            <v:group style="position:absolute;left:944;top:-638;width:29;height:88" coordorigin="944,-638" coordsize="29,88">
              <v:shape style="position:absolute;left:944;top:-638;width:29;height:88" coordorigin="944,-638" coordsize="29,88" path="m959,-638l959,-550e" filled="f" stroked="t" strokeweight="1.566pt" strokecolor="#0075A7">
                <v:path arrowok="t"/>
              </v:shape>
            </v:group>
            <v:group style="position:absolute;left:974;top:-1034;width:2;height:161" coordorigin="974,-1034" coordsize="2,161">
              <v:shape style="position:absolute;left:974;top:-1034;width:2;height:161" coordorigin="974,-1034" coordsize="0,161" path="m974,-1034l974,-873e" filled="f" stroked="t" strokeweight="2.983pt" strokecolor="#04080C">
                <v:path arrowok="t"/>
              </v:shape>
            </v:group>
            <v:group style="position:absolute;left:974;top:-843;width:29;height:59" coordorigin="974,-843" coordsize="29,59">
              <v:shape style="position:absolute;left:974;top:-843;width:29;height:59" coordorigin="974,-843" coordsize="29,59" path="m974,-814l1003,-814e" filled="f" stroked="t" strokeweight="3.032pt" strokecolor="#04080C">
                <v:path arrowok="t"/>
              </v:shape>
            </v:group>
            <v:group style="position:absolute;left:974;top:-579;width:29;height:88" coordorigin="974,-579" coordsize="29,88">
              <v:shape style="position:absolute;left:974;top:-579;width:29;height:88" coordorigin="974,-579" coordsize="29,88" path="m988,-579l988,-491e" filled="f" stroked="t" strokeweight="1.566pt" strokecolor="#0075A7">
                <v:path arrowok="t"/>
              </v:shape>
            </v:group>
            <v:group style="position:absolute;left:974;top:-433;width:29;height:29" coordorigin="974,-433" coordsize="29,29">
              <v:shape style="position:absolute;left:974;top:-433;width:29;height:29" coordorigin="974,-433" coordsize="29,29" path="m974,-418l1003,-418e" filled="f" stroked="t" strokeweight="1.566pt" strokecolor="#0075A7">
                <v:path arrowok="t"/>
              </v:shape>
            </v:group>
            <v:group style="position:absolute;left:1003;top:-1093;width:264;height:2" coordorigin="1003,-1093" coordsize="264,2">
              <v:shape style="position:absolute;left:1003;top:-1093;width:264;height:2" coordorigin="1003,-1093" coordsize="264,0" path="m1003,-1093l1267,-1093e" filled="f" stroked="t" strokeweight="4.498pt" strokecolor="#04080C">
                <v:path arrowok="t"/>
              </v:shape>
            </v:group>
            <v:group style="position:absolute;left:1003;top:-1019;width:29;height:29" coordorigin="1003,-1019" coordsize="29,29">
              <v:shape style="position:absolute;left:1003;top:-1019;width:29;height:29" coordorigin="1003,-1019" coordsize="29,29" path="m1003,-1005l1032,-1005e" filled="f" stroked="t" strokeweight="1.566pt" strokecolor="#04080C">
                <v:path arrowok="t"/>
              </v:shape>
            </v:group>
            <v:group style="position:absolute;left:1003;top:-931;width:29;height:59" coordorigin="1003,-931" coordsize="29,59">
              <v:shape style="position:absolute;left:1003;top:-931;width:29;height:59" coordorigin="1003,-931" coordsize="29,59" path="m1003,-902l1032,-902e" filled="f" stroked="t" strokeweight="3.032pt" strokecolor="#04080C">
                <v:path arrowok="t"/>
              </v:shape>
            </v:group>
            <v:group style="position:absolute;left:1003;top:-843;width:29;height:88" coordorigin="1003,-843" coordsize="29,88">
              <v:shape style="position:absolute;left:1003;top:-843;width:29;height:88" coordorigin="1003,-843" coordsize="29,88" path="m1018,-843l1018,-755e" filled="f" stroked="t" strokeweight="1.566pt" strokecolor="#04080C">
                <v:path arrowok="t"/>
              </v:shape>
            </v:group>
            <v:group style="position:absolute;left:1003;top:-726;width:29;height:59" coordorigin="1003,-726" coordsize="29,59">
              <v:shape style="position:absolute;left:1003;top:-726;width:29;height:59" coordorigin="1003,-726" coordsize="29,59" path="m1003,-697l1032,-697e" filled="f" stroked="t" strokeweight="3.032pt" strokecolor="#0075A7">
                <v:path arrowok="t"/>
              </v:shape>
            </v:group>
            <v:group style="position:absolute;left:1003;top:-638;width:29;height:59" coordorigin="1003,-638" coordsize="29,59">
              <v:shape style="position:absolute;left:1003;top:-638;width:29;height:59" coordorigin="1003,-638" coordsize="29,59" path="m1003,-609l1032,-609e" filled="f" stroked="t" strokeweight="3.032pt" strokecolor="#0075A7">
                <v:path arrowok="t"/>
              </v:shape>
            </v:group>
            <v:group style="position:absolute;left:1003;top:-315;width:59;height:2" coordorigin="1003,-315" coordsize="59,2">
              <v:shape style="position:absolute;left:1003;top:-315;width:59;height:2" coordorigin="1003,-315" coordsize="59,0" path="m1003,-315l1062,-315e" filled="f" stroked="t" strokeweight="3.032pt" strokecolor="#0075A7">
                <v:path arrowok="t"/>
              </v:shape>
            </v:group>
            <v:group style="position:absolute;left:1032;top:-1078;width:29;height:59" coordorigin="1032,-1078" coordsize="29,59">
              <v:shape style="position:absolute;left:1032;top:-1078;width:29;height:59" coordorigin="1032,-1078" coordsize="29,59" path="m1032,-1049l1062,-1049e" filled="f" stroked="t" strokeweight="3.032pt" strokecolor="#04080C">
                <v:path arrowok="t"/>
              </v:shape>
            </v:group>
            <v:group style="position:absolute;left:1032;top:-990;width:29;height:59" coordorigin="1032,-990" coordsize="29,59">
              <v:shape style="position:absolute;left:1032;top:-990;width:29;height:59" coordorigin="1032,-990" coordsize="29,59" path="m1032,-961l1062,-961e" filled="f" stroked="t" strokeweight="3.032pt" strokecolor="#04080C">
                <v:path arrowok="t"/>
              </v:shape>
            </v:group>
            <v:group style="position:absolute;left:1032;top:-858;width:59;height:2" coordorigin="1032,-858" coordsize="59,2">
              <v:shape style="position:absolute;left:1032;top:-858;width:59;height:2" coordorigin="1032,-858" coordsize="59,0" path="m1032,-858l1091,-858e" filled="f" stroked="t" strokeweight="1.566pt" strokecolor="#04080C">
                <v:path arrowok="t"/>
              </v:shape>
            </v:group>
            <v:group style="position:absolute;left:1032;top:-814;width:29;height:59" coordorigin="1032,-814" coordsize="29,59">
              <v:shape style="position:absolute;left:1032;top:-814;width:29;height:59" coordorigin="1032,-814" coordsize="29,59" path="m1032,-785l1062,-785e" filled="f" stroked="t" strokeweight="3.032pt" strokecolor="#04080C">
                <v:path arrowok="t"/>
              </v:shape>
            </v:group>
            <v:group style="position:absolute;left:1032;top:-726;width:29;height:29" coordorigin="1032,-726" coordsize="29,29">
              <v:shape style="position:absolute;left:1032;top:-726;width:29;height:29" coordorigin="1032,-726" coordsize="29,29" path="m1032,-711l1062,-711e" filled="f" stroked="t" strokeweight="1.566pt" strokecolor="#0075A7">
                <v:path arrowok="t"/>
              </v:shape>
            </v:group>
            <v:group style="position:absolute;left:1032;top:-638;width:29;height:29" coordorigin="1032,-638" coordsize="29,29">
              <v:shape style="position:absolute;left:1032;top:-638;width:29;height:29" coordorigin="1032,-638" coordsize="29,29" path="m1032,-623l1062,-623e" filled="f" stroked="t" strokeweight="1.566pt" strokecolor="#0075A7">
                <v:path arrowok="t"/>
              </v:shape>
            </v:group>
            <v:group style="position:absolute;left:1032;top:-565;width:59;height:2" coordorigin="1032,-565" coordsize="59,2">
              <v:shape style="position:absolute;left:1032;top:-565;width:59;height:2" coordorigin="1032,-565" coordsize="59,0" path="m1032,-565l1091,-565e" filled="f" stroked="t" strokeweight="4.498pt" strokecolor="#0075A7">
                <v:path arrowok="t"/>
              </v:shape>
            </v:group>
            <v:group style="position:absolute;left:1032;top:-477;width:117;height:2" coordorigin="1032,-477" coordsize="117,2">
              <v:shape style="position:absolute;left:1032;top:-477;width:117;height:2" coordorigin="1032,-477" coordsize="117,0" path="m1032,-477l1150,-477e" filled="f" stroked="t" strokeweight="1.5665pt" strokecolor="#0075A7">
                <v:path arrowok="t"/>
              </v:shape>
            </v:group>
            <v:group style="position:absolute;left:1032;top:-433;width:29;height:59" coordorigin="1032,-433" coordsize="29,59">
              <v:shape style="position:absolute;left:1032;top:-433;width:29;height:59" coordorigin="1032,-433" coordsize="29,59" path="m1032,-403l1062,-403e" filled="f" stroked="t" strokeweight="3.032pt" strokecolor="#0075A7">
                <v:path arrowok="t"/>
              </v:shape>
            </v:group>
            <v:group style="position:absolute;left:1062;top:-1019;width:59;height:2" coordorigin="1062,-1019" coordsize="59,2">
              <v:shape style="position:absolute;left:1062;top:-1019;width:59;height:2" coordorigin="1062,-1019" coordsize="59,0" path="m1062,-1019l1120,-1019e" filled="f" stroked="t" strokeweight="3.03250pt" strokecolor="#04080C">
                <v:path arrowok="t"/>
              </v:shape>
            </v:group>
            <v:group style="position:absolute;left:1062;top:-931;width:29;height:29" coordorigin="1062,-931" coordsize="29,29">
              <v:shape style="position:absolute;left:1062;top:-931;width:29;height:29" coordorigin="1062,-931" coordsize="29,29" path="m1062,-917l1091,-917e" filled="f" stroked="t" strokeweight="1.566pt" strokecolor="#04080C">
                <v:path arrowok="t"/>
              </v:shape>
            </v:group>
            <v:group style="position:absolute;left:1062;top:-711;width:59;height:2" coordorigin="1062,-711" coordsize="59,2">
              <v:shape style="position:absolute;left:1062;top:-711;width:59;height:2" coordorigin="1062,-711" coordsize="59,0" path="m1062,-711l1120,-711e" filled="f" stroked="t" strokeweight="4.498pt" strokecolor="#0075A7">
                <v:path arrowok="t"/>
              </v:shape>
            </v:group>
            <v:group style="position:absolute;left:1062;top:-667;width:29;height:29" coordorigin="1062,-667" coordsize="29,29">
              <v:shape style="position:absolute;left:1062;top:-667;width:29;height:29" coordorigin="1062,-667" coordsize="29,29" path="m1062,-653l1091,-653e" filled="f" stroked="t" strokeweight="1.566pt" strokecolor="#0075A7">
                <v:path arrowok="t"/>
              </v:shape>
            </v:group>
            <v:group style="position:absolute;left:1062;top:-359;width:59;height:2" coordorigin="1062,-359" coordsize="59,2">
              <v:shape style="position:absolute;left:1062;top:-359;width:59;height:2" coordorigin="1062,-359" coordsize="59,0" path="m1062,-359l1120,-359e" filled="f" stroked="t" strokeweight="1.566pt" strokecolor="#0075A7">
                <v:path arrowok="t"/>
              </v:shape>
            </v:group>
            <v:group style="position:absolute;left:1062;top:-301;width:59;height:2" coordorigin="1062,-301" coordsize="59,2">
              <v:shape style="position:absolute;left:1062;top:-301;width:59;height:2" coordorigin="1062,-301" coordsize="59,0" path="m1062,-301l1120,-301e" filled="f" stroked="t" strokeweight="1.566pt" strokecolor="#0075A7">
                <v:path arrowok="t"/>
              </v:shape>
            </v:group>
            <v:group style="position:absolute;left:1091;top:-961;width:29;height:29" coordorigin="1091,-961" coordsize="29,29">
              <v:shape style="position:absolute;left:1091;top:-961;width:29;height:29" coordorigin="1091,-961" coordsize="29,29" path="m1091,-946l1120,-946e" filled="f" stroked="t" strokeweight="1.566pt" strokecolor="#04080C">
                <v:path arrowok="t"/>
              </v:shape>
            </v:group>
            <v:group style="position:absolute;left:1091;top:-858;width:59;height:2" coordorigin="1091,-858" coordsize="59,2">
              <v:shape style="position:absolute;left:1091;top:-858;width:59;height:2" coordorigin="1091,-858" coordsize="59,0" path="m1091,-858l1149,-858e" filled="f" stroked="t" strokeweight="4.498pt" strokecolor="#04080C">
                <v:path arrowok="t"/>
              </v:shape>
            </v:group>
            <v:group style="position:absolute;left:1091;top:-550;width:29;height:29" coordorigin="1091,-550" coordsize="29,29">
              <v:shape style="position:absolute;left:1091;top:-550;width:29;height:29" coordorigin="1091,-550" coordsize="29,29" path="m1091,-535l1120,-535e" filled="f" stroked="t" strokeweight="1.566pt" strokecolor="#0075A7">
                <v:path arrowok="t"/>
              </v:shape>
            </v:group>
            <v:group style="position:absolute;left:1120;top:-755;width:29;height:59" coordorigin="1120,-755" coordsize="29,59">
              <v:shape style="position:absolute;left:1120;top:-755;width:29;height:59" coordorigin="1120,-755" coordsize="29,59" path="m1120,-726l1150,-726e" filled="f" stroked="t" strokeweight="3.032pt" strokecolor="#0075A7">
                <v:path arrowok="t"/>
              </v:shape>
            </v:group>
            <v:group style="position:absolute;left:1121;top:-447;width:2;height:161" coordorigin="1121,-447" coordsize="2,161">
              <v:shape style="position:absolute;left:1121;top:-447;width:2;height:161" coordorigin="1121,-447" coordsize="0,161" path="m1121,-447l1121,-286e" filled="f" stroked="t" strokeweight="2.983pt" strokecolor="#0075A7">
                <v:path arrowok="t"/>
              </v:shape>
            </v:group>
            <v:group style="position:absolute;left:1150;top:-1063;width:2;height:191" coordorigin="1150,-1063" coordsize="2,191">
              <v:shape style="position:absolute;left:1150;top:-1063;width:2;height:191" coordorigin="1150,-1063" coordsize="0,191" path="m1150,-1063l1150,-873e" filled="f" stroked="t" strokeweight="2.982pt" strokecolor="#04080C">
                <v:path arrowok="t"/>
              </v:shape>
            </v:group>
            <v:group style="position:absolute;left:1150;top:-814;width:59;height:2" coordorigin="1150,-814" coordsize="59,2">
              <v:shape style="position:absolute;left:1150;top:-814;width:59;height:2" coordorigin="1150,-814" coordsize="59,0" path="m1150,-814l1208,-814e" filled="f" stroked="t" strokeweight="3.032pt" strokecolor="#04080C">
                <v:path arrowok="t"/>
              </v:shape>
            </v:group>
            <v:group style="position:absolute;left:1150;top:-726;width:117;height:2" coordorigin="1150,-726" coordsize="117,2">
              <v:shape style="position:absolute;left:1150;top:-726;width:117;height:2" coordorigin="1150,-726" coordsize="117,0" path="m1150,-726l1267,-726e" filled="f" stroked="t" strokeweight="3.03250pt" strokecolor="#0075A7">
                <v:path arrowok="t"/>
              </v:shape>
            </v:group>
            <v:group style="position:absolute;left:1120;top:-609;width:59;height:2" coordorigin="1120,-609" coordsize="59,2">
              <v:shape style="position:absolute;left:1120;top:-609;width:59;height:2" coordorigin="1120,-609" coordsize="59,0" path="m1120,-609l1179,-609e" filled="f" stroked="t" strokeweight="3.03250pt" strokecolor="#0075A7">
                <v:path arrowok="t"/>
              </v:shape>
            </v:group>
            <v:group style="position:absolute;left:1150;top:-667;width:29;height:29" coordorigin="1150,-667" coordsize="29,29">
              <v:shape style="position:absolute;left:1150;top:-667;width:29;height:29" coordorigin="1150,-667" coordsize="29,29" path="m1150,-653l1179,-653e" filled="f" stroked="t" strokeweight="1.566pt" strokecolor="#0075A7">
                <v:path arrowok="t"/>
              </v:shape>
            </v:group>
            <v:group style="position:absolute;left:1150;top:-535;width:59;height:2" coordorigin="1150,-535" coordsize="59,2">
              <v:shape style="position:absolute;left:1150;top:-535;width:59;height:2" coordorigin="1150,-535" coordsize="59,0" path="m1150,-535l1208,-535e" filled="f" stroked="t" strokeweight="1.566pt" strokecolor="#0075A7">
                <v:path arrowok="t"/>
              </v:shape>
            </v:group>
            <v:group style="position:absolute;left:1150;top:-433;width:29;height:29" coordorigin="1150,-433" coordsize="29,29">
              <v:shape style="position:absolute;left:1150;top:-433;width:29;height:29" coordorigin="1150,-433" coordsize="29,29" path="m1150,-418l1179,-418e" filled="f" stroked="t" strokeweight="1.566pt" strokecolor="#0075A7">
                <v:path arrowok="t"/>
              </v:shape>
            </v:group>
            <v:group style="position:absolute;left:1150;top:-345;width:29;height:59" coordorigin="1150,-345" coordsize="29,59">
              <v:shape style="position:absolute;left:1150;top:-345;width:29;height:59" coordorigin="1150,-345" coordsize="29,59" path="m1150,-315l1179,-315e" filled="f" stroked="t" strokeweight="3.032pt" strokecolor="#0075A7">
                <v:path arrowok="t"/>
              </v:shape>
            </v:group>
            <v:group style="position:absolute;left:1179;top:-1107;width:59;height:2" coordorigin="1179,-1107" coordsize="59,2">
              <v:shape style="position:absolute;left:1179;top:-1107;width:59;height:2" coordorigin="1179,-1107" coordsize="59,0" path="m1179,-1107l1237,-1107e" filled="f" stroked="t" strokeweight="3.032pt" strokecolor="#04080C">
                <v:path arrowok="t"/>
              </v:shape>
            </v:group>
            <v:group style="position:absolute;left:1179;top:-1049;width:29;height:59" coordorigin="1179,-1049" coordsize="29,59">
              <v:shape style="position:absolute;left:1179;top:-1049;width:29;height:59" coordorigin="1179,-1049" coordsize="29,59" path="m1179,-1019l1208,-1019e" filled="f" stroked="t" strokeweight="3.032pt" strokecolor="#04080C">
                <v:path arrowok="t"/>
              </v:shape>
            </v:group>
            <v:group style="position:absolute;left:1179;top:-902;width:29;height:59" coordorigin="1179,-902" coordsize="29,59">
              <v:shape style="position:absolute;left:1179;top:-902;width:29;height:59" coordorigin="1179,-902" coordsize="29,59" path="m1179,-873l1208,-873e" filled="f" stroked="t" strokeweight="3.032pt" strokecolor="#04080C">
                <v:path arrowok="t"/>
              </v:shape>
            </v:group>
            <v:group style="position:absolute;left:1179;top:-491;width:29;height:59" coordorigin="1179,-491" coordsize="29,59">
              <v:shape style="position:absolute;left:1179;top:-491;width:29;height:59" coordorigin="1179,-491" coordsize="29,59" path="m1179,-462l1208,-462e" filled="f" stroked="t" strokeweight="3.032pt" strokecolor="#0075A7">
                <v:path arrowok="t"/>
              </v:shape>
            </v:group>
            <v:group style="position:absolute;left:1208;top:-961;width:29;height:29" coordorigin="1208,-961" coordsize="29,29">
              <v:shape style="position:absolute;left:1208;top:-961;width:29;height:29" coordorigin="1208,-961" coordsize="29,29" path="m1208,-946l1237,-946e" filled="f" stroked="t" strokeweight="1.566pt" strokecolor="#04080C">
                <v:path arrowok="t"/>
              </v:shape>
            </v:group>
            <v:group style="position:absolute;left:1208;top:-858;width:59;height:2" coordorigin="1208,-858" coordsize="59,2">
              <v:shape style="position:absolute;left:1208;top:-858;width:59;height:2" coordorigin="1208,-858" coordsize="59,0" path="m1208,-858l1267,-858e" filled="f" stroked="t" strokeweight="1.566pt" strokecolor="#04080C">
                <v:path arrowok="t"/>
              </v:shape>
            </v:group>
            <v:group style="position:absolute;left:1208;top:-799;width:59;height:2" coordorigin="1208,-799" coordsize="59,2">
              <v:shape style="position:absolute;left:1208;top:-799;width:59;height:2" coordorigin="1208,-799" coordsize="59,0" path="m1208,-799l1267,-799e" filled="f" stroked="t" strokeweight="1.566pt" strokecolor="#04080C">
                <v:path arrowok="t"/>
              </v:shape>
            </v:group>
            <v:group style="position:absolute;left:1208;top:-697;width:29;height:29" coordorigin="1208,-697" coordsize="29,29">
              <v:shape style="position:absolute;left:1208;top:-697;width:29;height:29" coordorigin="1208,-697" coordsize="29,29" path="m1208,-682l1237,-682e" filled="f" stroked="t" strokeweight="1.566pt" strokecolor="#0075A7">
                <v:path arrowok="t"/>
              </v:shape>
            </v:group>
            <v:group style="position:absolute;left:1208;top:-638;width:29;height:29" coordorigin="1208,-638" coordsize="29,29">
              <v:shape style="position:absolute;left:1208;top:-638;width:29;height:29" coordorigin="1208,-638" coordsize="29,29" path="m1208,-623l1237,-623e" filled="f" stroked="t" strokeweight="1.566pt" strokecolor="#0075A7">
                <v:path arrowok="t"/>
              </v:shape>
            </v:group>
            <v:group style="position:absolute;left:1208;top:-521;width:29;height:59" coordorigin="1208,-521" coordsize="29,59">
              <v:shape style="position:absolute;left:1208;top:-521;width:29;height:59" coordorigin="1208,-521" coordsize="29,59" path="m1208,-491l1237,-491e" filled="f" stroked="t" strokeweight="3.032pt" strokecolor="#0075A7">
                <v:path arrowok="t"/>
              </v:shape>
            </v:group>
            <v:group style="position:absolute;left:1208;top:-403;width:29;height:29" coordorigin="1208,-403" coordsize="29,29">
              <v:shape style="position:absolute;left:1208;top:-403;width:29;height:29" coordorigin="1208,-403" coordsize="29,29" path="m1208,-389l1237,-389e" filled="f" stroked="t" strokeweight="1.566pt" strokecolor="#0075A7">
                <v:path arrowok="t"/>
              </v:shape>
            </v:group>
            <v:group style="position:absolute;left:1208;top:-315;width:59;height:2" coordorigin="1208,-315" coordsize="59,2">
              <v:shape style="position:absolute;left:1208;top:-315;width:59;height:2" coordorigin="1208,-315" coordsize="59,0" path="m1208,-315l1267,-315e" filled="f" stroked="t" strokeweight="3.032pt" strokecolor="#0075A7">
                <v:path arrowok="t"/>
              </v:shape>
            </v:group>
            <v:group style="position:absolute;left:1237;top:-1019;width:29;height:29" coordorigin="1237,-1019" coordsize="29,29">
              <v:shape style="position:absolute;left:1237;top:-1019;width:29;height:29" coordorigin="1237,-1019" coordsize="29,29" path="m1237,-1005l1267,-1005e" filled="f" stroked="t" strokeweight="1.566pt" strokecolor="#04080C">
                <v:path arrowok="t"/>
              </v:shape>
            </v:group>
            <v:group style="position:absolute;left:1237;top:-491;width:29;height:29" coordorigin="1237,-491" coordsize="29,29">
              <v:shape style="position:absolute;left:1237;top:-491;width:29;height:29" coordorigin="1237,-491" coordsize="29,29" path="m1237,-477l1267,-477e" filled="f" stroked="t" strokeweight="1.566pt" strokecolor="#0075A7">
                <v:path arrowok="t"/>
              </v:shape>
            </v:group>
            <v:group style="position:absolute;left:1237;top:-433;width:29;height:29" coordorigin="1237,-433" coordsize="29,29">
              <v:shape style="position:absolute;left:1237;top:-433;width:29;height:29" coordorigin="1237,-433" coordsize="29,29" path="m1237,-418l1267,-418e" filled="f" stroked="t" strokeweight="1.566pt" strokecolor="#0075A7">
                <v:path arrowok="t"/>
              </v:shape>
            </v:group>
            <v:group style="position:absolute;left:1267;top:-1107;width:29;height:88" coordorigin="1267,-1107" coordsize="29,88">
              <v:shape style="position:absolute;left:1267;top:-1107;width:29;height:88" coordorigin="1267,-1107" coordsize="29,88" path="m1281,-1107l1281,-1019e" filled="f" stroked="t" strokeweight="1.566pt" strokecolor="#04080C">
                <v:path arrowok="t"/>
              </v:shape>
            </v:group>
            <v:group style="position:absolute;left:1281;top:-1005;width:2;height:249" coordorigin="1281,-1005" coordsize="2,249">
              <v:shape style="position:absolute;left:1281;top:-1005;width:2;height:249" coordorigin="1281,-1005" coordsize="0,249" path="m1281,-1005l1281,-755e" filled="f" stroked="t" strokeweight="1.566pt" strokecolor="#04080C">
                <v:path arrowok="t"/>
              </v:shape>
            </v:group>
            <v:group style="position:absolute;left:1267;top:-726;width:29;height:29" coordorigin="1267,-726" coordsize="29,29">
              <v:shape style="position:absolute;left:1267;top:-726;width:29;height:29" coordorigin="1267,-726" coordsize="29,29" path="m1267,-711l1296,-711e" filled="f" stroked="t" strokeweight="1.566pt" strokecolor="#0075A7">
                <v:path arrowok="t"/>
              </v:shape>
            </v:group>
            <v:group style="position:absolute;left:1267;top:-667;width:29;height:59" coordorigin="1267,-667" coordsize="29,59">
              <v:shape style="position:absolute;left:1267;top:-667;width:29;height:59" coordorigin="1267,-667" coordsize="29,59" path="m1267,-638l1296,-638e" filled="f" stroked="t" strokeweight="3.032pt" strokecolor="#0075A7">
                <v:path arrowok="t"/>
              </v:shape>
            </v:group>
            <v:group style="position:absolute;left:1267;top:-653;width:2;height:279" coordorigin="1267,-653" coordsize="2,279">
              <v:shape style="position:absolute;left:1267;top:-653;width:2;height:279" coordorigin="1267,-653" coordsize="0,279" path="m1267,-653l1267,-374e" filled="f" stroked="t" strokeweight="2.983pt" strokecolor="#0075A7">
                <v:path arrowok="t"/>
              </v:shape>
            </v:group>
            <v:group style="position:absolute;left:1267;top:-315;width:29;height:29" coordorigin="1267,-315" coordsize="29,29">
              <v:shape style="position:absolute;left:1267;top:-315;width:29;height:29" coordorigin="1267,-315" coordsize="29,29" path="m1267,-301l1296,-301e" filled="f" stroked="t" strokeweight="1.566pt" strokecolor="#0075A7">
                <v:path arrowok="t"/>
              </v:shape>
            </v:group>
            <v:group style="position:absolute;left:1296;top:-755;width:29;height:29" coordorigin="1296,-755" coordsize="29,29">
              <v:shape style="position:absolute;left:1296;top:-755;width:29;height:29" coordorigin="1296,-755" coordsize="29,29" path="m1296,-741l1325,-741e" filled="f" stroked="t" strokeweight="1.566pt" strokecolor="#0075A7">
                <v:path arrowok="t"/>
              </v:shape>
            </v:group>
            <v:group style="position:absolute;left:1296;top:-697;width:29;height:59" coordorigin="1296,-697" coordsize="29,59">
              <v:shape style="position:absolute;left:1296;top:-697;width:29;height:59" coordorigin="1296,-697" coordsize="29,59" path="m1296,-667l1325,-667e" filled="f" stroked="t" strokeweight="3.032pt" strokecolor="#0075A7">
                <v:path arrowok="t"/>
              </v:shape>
            </v:group>
            <v:group style="position:absolute;left:1296;top:-550;width:29;height:29" coordorigin="1296,-550" coordsize="29,29">
              <v:shape style="position:absolute;left:1296;top:-550;width:29;height:29" coordorigin="1296,-550" coordsize="29,29" path="m1296,-535l1325,-535e" filled="f" stroked="t" strokeweight="1.566pt" strokecolor="#0075A7">
                <v:path arrowok="t"/>
              </v:shape>
            </v:group>
            <v:group style="position:absolute;left:1325;top:-506;width:2;height:220" coordorigin="1325,-506" coordsize="2,220">
              <v:shape style="position:absolute;left:1325;top:-506;width:2;height:220" coordorigin="1325,-506" coordsize="0,220" path="m1325,-506l1325,-286e" filled="f" stroked="t" strokeweight="2.983pt" strokecolor="#0075A7">
                <v:path arrowok="t"/>
              </v:shape>
            </v:group>
            <v:group style="position:absolute;left:1340;top:-1137;width:2;height:205" coordorigin="1340,-1137" coordsize="2,205">
              <v:shape style="position:absolute;left:1340;top:-1137;width:2;height:205" coordorigin="1340,-1137" coordsize="0,205" path="m1340,-1137l1340,-931e" filled="f" stroked="t" strokeweight="1.566pt" strokecolor="#04080C">
                <v:path arrowok="t"/>
              </v:shape>
            </v:group>
            <v:group style="position:absolute;left:1325;top:-873;width:59;height:2" coordorigin="1325,-873" coordsize="59,2">
              <v:shape style="position:absolute;left:1325;top:-873;width:59;height:2" coordorigin="1325,-873" coordsize="59,0" path="m1325,-873l1384,-873e" filled="f" stroked="t" strokeweight="3.032pt" strokecolor="#04080C">
                <v:path arrowok="t"/>
              </v:shape>
            </v:group>
            <v:group style="position:absolute;left:1340;top:-814;width:2;height:147" coordorigin="1340,-814" coordsize="2,147">
              <v:shape style="position:absolute;left:1340;top:-814;width:2;height:147" coordorigin="1340,-814" coordsize="0,147" path="m1340,-814l1340,-667e" filled="f" stroked="t" strokeweight="1.566pt" strokecolor="#0075A7">
                <v:path arrowok="t"/>
              </v:shape>
            </v:group>
            <v:group style="position:absolute;left:1325;top:-550;width:59;height:2" coordorigin="1325,-550" coordsize="59,2">
              <v:shape style="position:absolute;left:1325;top:-550;width:59;height:2" coordorigin="1325,-550" coordsize="59,0" path="m1325,-550l1384,-550e" filled="f" stroked="t" strokeweight="3.032pt" strokecolor="#0075A7">
                <v:path arrowok="t"/>
              </v:shape>
            </v:group>
            <v:group style="position:absolute;left:1325;top:-433;width:29;height:29" coordorigin="1325,-433" coordsize="29,29">
              <v:shape style="position:absolute;left:1325;top:-433;width:29;height:29" coordorigin="1325,-433" coordsize="29,29" path="m1325,-418l1355,-418e" filled="f" stroked="t" strokeweight="1.566pt" strokecolor="#0075A7">
                <v:path arrowok="t"/>
              </v:shape>
            </v:group>
            <v:group style="position:absolute;left:1325;top:-345;width:29;height:29" coordorigin="1325,-345" coordsize="29,29">
              <v:shape style="position:absolute;left:1325;top:-345;width:29;height:29" coordorigin="1325,-345" coordsize="29,29" path="m1325,-330l1355,-330e" filled="f" stroked="t" strokeweight="1.566pt" strokecolor="#0075A7">
                <v:path arrowok="t"/>
              </v:shape>
            </v:group>
            <v:group style="position:absolute;left:1355;top:-1122;width:147;height:2" coordorigin="1355,-1122" coordsize="147,2">
              <v:shape style="position:absolute;left:1355;top:-1122;width:147;height:2" coordorigin="1355,-1122" coordsize="147,0" path="m1355,-1122l1501,-1122e" filled="f" stroked="t" strokeweight="1.566pt" strokecolor="#04080C">
                <v:path arrowok="t"/>
              </v:shape>
            </v:group>
            <v:group style="position:absolute;left:1355;top:-946;width:147;height:2" coordorigin="1355,-946" coordsize="147,2">
              <v:shape style="position:absolute;left:1355;top:-946;width:147;height:2" coordorigin="1355,-946" coordsize="147,0" path="m1355,-946l1501,-946e" filled="f" stroked="t" strokeweight="1.566pt" strokecolor="#04080C">
                <v:path arrowok="t"/>
              </v:shape>
            </v:group>
            <v:group style="position:absolute;left:1355;top:-785;width:29;height:59" coordorigin="1355,-785" coordsize="29,59">
              <v:shape style="position:absolute;left:1355;top:-785;width:29;height:59" coordorigin="1355,-785" coordsize="29,59" path="m1355,-755l1384,-755e" filled="f" stroked="t" strokeweight="3.032pt" strokecolor="#0075A7">
                <v:path arrowok="t"/>
              </v:shape>
            </v:group>
            <v:group style="position:absolute;left:1355;top:-638;width:59;height:2" coordorigin="1355,-638" coordsize="59,2">
              <v:shape style="position:absolute;left:1355;top:-638;width:59;height:2" coordorigin="1355,-638" coordsize="59,0" path="m1355,-638l1413,-638e" filled="f" stroked="t" strokeweight="3.0315pt" strokecolor="#0075A7">
                <v:path arrowok="t"/>
              </v:shape>
            </v:group>
            <v:group style="position:absolute;left:1384;top:-579;width:2;height:264" coordorigin="1384,-579" coordsize="2,264">
              <v:shape style="position:absolute;left:1384;top:-579;width:2;height:264" coordorigin="1384,-579" coordsize="0,264" path="m1384,-579l1384,-315e" filled="f" stroked="t" strokeweight="3.032pt" strokecolor="#0075A7">
                <v:path arrowok="t"/>
              </v:shape>
            </v:group>
            <v:group style="position:absolute;left:1384;top:-1034;width:88;height:2" coordorigin="1384,-1034" coordsize="88,2">
              <v:shape style="position:absolute;left:1384;top:-1034;width:88;height:2" coordorigin="1384,-1034" coordsize="88,0" path="m1384,-1034l1472,-1034e" filled="f" stroked="t" strokeweight="1.566pt" strokecolor="#04080C">
                <v:path arrowok="t"/>
              </v:shape>
            </v:group>
            <v:group style="position:absolute;left:1384;top:-873;width:29;height:29" coordorigin="1384,-873" coordsize="29,29">
              <v:shape style="position:absolute;left:1384;top:-873;width:29;height:29" coordorigin="1384,-873" coordsize="29,29" path="m1384,-858l1413,-858e" filled="f" stroked="t" strokeweight="1.566pt" strokecolor="#04080C">
                <v:path arrowok="t"/>
              </v:shape>
            </v:group>
            <v:group style="position:absolute;left:1384;top:-755;width:29;height:29" coordorigin="1384,-755" coordsize="29,29">
              <v:shape style="position:absolute;left:1384;top:-755;width:29;height:29" coordorigin="1384,-755" coordsize="29,29" path="m1384,-741l1413,-741e" filled="f" stroked="t" strokeweight="1.566pt" strokecolor="#0075A7">
                <v:path arrowok="t"/>
              </v:shape>
            </v:group>
            <v:group style="position:absolute;left:1384;top:-374;width:29;height:29" coordorigin="1384,-374" coordsize="29,29">
              <v:shape style="position:absolute;left:1384;top:-374;width:29;height:29" coordorigin="1384,-374" coordsize="29,29" path="m1384,-359l1413,-359e" filled="f" stroked="t" strokeweight="1.566pt" strokecolor="#0075A7">
                <v:path arrowok="t"/>
              </v:shape>
            </v:group>
            <v:group style="position:absolute;left:1384;top:-315;width:29;height:29" coordorigin="1384,-315" coordsize="29,29">
              <v:shape style="position:absolute;left:1384;top:-315;width:29;height:29" coordorigin="1384,-315" coordsize="29,29" path="m1384,-301l1413,-301e" filled="f" stroked="t" strokeweight="1.566pt" strokecolor="#0075A7">
                <v:path arrowok="t"/>
              </v:shape>
            </v:group>
            <v:group style="position:absolute;left:1413;top:-711;width:59;height:2" coordorigin="1413,-711" coordsize="59,2">
              <v:shape style="position:absolute;left:1413;top:-711;width:59;height:2" coordorigin="1413,-711" coordsize="59,0" path="m1413,-711l1472,-711e" filled="f" stroked="t" strokeweight="4.498pt" strokecolor="#0075A7">
                <v:path arrowok="t"/>
              </v:shape>
            </v:group>
            <v:group style="position:absolute;left:1413;top:-609;width:117;height:2" coordorigin="1413,-609" coordsize="117,2">
              <v:shape style="position:absolute;left:1413;top:-609;width:117;height:2" coordorigin="1413,-609" coordsize="117,0" path="m1413,-609l1531,-609e" filled="f" stroked="t" strokeweight="3.033pt" strokecolor="#0075A7">
                <v:path arrowok="t"/>
              </v:shape>
            </v:group>
            <v:group style="position:absolute;left:1428;top:-579;width:2;height:147" coordorigin="1428,-579" coordsize="2,147">
              <v:shape style="position:absolute;left:1428;top:-579;width:2;height:147" coordorigin="1428,-579" coordsize="0,147" path="m1428,-579l1428,-433e" filled="f" stroked="t" strokeweight="1.566pt" strokecolor="#0075A7">
                <v:path arrowok="t"/>
              </v:shape>
            </v:group>
            <v:group style="position:absolute;left:1413;top:-345;width:29;height:59" coordorigin="1413,-345" coordsize="29,59">
              <v:shape style="position:absolute;left:1413;top:-345;width:29;height:59" coordorigin="1413,-345" coordsize="29,59" path="m1413,-315l1443,-315e" filled="f" stroked="t" strokeweight="3.032pt" strokecolor="#0075A7">
                <v:path arrowok="t"/>
              </v:shape>
            </v:group>
            <v:group style="position:absolute;left:1443;top:-873;width:29;height:59" coordorigin="1443,-873" coordsize="29,59">
              <v:shape style="position:absolute;left:1443;top:-873;width:29;height:59" coordorigin="1443,-873" coordsize="29,59" path="m1443,-843l1472,-843e" filled="f" stroked="t" strokeweight="3.032pt" strokecolor="#04080C">
                <v:path arrowok="t"/>
              </v:shape>
            </v:group>
            <v:group style="position:absolute;left:1443;top:-579;width:29;height:59" coordorigin="1443,-579" coordsize="29,59">
              <v:shape style="position:absolute;left:1443;top:-579;width:29;height:59" coordorigin="1443,-579" coordsize="29,59" path="m1443,-550l1472,-550e" filled="f" stroked="t" strokeweight="3.032pt" strokecolor="#0075A7">
                <v:path arrowok="t"/>
              </v:shape>
            </v:group>
            <v:group style="position:absolute;left:1443;top:-359;width:88;height:2" coordorigin="1443,-359" coordsize="88,2">
              <v:shape style="position:absolute;left:1443;top:-359;width:88;height:2" coordorigin="1443,-359" coordsize="88,0" path="m1443,-359l1531,-359e" filled="f" stroked="t" strokeweight="1.5665pt" strokecolor="#0075A7">
                <v:path arrowok="t"/>
              </v:shape>
            </v:group>
            <v:group style="position:absolute;left:1472;top:-873;width:59;height:2" coordorigin="1472,-873" coordsize="59,2">
              <v:shape style="position:absolute;left:1472;top:-873;width:59;height:2" coordorigin="1472,-873" coordsize="59,0" path="m1472,-873l1531,-873e" filled="f" stroked="t" strokeweight="3.032pt" strokecolor="#04080C">
                <v:path arrowok="t"/>
              </v:shape>
            </v:group>
            <v:group style="position:absolute;left:1472;top:-755;width:29;height:29" coordorigin="1472,-755" coordsize="29,29">
              <v:shape style="position:absolute;left:1472;top:-755;width:29;height:29" coordorigin="1472,-755" coordsize="29,29" path="m1472,-741l1501,-741e" filled="f" stroked="t" strokeweight="1.566pt" strokecolor="#0075A7">
                <v:path arrowok="t"/>
              </v:shape>
            </v:group>
            <v:group style="position:absolute;left:1472;top:-550;width:29;height:29" coordorigin="1472,-550" coordsize="29,29">
              <v:shape style="position:absolute;left:1472;top:-550;width:29;height:29" coordorigin="1472,-550" coordsize="29,29" path="m1472,-535l1501,-535e" filled="f" stroked="t" strokeweight="1.566pt" strokecolor="#0075A7">
                <v:path arrowok="t"/>
              </v:shape>
            </v:group>
            <v:group style="position:absolute;left:1516;top:-1137;width:2;height:205" coordorigin="1516,-1137" coordsize="2,205">
              <v:shape style="position:absolute;left:1516;top:-1137;width:2;height:205" coordorigin="1516,-1137" coordsize="0,205" path="m1516,-1137l1516,-931e" filled="f" stroked="t" strokeweight="1.566pt" strokecolor="#04080C">
                <v:path arrowok="t"/>
              </v:shape>
            </v:group>
            <v:group style="position:absolute;left:1516;top:-814;width:2;height:147" coordorigin="1516,-814" coordsize="2,147">
              <v:shape style="position:absolute;left:1516;top:-814;width:2;height:147" coordorigin="1516,-814" coordsize="0,147" path="m1516,-814l1516,-667e" filled="f" stroked="t" strokeweight="1.566pt" strokecolor="#0075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069pt;margin-top:-23.102493pt;width:1.466pt;height:1.466pt;mso-position-horizontal-relative:page;mso-position-vertical-relative:paragraph;z-index:-2491" coordorigin="1501,-462" coordsize="29,29">
            <v:shape style="position:absolute;left:1501;top:-462;width:29;height:29" coordorigin="1501,-462" coordsize="29,29" path="m1501,-447l1531,-447e" filled="f" stroked="t" strokeweight="1.566pt" strokecolor="#0075A7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777679pt;margin-top:-19.807894pt;width:7pt;height:40.925pt;mso-position-horizontal-relative:page;mso-position-vertical-relative:paragraph;z-index:-2487" type="#_x0000_t202" filled="f" stroked="f">
            <v:textbox inset="0,0,0,0" style="layout-flow:vertical;mso-layout-flow-alt:bottom-to-top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77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77"/>
                    </w:rPr>
                    <w:t>M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77"/>
                    </w:rPr>
                    <w:t>c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8"/>
                      <w:w w:val="77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77"/>
                    </w:rPr>
                    <w:t>H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77"/>
                    </w:rPr>
                    <w:t>D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4"/>
                      <w:w w:val="77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78"/>
                    </w:rPr>
                    <w:t>B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4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7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90"/>
                    </w:rPr>
                    <w:t>4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777679pt;margin-top:-159.677902pt;width:7.0pt;height:111.080005pt;mso-position-horizontal-relative:page;mso-position-vertical-relative:paragraph;z-index:-2486" type="#_x0000_t202" filled="f" stroked="f">
            <v:textbox inset="0,0,0,0" style="layout-flow:vertical;mso-layout-flow-alt:bottom-to-top">
              <w:txbxContent>
                <w:p>
                  <w:pPr>
                    <w:spacing w:before="4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spacing w:val="-3"/>
                      <w:w w:val="142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7"/>
                    </w:rPr>
                    <w:t>h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2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9"/>
                    </w:rPr>
                    <w:t>r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9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9"/>
                    </w:rPr>
                    <w:t>g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h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3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9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s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5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4"/>
                    </w:rPr>
                    <w:t>r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s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4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4"/>
                      <w:w w:val="84"/>
                    </w:rPr>
                    <w:t>r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v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d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89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o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3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9"/>
                    </w:rPr>
                    <w:t>m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9"/>
                    </w:rPr>
                    <w:t>odif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y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6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5"/>
                    </w:rPr>
                    <w:t>p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9"/>
                    </w:rPr>
                    <w:t>r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3"/>
                    </w:rPr>
                    <w:t>o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3"/>
                    </w:rPr>
                    <w:t>d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6"/>
                    </w:rPr>
                    <w:t>u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10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4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4"/>
                    </w:rPr>
                    <w:t>n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4"/>
                    </w:rPr>
                    <w:t>d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3"/>
                      <w:w w:val="84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110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2"/>
                    </w:rPr>
                    <w:t>e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8"/>
                    </w:rPr>
                    <w:t>hn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8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1"/>
                      <w:w w:val="85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5"/>
                    </w:rPr>
                    <w:t>l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2"/>
                      <w:w w:val="85"/>
                    </w:rPr>
                    <w:t>d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1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-3"/>
                      <w:w w:val="110"/>
                    </w:rPr>
                    <w:t>t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75"/>
                    </w:rPr>
                    <w:t>.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si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y</w:t>
      </w:r>
      <w:r>
        <w:rPr>
          <w:rFonts w:ascii="Arial" w:hAnsi="Arial" w:cs="Arial" w:eastAsia="Arial"/>
          <w:sz w:val="16"/>
          <w:szCs w:val="16"/>
          <w:color w:val="636363"/>
          <w:spacing w:val="12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4"/>
        </w:rPr>
        <w:t>s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4"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an</w:t>
      </w:r>
      <w:r>
        <w:rPr>
          <w:rFonts w:ascii="Arial" w:hAnsi="Arial" w:cs="Arial" w:eastAsia="Arial"/>
          <w:sz w:val="16"/>
          <w:szCs w:val="16"/>
          <w:color w:val="636363"/>
          <w:spacing w:val="-8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114"/>
        </w:rPr>
        <w:t>q</w:t>
      </w:r>
      <w:r>
        <w:rPr>
          <w:rFonts w:ascii="Arial" w:hAnsi="Arial" w:cs="Arial" w:eastAsia="Arial"/>
          <w:sz w:val="16"/>
          <w:szCs w:val="16"/>
          <w:color w:val="636363"/>
          <w:spacing w:val="-6"/>
          <w:w w:val="114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7"/>
        </w:rPr>
        <w:t>-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7"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3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3"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f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8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-1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8"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8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-9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5"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2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7"/>
        </w:rPr>
        <w:t>m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5"/>
        </w:rPr>
        <w:t>p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91"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4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wn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l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d</w:t>
      </w:r>
      <w:r>
        <w:rPr>
          <w:rFonts w:ascii="Arial" w:hAnsi="Arial" w:cs="Arial" w:eastAsia="Arial"/>
          <w:sz w:val="16"/>
          <w:szCs w:val="16"/>
          <w:color w:val="636363"/>
          <w:spacing w:val="-9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1"/>
          <w:w w:val="84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4"/>
        </w:rPr>
        <w:t>f</w:t>
      </w:r>
      <w:r>
        <w:rPr>
          <w:rFonts w:ascii="Arial" w:hAnsi="Arial" w:cs="Arial" w:eastAsia="Arial"/>
          <w:sz w:val="16"/>
          <w:szCs w:val="16"/>
          <w:color w:val="636363"/>
          <w:spacing w:val="-5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91"/>
        </w:rPr>
        <w:t>t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91"/>
        </w:rPr>
        <w:t>his</w:t>
      </w:r>
      <w:r>
        <w:rPr>
          <w:rFonts w:ascii="Arial" w:hAnsi="Arial" w:cs="Arial" w:eastAsia="Arial"/>
          <w:sz w:val="16"/>
          <w:szCs w:val="16"/>
          <w:color w:val="636363"/>
          <w:spacing w:val="-1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5"/>
        </w:rPr>
        <w:t>b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3"/>
        </w:rPr>
        <w:t>o</w:t>
      </w:r>
      <w:r>
        <w:rPr>
          <w:rFonts w:ascii="Arial" w:hAnsi="Arial" w:cs="Arial" w:eastAsia="Arial"/>
          <w:sz w:val="16"/>
          <w:szCs w:val="16"/>
          <w:color w:val="636363"/>
          <w:spacing w:val="-2"/>
          <w:w w:val="83"/>
        </w:rPr>
        <w:t>c</w:t>
      </w:r>
      <w:r>
        <w:rPr>
          <w:rFonts w:ascii="Arial" w:hAnsi="Arial" w:cs="Arial" w:eastAsia="Arial"/>
          <w:sz w:val="16"/>
          <w:szCs w:val="16"/>
          <w:color w:val="636363"/>
          <w:spacing w:val="-3"/>
          <w:w w:val="87"/>
        </w:rPr>
        <w:t>h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85"/>
        </w:rPr>
        <w:t>ur</w:t>
      </w:r>
      <w:r>
        <w:rPr>
          <w:rFonts w:ascii="Arial" w:hAnsi="Arial" w:cs="Arial" w:eastAsia="Arial"/>
          <w:sz w:val="16"/>
          <w:szCs w:val="16"/>
          <w:color w:val="636363"/>
          <w:spacing w:val="-4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636363"/>
          <w:spacing w:val="0"/>
          <w:w w:val="7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hyperlink r:id="rId109">
        <w:r>
          <w:rPr>
            <w:rFonts w:ascii="Arial" w:hAnsi="Arial" w:cs="Arial" w:eastAsia="Arial"/>
            <w:sz w:val="20"/>
            <w:szCs w:val="20"/>
            <w:color w:val="636363"/>
            <w:spacing w:val="4"/>
            <w:w w:val="76"/>
            <w:b/>
            <w:bCs/>
          </w:rPr>
          <w:t>ww</w:t>
        </w:r>
        <w:r>
          <w:rPr>
            <w:rFonts w:ascii="Arial" w:hAnsi="Arial" w:cs="Arial" w:eastAsia="Arial"/>
            <w:sz w:val="20"/>
            <w:szCs w:val="20"/>
            <w:color w:val="636363"/>
            <w:spacing w:val="-2"/>
            <w:w w:val="76"/>
            <w:b/>
            <w:bCs/>
          </w:rPr>
          <w:t>w</w:t>
        </w:r>
        <w:r>
          <w:rPr>
            <w:rFonts w:ascii="Arial" w:hAnsi="Arial" w:cs="Arial" w:eastAsia="Arial"/>
            <w:sz w:val="20"/>
            <w:szCs w:val="20"/>
            <w:color w:val="636363"/>
            <w:spacing w:val="4"/>
            <w:w w:val="78"/>
            <w:b/>
            <w:bCs/>
          </w:rPr>
          <w:t>.odu.de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sectPr>
      <w:type w:val="continuous"/>
      <w:pgSz w:w="11920" w:h="16840"/>
      <w:pgMar w:top="1360" w:bottom="280" w:left="5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4.622925pt;margin-top:815.180237pt;width:12.3378pt;height:10.5pt;mso-position-horizontal-relative:page;mso-position-vertical-relative:page;z-index:-2551" type="#_x0000_t202" filled="f" stroked="f">
          <v:textbox inset="0,0,0,0">
            <w:txbxContent>
              <w:p>
                <w:pPr>
                  <w:spacing w:before="0" w:after="0" w:line="190" w:lineRule="exact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w w:val="9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spacing w:val="-7"/>
                    <w:w w:val="100"/>
                  </w:rPr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023602pt;margin-top:815.180237pt;width:11.888pt;height:10.5pt;mso-position-horizontal-relative:page;mso-position-vertical-relative:page;z-index:-2550" type="#_x0000_t202" filled="f" stroked="f">
          <v:textbox inset="0,0,0,0">
            <w:txbxContent>
              <w:p>
                <w:pPr>
                  <w:spacing w:before="0" w:after="0" w:line="190" w:lineRule="exact"/>
                  <w:ind w:left="40" w:right="-2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w w:val="9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636363"/>
                    <w:spacing w:val="-8"/>
                    <w:w w:val="100"/>
                  </w:rPr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1.023602pt;margin-top:50.523914pt;width:493.937pt;height:.1pt;mso-position-horizontal-relative:page;mso-position-vertical-relative:page;z-index:-2549" coordorigin="1020,1010" coordsize="9879,2">
          <v:shape style="position:absolute;left:1020;top:1010;width:9879;height:2" coordorigin="1020,1010" coordsize="9879,0" path="m1020,1010l10899,1010e" filled="f" stroked="t" strokeweight="1pt" strokecolor="#0075A7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509499pt;margin-top:32.849403pt;width:54.164501pt;height:10.5pt;mso-position-horizontal-relative:page;mso-position-vertical-relative:page;z-index:-2548" type="#_x0000_t202" filled="f" stroked="f">
          <v:textbox inset="0,0,0,0">
            <w:txbxContent>
              <w:p>
                <w:pPr>
                  <w:spacing w:before="0" w:after="0" w:line="189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142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86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77"/>
                  </w:rPr>
                  <w:t>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2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115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115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1"/>
                    <w:w w:val="72"/>
                  </w:rPr>
                  <w:t>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5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5"/>
                    <w:w w:val="142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1.023602pt;margin-top:50.523914pt;width:493.937pt;height:.1pt;mso-position-horizontal-relative:page;mso-position-vertical-relative:page;z-index:-2547" coordorigin="1020,1010" coordsize="9879,2">
          <v:shape style="position:absolute;left:1020;top:1010;width:9879;height:2" coordorigin="1020,1010" coordsize="9879,0" path="m1020,1010l10899,1010e" filled="f" stroked="t" strokeweight="1pt" strokecolor="#0075A7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0.952209pt;margin-top:32.849403pt;width:54.164501pt;height:10.5pt;mso-position-horizontal-relative:page;mso-position-vertical-relative:page;z-index:-2546" type="#_x0000_t202" filled="f" stroked="f">
          <v:textbox inset="0,0,0,0">
            <w:txbxContent>
              <w:p>
                <w:pPr>
                  <w:spacing w:before="0" w:after="0" w:line="189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142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86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77"/>
                  </w:rPr>
                  <w:t>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2"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115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115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1"/>
                    <w:w w:val="72"/>
                  </w:rPr>
                  <w:t>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5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5"/>
                    <w:w w:val="142"/>
                  </w:rPr>
                  <w:t>t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1.023602pt;margin-top:50.523914pt;width:493.937pt;height:.1pt;mso-position-horizontal-relative:page;mso-position-vertical-relative:page;z-index:-2545" coordorigin="1020,1010" coordsize="9879,2">
          <v:shape style="position:absolute;left:1020;top:1010;width:9879;height:2" coordorigin="1020,1010" coordsize="9879,0" path="m1020,1010l10899,1010e" filled="f" stroked="t" strokeweight="1pt" strokecolor="#0075A7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509499pt;margin-top:32.849403pt;width:57.556pt;height:10.5pt;mso-position-horizontal-relative:page;mso-position-vertical-relative:page;z-index:-2544" type="#_x0000_t202" filled="f" stroked="f">
          <v:textbox inset="0,0,0,0">
            <w:txbxContent>
              <w:p>
                <w:pPr>
                  <w:spacing w:before="0" w:after="0" w:line="189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78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1"/>
                    <w:w w:val="204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6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7"/>
                  </w:rPr>
                  <w:t>sse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78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78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204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9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1.023602pt;margin-top:50.523914pt;width:493.937pt;height:.1pt;mso-position-horizontal-relative:page;mso-position-vertical-relative:page;z-index:-2543" coordorigin="1020,1010" coordsize="9879,2">
          <v:shape style="position:absolute;left:1020;top:1010;width:9879;height:2" coordorigin="1020,1010" coordsize="9879,0" path="m1020,1010l10899,1010e" filled="f" stroked="t" strokeweight="1pt" strokecolor="#0075A7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7.561188pt;margin-top:32.849403pt;width:57.556pt;height:10.5pt;mso-position-horizontal-relative:page;mso-position-vertical-relative:page;z-index:-2542" type="#_x0000_t202" filled="f" stroked="f">
          <v:textbox inset="0,0,0,0">
            <w:txbxContent>
              <w:p>
                <w:pPr>
                  <w:spacing w:before="0" w:after="0" w:line="189" w:lineRule="exact"/>
                  <w:ind w:left="20" w:right="-45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92"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78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1"/>
                    <w:w w:val="204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6"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5"/>
                    <w:w w:val="80"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87"/>
                  </w:rPr>
                  <w:t>sse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3"/>
                    <w:w w:val="78"/>
                  </w:rPr>
                  <w:t>M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2"/>
                    <w:w w:val="78"/>
                  </w:rPr>
                  <w:t>B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-11"/>
                    <w:w w:val="204"/>
                  </w:rPr>
                  <w:t>l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75A7"/>
                    <w:spacing w:val="0"/>
                    <w:w w:val="89"/>
                  </w:rPr>
                  <w:t>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.odu.de/" TargetMode="External"/><Relationship Id="rId7" Type="http://schemas.openxmlformats.org/officeDocument/2006/relationships/image" Target="media/image2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jp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jp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jpg"/><Relationship Id="rId65" Type="http://schemas.openxmlformats.org/officeDocument/2006/relationships/image" Target="media/image56.png"/><Relationship Id="rId66" Type="http://schemas.openxmlformats.org/officeDocument/2006/relationships/image" Target="media/image57.jpg"/><Relationship Id="rId67" Type="http://schemas.openxmlformats.org/officeDocument/2006/relationships/image" Target="media/image58.jpg"/><Relationship Id="rId68" Type="http://schemas.openxmlformats.org/officeDocument/2006/relationships/image" Target="media/image59.png"/><Relationship Id="rId69" Type="http://schemas.openxmlformats.org/officeDocument/2006/relationships/image" Target="media/image60.jp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header" Target="header3.xml"/><Relationship Id="rId80" Type="http://schemas.openxmlformats.org/officeDocument/2006/relationships/header" Target="header4.xml"/><Relationship Id="rId81" Type="http://schemas.openxmlformats.org/officeDocument/2006/relationships/image" Target="media/image70.jp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jpg"/><Relationship Id="rId85" Type="http://schemas.openxmlformats.org/officeDocument/2006/relationships/image" Target="media/image74.png"/><Relationship Id="rId86" Type="http://schemas.openxmlformats.org/officeDocument/2006/relationships/header" Target="header5.xml"/><Relationship Id="rId87" Type="http://schemas.openxmlformats.org/officeDocument/2006/relationships/footer" Target="footer3.xml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hyperlink" Target="mailto:zentral@odu.de" TargetMode="External"/><Relationship Id="rId93" Type="http://schemas.openxmlformats.org/officeDocument/2006/relationships/hyperlink" Target="mailto:odu.denmark@odu.de" TargetMode="External"/><Relationship Id="rId94" Type="http://schemas.openxmlformats.org/officeDocument/2006/relationships/hyperlink" Target="http://www.odu-denmark.dk/" TargetMode="External"/><Relationship Id="rId95" Type="http://schemas.openxmlformats.org/officeDocument/2006/relationships/hyperlink" Target="mailto:odu@odu.fr" TargetMode="External"/><Relationship Id="rId96" Type="http://schemas.openxmlformats.org/officeDocument/2006/relationships/hyperlink" Target="http://www.odu.fr/" TargetMode="External"/><Relationship Id="rId97" Type="http://schemas.openxmlformats.org/officeDocument/2006/relationships/hyperlink" Target="mailto:sales@odu-italia.it" TargetMode="External"/><Relationship Id="rId98" Type="http://schemas.openxmlformats.org/officeDocument/2006/relationships/hyperlink" Target="http://www.odu.de/" TargetMode="External"/><Relationship Id="rId99" Type="http://schemas.openxmlformats.org/officeDocument/2006/relationships/hyperlink" Target="mailto:sales@odu.se" TargetMode="External"/><Relationship Id="rId100" Type="http://schemas.openxmlformats.org/officeDocument/2006/relationships/hyperlink" Target="http://www.odu.se/" TargetMode="External"/><Relationship Id="rId101" Type="http://schemas.openxmlformats.org/officeDocument/2006/relationships/hyperlink" Target="mailto:oduchina@odu.com.cn" TargetMode="External"/><Relationship Id="rId102" Type="http://schemas.openxmlformats.org/officeDocument/2006/relationships/hyperlink" Target="http://www.odu.com.cn/" TargetMode="External"/><Relationship Id="rId103" Type="http://schemas.openxmlformats.org/officeDocument/2006/relationships/hyperlink" Target="mailto:sales@odu-uk.co.uk" TargetMode="External"/><Relationship Id="rId104" Type="http://schemas.openxmlformats.org/officeDocument/2006/relationships/hyperlink" Target="http://www.odu-uk.co.uk/" TargetMode="External"/><Relationship Id="rId105" Type="http://schemas.openxmlformats.org/officeDocument/2006/relationships/hyperlink" Target="mailto:sales@odu-usa.com" TargetMode="External"/><Relationship Id="rId106" Type="http://schemas.openxmlformats.org/officeDocument/2006/relationships/hyperlink" Target="http://www.odu-usa.com/" TargetMode="External"/><Relationship Id="rId107" Type="http://schemas.openxmlformats.org/officeDocument/2006/relationships/hyperlink" Target="http://www.odu.de/sales" TargetMode="External"/><Relationship Id="rId108" Type="http://schemas.openxmlformats.org/officeDocument/2006/relationships/image" Target="media/image79.jpg"/><Relationship Id="rId109" Type="http://schemas.openxmlformats.org/officeDocument/2006/relationships/hyperlink" Target="http://www.odu.d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2015-03-23T11:59:02Z</dcterms:created>
  <dcterms:modified xsi:type="dcterms:W3CDTF">2015-03-23T11:59:02Z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2014-10-30T00:00:00Z</vt:filetime>
  </property>
  <property fmtid="{D5CDD505-2E9C-101B-9397-08002B2CF9AE}" pid="3" name="LastSaved">
    <vt:filetime>2015-03-23T00:00:00Z</vt:filetime>
  </property>
</Properties>
</file>