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D1AA7" w14:textId="77777777" w:rsidR="00F10D00" w:rsidRPr="00C87D5B" w:rsidRDefault="00F10D00" w:rsidP="00E858A0">
      <w:pPr>
        <w:pStyle w:val="Title-Professional"/>
        <w:outlineLvl w:val="0"/>
        <w:rPr>
          <w:b/>
          <w:color w:val="4BACC6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7D5B">
        <w:rPr>
          <w:b/>
          <w:color w:val="4BACC6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The New Era Press</w:t>
      </w:r>
    </w:p>
    <w:p w14:paraId="1A947234" w14:textId="77777777" w:rsidR="00F10D00" w:rsidRPr="0056761F" w:rsidRDefault="00F10D00" w:rsidP="006403A8">
      <w:pPr>
        <w:pStyle w:val="Title-Professional"/>
        <w:outlineLvl w:val="0"/>
        <w:rPr>
          <w:sz w:val="48"/>
          <w:szCs w:val="48"/>
        </w:rPr>
      </w:pPr>
      <w:r w:rsidRPr="0056761F">
        <w:rPr>
          <w:sz w:val="48"/>
          <w:szCs w:val="48"/>
        </w:rPr>
        <w:t>Burcon Chiropractic Research Institute</w:t>
      </w:r>
    </w:p>
    <w:p w14:paraId="4BEE0058" w14:textId="69A7E4D8" w:rsidR="00F10D00" w:rsidRPr="0056761F" w:rsidRDefault="00F10D00" w:rsidP="006403A8">
      <w:pPr>
        <w:pStyle w:val="IssueVolumeDate-Professional"/>
        <w:outlineLvl w:val="0"/>
        <w:rPr>
          <w:color w:val="FFFF00"/>
        </w:rPr>
      </w:pPr>
      <w:r>
        <w:rPr>
          <w:color w:val="FFFF00"/>
        </w:rPr>
        <w:t xml:space="preserve">Volume </w:t>
      </w:r>
      <w:r w:rsidR="000D4313">
        <w:rPr>
          <w:color w:val="FFFF00"/>
        </w:rPr>
        <w:t>20</w:t>
      </w:r>
      <w:r w:rsidRPr="0056761F">
        <w:rPr>
          <w:color w:val="FFFF00"/>
        </w:rPr>
        <w:t xml:space="preserve">, Issue </w:t>
      </w:r>
      <w:r w:rsidR="007D65BA">
        <w:rPr>
          <w:color w:val="FFFF00"/>
        </w:rPr>
        <w:t>4</w:t>
      </w:r>
      <w:r>
        <w:tab/>
      </w:r>
      <w:r>
        <w:rPr>
          <w:color w:val="FFFF00"/>
        </w:rPr>
        <w:t xml:space="preserve"> </w:t>
      </w:r>
      <w:r w:rsidR="003A5D7A">
        <w:rPr>
          <w:color w:val="FFFF00"/>
        </w:rPr>
        <w:t>Winter</w:t>
      </w:r>
      <w:r>
        <w:rPr>
          <w:color w:val="FFFF00"/>
        </w:rPr>
        <w:t xml:space="preserve"> 201</w:t>
      </w:r>
      <w:r w:rsidR="000D4313">
        <w:rPr>
          <w:color w:val="FFFF00"/>
        </w:rPr>
        <w:t>9</w:t>
      </w:r>
    </w:p>
    <w:p w14:paraId="04900671" w14:textId="5522687D" w:rsidR="00F10D00" w:rsidRDefault="00C25C1A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28A49E43" wp14:editId="0CB280CE">
                <wp:simplePos x="0" y="0"/>
                <wp:positionH relativeFrom="column">
                  <wp:posOffset>3252470</wp:posOffset>
                </wp:positionH>
                <wp:positionV relativeFrom="paragraph">
                  <wp:posOffset>42545</wp:posOffset>
                </wp:positionV>
                <wp:extent cx="3561080" cy="7315200"/>
                <wp:effectExtent l="0" t="0" r="20320" b="19050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080" cy="731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24EA40" w14:textId="7B1EFE63" w:rsidR="00F10D00" w:rsidRPr="00354D69" w:rsidRDefault="00F10D00" w:rsidP="00354D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Menu</w:t>
                            </w:r>
                          </w:p>
                          <w:p w14:paraId="2F4CD906" w14:textId="77777777" w:rsidR="00DA08CB" w:rsidRPr="00354D69" w:rsidRDefault="00DA08CB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3992F89" w14:textId="76C14BC5" w:rsidR="00DA08CB" w:rsidRPr="00354D69" w:rsidRDefault="00F10D00" w:rsidP="00354D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New Patients</w:t>
                            </w:r>
                          </w:p>
                          <w:p w14:paraId="560F6C56" w14:textId="5024DFD3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Examination (1 </w:t>
                            </w:r>
                            <w:r w:rsidR="00C25C1A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hour) …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                 300.</w:t>
                            </w:r>
                          </w:p>
                          <w:p w14:paraId="28BC0226" w14:textId="7AD42351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Short Exam…                                                1</w:t>
                            </w:r>
                            <w:r w:rsidR="00B33C25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0.</w:t>
                            </w:r>
                          </w:p>
                          <w:p w14:paraId="7742AC21" w14:textId="175DC61B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Long Exam…                                                 500.</w:t>
                            </w:r>
                          </w:p>
                          <w:p w14:paraId="3B569F81" w14:textId="238B6998" w:rsidR="007D6435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Neck X-rays…                     </w:t>
                            </w:r>
                            <w:r w:rsidR="00AD4D78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BE0C0C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AD4D78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A27E791" w14:textId="67FE9760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Back X-rays…                                                1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0.</w:t>
                            </w:r>
                          </w:p>
                          <w:p w14:paraId="21AD5747" w14:textId="77777777" w:rsidR="00F72303" w:rsidRPr="00354D69" w:rsidRDefault="00F72303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7EB78FE" w14:textId="77777777" w:rsidR="00F10D00" w:rsidRPr="00354D69" w:rsidRDefault="00F10D00" w:rsidP="00354D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Practice Members</w:t>
                            </w:r>
                          </w:p>
                          <w:p w14:paraId="0802BE41" w14:textId="151477A7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Regular Office Visit</w:t>
                            </w:r>
                            <w:r w:rsidR="008A439F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…                                     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7</w:t>
                            </w:r>
                            <w:r w:rsidR="00BE0C0C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0</w:t>
                            </w:r>
                            <w:r w:rsidR="008A439F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</w:p>
                          <w:p w14:paraId="3D26A232" w14:textId="0D9AF013" w:rsidR="00BE0C0C" w:rsidRPr="00354D69" w:rsidRDefault="00BE0C0C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Short Visit…                                                    50.</w:t>
                            </w:r>
                          </w:p>
                          <w:p w14:paraId="7934E9AC" w14:textId="34318A21" w:rsidR="00BE0C0C" w:rsidRPr="00354D69" w:rsidRDefault="00BE0C0C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Long Visit…                                                    </w:t>
                            </w:r>
                            <w:r w:rsid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0.</w:t>
                            </w:r>
                          </w:p>
                          <w:p w14:paraId="6C49858C" w14:textId="68DD98B5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Children…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B92ABC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439F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0.</w:t>
                            </w:r>
                          </w:p>
                          <w:p w14:paraId="589EB24D" w14:textId="1EF86FC7" w:rsidR="00BE0C0C" w:rsidRPr="00354D69" w:rsidRDefault="00BE0C0C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Traction…                                                        </w:t>
                            </w:r>
                            <w:r w:rsidR="00DE2C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  <w:p w14:paraId="6E6BBE00" w14:textId="569EC0C1" w:rsidR="00BE0C0C" w:rsidRPr="00354D69" w:rsidRDefault="00BE0C0C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CranioSacral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4CC0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Therapy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½ hour</w:t>
                            </w:r>
                            <w:r w:rsidR="005B4CC0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by doctor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…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DE2C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B954611" w14:textId="3B3D32A0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Pair of X-Rays…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</w:t>
                            </w:r>
                            <w:r w:rsidR="00B92ABC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303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0.</w:t>
                            </w:r>
                          </w:p>
                          <w:p w14:paraId="08ADDDE9" w14:textId="4DDA4422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Re-Exam…                                                     100.</w:t>
                            </w:r>
                          </w:p>
                          <w:p w14:paraId="254C3422" w14:textId="1762A412" w:rsidR="00F72303" w:rsidRPr="00354D69" w:rsidRDefault="009B506D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Reports…                                                       100.</w:t>
                            </w:r>
                          </w:p>
                          <w:p w14:paraId="219D0645" w14:textId="77777777" w:rsidR="000D4313" w:rsidRPr="00354D69" w:rsidRDefault="000D4313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F4CD996" w14:textId="6874FFAA" w:rsidR="00F10D00" w:rsidRPr="00354D69" w:rsidRDefault="00F10D00" w:rsidP="00354D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Meniere’s</w:t>
                            </w:r>
                            <w:r w:rsidR="008A439F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Intensive Care</w:t>
                            </w:r>
                          </w:p>
                          <w:p w14:paraId="52442AD4" w14:textId="77777777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Over one month for local patients, one week </w:t>
                            </w:r>
                          </w:p>
                          <w:p w14:paraId="1C2BF0F7" w14:textId="1193B08B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for out of town patients…  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3,000.</w:t>
                            </w:r>
                          </w:p>
                          <w:p w14:paraId="14738A70" w14:textId="77777777" w:rsidR="00F72303" w:rsidRPr="00354D69" w:rsidRDefault="00F72303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84C137A" w14:textId="7ED965E5" w:rsidR="00F10D00" w:rsidRPr="00354D69" w:rsidRDefault="00CE051C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 w:rsidR="00F10D00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Policies</w:t>
                            </w:r>
                          </w:p>
                          <w:p w14:paraId="6993DED3" w14:textId="1262E7AE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You must rest for 15 minutes after your adjustment </w:t>
                            </w:r>
                            <w:r w:rsidR="008A439F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and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DE28BD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then 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get re-checked. </w:t>
                            </w:r>
                          </w:p>
                          <w:p w14:paraId="68D83023" w14:textId="74041FC8" w:rsidR="00F10D00" w:rsidRPr="00354D69" w:rsidRDefault="00F10D00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Annual </w:t>
                            </w:r>
                            <w:r w:rsidR="00CE051C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Exam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&amp;</w:t>
                            </w:r>
                            <w:r w:rsidR="00CE051C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X-rays </w:t>
                            </w:r>
                            <w:r w:rsidR="00F72303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requir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ed</w:t>
                            </w:r>
                            <w:r w:rsid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for</w:t>
                            </w:r>
                            <w:r w:rsid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adjustment.</w:t>
                            </w:r>
                          </w:p>
                          <w:p w14:paraId="6924EEE2" w14:textId="77777777" w:rsidR="00F66303" w:rsidRDefault="00F72303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Office visits by appointment only.</w:t>
                            </w:r>
                            <w:r w:rsidR="00D7438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0D00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Missed visit, returned</w:t>
                            </w:r>
                            <w:r w:rsidR="00D7438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0D00" w:rsidRPr="0035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check, late payment</w:t>
                            </w:r>
                            <w:r w:rsidR="00D7438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…                     40.</w:t>
                            </w:r>
                          </w:p>
                          <w:p w14:paraId="4E9DC17F" w14:textId="77777777" w:rsidR="00F66303" w:rsidRPr="00DE2C65" w:rsidRDefault="00F66303" w:rsidP="00354D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8BB8B07" w14:textId="160BAC97" w:rsidR="00F10D00" w:rsidRDefault="00F66303" w:rsidP="00F663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Insurance</w:t>
                            </w:r>
                          </w:p>
                          <w:p w14:paraId="58E8D49A" w14:textId="7730F72D" w:rsidR="00F66303" w:rsidRPr="00DE2C65" w:rsidRDefault="00F66303" w:rsidP="00F663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50700AC" w14:textId="77777777" w:rsidR="00F66303" w:rsidRDefault="00F66303" w:rsidP="00F663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We accept Blue Cross Blue Shield PPO and Traditional Insurances. </w:t>
                            </w:r>
                          </w:p>
                          <w:p w14:paraId="2C877462" w14:textId="5EF86413" w:rsidR="00F66303" w:rsidRDefault="00F66303" w:rsidP="00F663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We submit Medicare as a courtesy, but they do not cover examinations, x-rays, traction or maintenance care. We do not take Medicaid, Auto Insurance, Workman’s Comp or HMO’s.</w:t>
                            </w:r>
                          </w:p>
                          <w:p w14:paraId="4DA46AD9" w14:textId="3B8BB61B" w:rsidR="00DE2C65" w:rsidRPr="00354D69" w:rsidRDefault="00F66303" w:rsidP="00DE2C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Payment due at time of service. We accept cash, checks, American Express, MasterCard, Visa and Health Savings</w:t>
                            </w:r>
                            <w:r w:rsidR="00DE2C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Accounts. Everyone gets a Superbill that you can submit.</w:t>
                            </w:r>
                          </w:p>
                          <w:p w14:paraId="5DD15CFD" w14:textId="77777777" w:rsidR="00F10D00" w:rsidRPr="00462272" w:rsidRDefault="00F10D00" w:rsidP="00225E9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3E940C2" w14:textId="4DBB0C21" w:rsidR="00F10D00" w:rsidRDefault="00F10D00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5AF1840" w14:textId="19421D1A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633DB9" w14:textId="32439C6D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D4E09B" w14:textId="0FB98070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6AF40D8" w14:textId="5C575970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0EF5A8" w14:textId="3EF2EAF3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82C399B" w14:textId="23AAB42B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CEACB0" w14:textId="21C3B854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C832091" w14:textId="7D854166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C2AE774" w14:textId="14FE41A8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298EE3" w14:textId="4A5B97E5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6DF08BB" w14:textId="255EADED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C431538" w14:textId="7491E10E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B73BC84" w14:textId="77777777" w:rsidR="00DC500D" w:rsidRDefault="00DC500D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662D10" w14:textId="77777777" w:rsidR="00F10D00" w:rsidRPr="00225E97" w:rsidRDefault="00F10D00" w:rsidP="00225E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DBAFCD" w14:textId="77777777" w:rsidR="00F10D00" w:rsidRPr="00225E97" w:rsidRDefault="00F10D00" w:rsidP="00FC31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F44861" w14:textId="77777777" w:rsidR="00F10D00" w:rsidRDefault="00F10D00" w:rsidP="00FC31B3"/>
                          <w:p w14:paraId="1C89834A" w14:textId="77777777" w:rsidR="00F10D00" w:rsidRDefault="00F10D00" w:rsidP="009A7B94"/>
                          <w:p w14:paraId="627E5D63" w14:textId="77777777" w:rsidR="00F10D00" w:rsidRDefault="00F10D00" w:rsidP="009A7B94"/>
                          <w:p w14:paraId="24D17EF3" w14:textId="77777777" w:rsidR="00F10D00" w:rsidRDefault="00F10D00" w:rsidP="009A7B94"/>
                          <w:p w14:paraId="13FFFDE8" w14:textId="77777777" w:rsidR="00F10D00" w:rsidRDefault="00F10D00" w:rsidP="009A7B94"/>
                          <w:p w14:paraId="5EBC67A6" w14:textId="77777777" w:rsidR="00F10D00" w:rsidRDefault="00F10D00" w:rsidP="009A7B94"/>
                          <w:p w14:paraId="7CE1383F" w14:textId="77777777" w:rsidR="00F10D00" w:rsidRDefault="00F10D00" w:rsidP="009A7B94"/>
                          <w:p w14:paraId="6737CD22" w14:textId="77777777" w:rsidR="00F10D00" w:rsidRDefault="00F10D00" w:rsidP="009A7B94"/>
                          <w:p w14:paraId="62C5821E" w14:textId="77777777" w:rsidR="00F10D00" w:rsidRDefault="00F10D00" w:rsidP="009A7B94"/>
                          <w:p w14:paraId="4E1DA0E6" w14:textId="77777777" w:rsidR="00F10D00" w:rsidRDefault="00F10D00" w:rsidP="009A7B94"/>
                          <w:p w14:paraId="61B275E3" w14:textId="77777777" w:rsidR="00F10D00" w:rsidRDefault="00F10D00" w:rsidP="009A7B94"/>
                          <w:p w14:paraId="1661799B" w14:textId="77777777" w:rsidR="00F10D00" w:rsidRDefault="00F10D00" w:rsidP="009A7B94"/>
                          <w:p w14:paraId="3482F79E" w14:textId="77777777" w:rsidR="00F10D00" w:rsidRDefault="00F10D00" w:rsidP="009A7B94"/>
                          <w:p w14:paraId="1F6226BE" w14:textId="77777777" w:rsidR="00F10D00" w:rsidRDefault="00F10D00" w:rsidP="009A7B94"/>
                          <w:p w14:paraId="1374FF4C" w14:textId="77777777" w:rsidR="00F10D00" w:rsidRDefault="00F10D00" w:rsidP="009A7B94"/>
                          <w:p w14:paraId="0A72C9E6" w14:textId="77777777" w:rsidR="00F10D00" w:rsidRDefault="00F10D00" w:rsidP="009A7B94"/>
                          <w:p w14:paraId="70B83460" w14:textId="77777777" w:rsidR="00F10D00" w:rsidRDefault="00F10D00" w:rsidP="009A7B94"/>
                          <w:p w14:paraId="65BE2D13" w14:textId="77777777" w:rsidR="00F10D00" w:rsidRDefault="00F10D00" w:rsidP="009A7B94"/>
                          <w:p w14:paraId="4BD428D0" w14:textId="77777777" w:rsidR="00F10D00" w:rsidRDefault="00F10D00" w:rsidP="009A7B94"/>
                          <w:p w14:paraId="252E9785" w14:textId="77777777" w:rsidR="00F10D00" w:rsidRDefault="00F10D00" w:rsidP="009A7B94"/>
                          <w:p w14:paraId="077788A2" w14:textId="77777777" w:rsidR="00F10D00" w:rsidRDefault="00F10D00" w:rsidP="009A7B94"/>
                          <w:p w14:paraId="0FC174FD" w14:textId="77777777" w:rsidR="00F10D00" w:rsidRDefault="00F10D00" w:rsidP="009A7B94"/>
                          <w:p w14:paraId="0BB1C1FD" w14:textId="77777777" w:rsidR="00F10D00" w:rsidRDefault="00F10D00" w:rsidP="009A7B94"/>
                          <w:p w14:paraId="3D6BC39A" w14:textId="77777777" w:rsidR="00F10D00" w:rsidRDefault="00F10D00" w:rsidP="009A7B94"/>
                          <w:p w14:paraId="6A3BC9BA" w14:textId="77777777" w:rsidR="00F10D00" w:rsidRDefault="00F10D00" w:rsidP="009A7B94"/>
                          <w:p w14:paraId="12B6DC29" w14:textId="77777777" w:rsidR="00F10D00" w:rsidRDefault="00F10D00" w:rsidP="009A7B94"/>
                          <w:p w14:paraId="0C28C07A" w14:textId="77777777" w:rsidR="00F10D00" w:rsidRDefault="00F10D00" w:rsidP="009A7B94"/>
                          <w:p w14:paraId="126CC8E9" w14:textId="77777777" w:rsidR="00F10D00" w:rsidRDefault="00F10D00" w:rsidP="009A7B94"/>
                          <w:p w14:paraId="72645C25" w14:textId="77777777" w:rsidR="00F10D00" w:rsidRDefault="00F10D00" w:rsidP="009A7B94"/>
                          <w:p w14:paraId="0F2FFEEA" w14:textId="77777777" w:rsidR="00F10D00" w:rsidRDefault="00F10D00" w:rsidP="009A7B94"/>
                          <w:p w14:paraId="3F531A12" w14:textId="77777777" w:rsidR="00F10D00" w:rsidRDefault="00F10D00" w:rsidP="009A7B94"/>
                          <w:p w14:paraId="721BEDD1" w14:textId="77777777" w:rsidR="00F10D00" w:rsidRDefault="00F10D00" w:rsidP="009A7B94"/>
                          <w:p w14:paraId="347F5D7E" w14:textId="77777777" w:rsidR="00F10D00" w:rsidRDefault="00F10D00" w:rsidP="009A7B94"/>
                          <w:p w14:paraId="15327A46" w14:textId="77777777" w:rsidR="00F10D00" w:rsidRDefault="00F10D00" w:rsidP="009A7B94"/>
                          <w:p w14:paraId="4C899E8E" w14:textId="77777777" w:rsidR="00F10D00" w:rsidRDefault="00F10D00" w:rsidP="009A7B94"/>
                          <w:p w14:paraId="5694803B" w14:textId="77777777" w:rsidR="00F10D00" w:rsidRDefault="00F10D00" w:rsidP="003B341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A083EB0" w14:textId="77777777" w:rsidR="00F10D00" w:rsidRDefault="00F10D00" w:rsidP="003B34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959A4F4" w14:textId="77777777" w:rsidR="00F10D00" w:rsidRDefault="00F10D00" w:rsidP="003B34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F19F544" w14:textId="77777777" w:rsidR="00F10D00" w:rsidRDefault="00F10D00" w:rsidP="003B34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1E2F643" w14:textId="77777777" w:rsidR="00F10D00" w:rsidRDefault="00F10D00" w:rsidP="003B34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B0E49E6" w14:textId="77777777" w:rsidR="00F10D00" w:rsidRDefault="00F10D00" w:rsidP="003B34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35C336" w14:textId="77777777" w:rsidR="00F10D00" w:rsidRDefault="00F10D00" w:rsidP="003B34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F8ED378" w14:textId="77777777" w:rsidR="00F10D00" w:rsidRPr="00BB49E6" w:rsidRDefault="00F10D00" w:rsidP="003B34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5538F2A" w14:textId="77777777" w:rsidR="00F10D00" w:rsidRDefault="00F10D00" w:rsidP="009E58F8">
                            <w:pPr>
                              <w:rPr>
                                <w:rStyle w:val="PageNumber-Contempor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1A81FAA" w14:textId="77777777" w:rsidR="00F10D00" w:rsidRDefault="00F10D00" w:rsidP="009E58F8">
                            <w:pPr>
                              <w:rPr>
                                <w:rStyle w:val="PageNumber-Contempor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9D39BB2" w14:textId="77777777" w:rsidR="00F10D00" w:rsidRDefault="00F10D00" w:rsidP="009E58F8">
                            <w:pPr>
                              <w:rPr>
                                <w:rStyle w:val="PageNumber-Contempor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608B476" w14:textId="77777777" w:rsidR="00F10D00" w:rsidRDefault="00F10D00" w:rsidP="009E58F8">
                            <w:pPr>
                              <w:rPr>
                                <w:rStyle w:val="PageNumber-Contempor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FFE091" w14:textId="77777777" w:rsidR="00F10D00" w:rsidRDefault="00F10D00" w:rsidP="009E58F8">
                            <w:pPr>
                              <w:rPr>
                                <w:rStyle w:val="PageNumber-Contempor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1570261" w14:textId="77777777" w:rsidR="00F10D00" w:rsidRDefault="00F10D00" w:rsidP="009E58F8">
                            <w:pPr>
                              <w:rPr>
                                <w:rStyle w:val="PageNumber-Contempor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20305B4" w14:textId="77777777" w:rsidR="00F10D00" w:rsidRPr="00622466" w:rsidRDefault="00F10D00" w:rsidP="009E58F8">
                            <w:pPr>
                              <w:rPr>
                                <w:rStyle w:val="PageNumber-Contempor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49E43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56.1pt;margin-top:3.35pt;width:280.4pt;height:8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" o:allowincell="f" filled="f">
                <v:textbox>
                  <w:txbxContent>
                    <w:p w14:paraId="1924EA40" w14:textId="7B1EFE63" w:rsidR="00F10D00" w:rsidRPr="00354D69" w:rsidRDefault="00F10D00" w:rsidP="00354D6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Menu</w:t>
                      </w:r>
                    </w:p>
                    <w:p w14:paraId="2F4CD906" w14:textId="77777777" w:rsidR="00DA08CB" w:rsidRPr="00354D69" w:rsidRDefault="00DA08CB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3992F89" w14:textId="76C14BC5" w:rsidR="00DA08CB" w:rsidRPr="00354D69" w:rsidRDefault="00F10D00" w:rsidP="00354D6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New Patients</w:t>
                      </w:r>
                    </w:p>
                    <w:p w14:paraId="560F6C56" w14:textId="5024DFD3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Examination (1 </w:t>
                      </w:r>
                      <w:r w:rsidR="00C25C1A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hour) …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                        300.</w:t>
                      </w:r>
                    </w:p>
                    <w:p w14:paraId="28BC0226" w14:textId="7AD42351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Short Exam…                                                1</w:t>
                      </w:r>
                      <w:r w:rsidR="00B33C25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0.</w:t>
                      </w:r>
                    </w:p>
                    <w:p w14:paraId="7742AC21" w14:textId="175DC61B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Long Exam…                                                 500.</w:t>
                      </w:r>
                    </w:p>
                    <w:p w14:paraId="3B569F81" w14:textId="238B6998" w:rsidR="007D6435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Neck X-rays…                     </w:t>
                      </w:r>
                      <w:r w:rsidR="00AD4D78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                    </w:t>
                      </w:r>
                      <w:r w:rsidR="004B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</w:t>
                      </w:r>
                      <w:r w:rsidR="00BE0C0C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  <w:r w:rsidR="00AD4D78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4A27E791" w14:textId="67FE9760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Back X-rays…                                                1</w:t>
                      </w:r>
                      <w:r w:rsidR="004B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0.</w:t>
                      </w:r>
                    </w:p>
                    <w:p w14:paraId="21AD5747" w14:textId="77777777" w:rsidR="00F72303" w:rsidRPr="00354D69" w:rsidRDefault="00F72303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77EB78FE" w14:textId="77777777" w:rsidR="00F10D00" w:rsidRPr="00354D69" w:rsidRDefault="00F10D00" w:rsidP="00354D6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Practice Members</w:t>
                      </w:r>
                    </w:p>
                    <w:p w14:paraId="0802BE41" w14:textId="151477A7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Regular Office Visit</w:t>
                      </w:r>
                      <w:r w:rsidR="008A439F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…                                     </w:t>
                      </w:r>
                      <w:r w:rsidR="004B6721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7</w:t>
                      </w:r>
                      <w:r w:rsidR="00BE0C0C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0</w:t>
                      </w:r>
                      <w:r w:rsidR="008A439F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3D26A232" w14:textId="0D9AF013" w:rsidR="00BE0C0C" w:rsidRPr="00354D69" w:rsidRDefault="00BE0C0C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Short Visit…                                                    50.</w:t>
                      </w:r>
                    </w:p>
                    <w:p w14:paraId="7934E9AC" w14:textId="34318A21" w:rsidR="00BE0C0C" w:rsidRPr="00354D69" w:rsidRDefault="00BE0C0C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Long Visit…                                                    </w:t>
                      </w:r>
                      <w:r w:rsid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B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9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0.</w:t>
                      </w:r>
                    </w:p>
                    <w:p w14:paraId="6C49858C" w14:textId="68DD98B5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Children…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B92ABC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8A439F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0.</w:t>
                      </w:r>
                    </w:p>
                    <w:p w14:paraId="589EB24D" w14:textId="1EF86FC7" w:rsidR="00BE0C0C" w:rsidRPr="00354D69" w:rsidRDefault="00BE0C0C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Traction…                                                        </w:t>
                      </w:r>
                      <w:r w:rsidR="00DE2C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5.</w:t>
                      </w:r>
                    </w:p>
                    <w:p w14:paraId="6E6BBE00" w14:textId="569EC0C1" w:rsidR="00BE0C0C" w:rsidRPr="00354D69" w:rsidRDefault="00BE0C0C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CranioSacral</w:t>
                      </w:r>
                      <w:r w:rsidR="004B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B4CC0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Therapy</w:t>
                      </w:r>
                      <w:r w:rsidR="004B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½ hour</w:t>
                      </w:r>
                      <w:r w:rsidR="005B4CC0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by doctor</w:t>
                      </w:r>
                      <w:r w:rsidR="004B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…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1</w:t>
                      </w:r>
                      <w:r w:rsidR="00DE2C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4B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5B954611" w14:textId="3B3D32A0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Pair of X-Rays…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                                        </w:t>
                      </w:r>
                      <w:r w:rsidR="00B92ABC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2303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8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0.</w:t>
                      </w:r>
                    </w:p>
                    <w:p w14:paraId="08ADDDE9" w14:textId="4DDA4422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Re-Exam…                                                     100.</w:t>
                      </w:r>
                    </w:p>
                    <w:p w14:paraId="254C3422" w14:textId="1762A412" w:rsidR="00F72303" w:rsidRPr="00354D69" w:rsidRDefault="009B506D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Reports…                                                       100.</w:t>
                      </w:r>
                    </w:p>
                    <w:p w14:paraId="219D0645" w14:textId="77777777" w:rsidR="000D4313" w:rsidRPr="00354D69" w:rsidRDefault="000D4313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F4CD996" w14:textId="6874FFAA" w:rsidR="00F10D00" w:rsidRPr="00354D69" w:rsidRDefault="00F10D00" w:rsidP="00354D6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Meniere’s</w:t>
                      </w:r>
                      <w:r w:rsidR="008A439F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Intensive Care</w:t>
                      </w:r>
                    </w:p>
                    <w:p w14:paraId="52442AD4" w14:textId="77777777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Over one month for local patients, one week </w:t>
                      </w:r>
                    </w:p>
                    <w:p w14:paraId="1C2BF0F7" w14:textId="1193B08B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for out of town patients…  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3,000.</w:t>
                      </w:r>
                    </w:p>
                    <w:p w14:paraId="14738A70" w14:textId="77777777" w:rsidR="00F72303" w:rsidRPr="00354D69" w:rsidRDefault="00F72303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084C137A" w14:textId="7ED965E5" w:rsidR="00F10D00" w:rsidRPr="00354D69" w:rsidRDefault="00CE051C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      </w:t>
                      </w:r>
                      <w:r w:rsidR="00F10D00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Policies</w:t>
                      </w:r>
                    </w:p>
                    <w:p w14:paraId="6993DED3" w14:textId="1262E7AE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You must rest for 15 minutes after your adjustment </w:t>
                      </w:r>
                      <w:r w:rsidR="008A439F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and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DE28BD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then 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get re-checked. </w:t>
                      </w:r>
                    </w:p>
                    <w:p w14:paraId="68D83023" w14:textId="74041FC8" w:rsidR="00F10D00" w:rsidRPr="00354D69" w:rsidRDefault="00F10D00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Annual </w:t>
                      </w:r>
                      <w:r w:rsidR="00CE051C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Exam</w:t>
                      </w:r>
                      <w:r w:rsidR="004B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&amp;</w:t>
                      </w:r>
                      <w:r w:rsidR="00CE051C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X-rays </w:t>
                      </w:r>
                      <w:r w:rsidR="00F72303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requir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ed</w:t>
                      </w:r>
                      <w:r w:rsid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for</w:t>
                      </w:r>
                      <w:r w:rsid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adjustment.</w:t>
                      </w:r>
                    </w:p>
                    <w:p w14:paraId="6924EEE2" w14:textId="77777777" w:rsidR="00F66303" w:rsidRDefault="00F72303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Office visits by appointment only.</w:t>
                      </w:r>
                      <w:r w:rsidR="00D7438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10D00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Missed visit, returned</w:t>
                      </w:r>
                      <w:r w:rsidR="00D7438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10D00" w:rsidRPr="0035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check, late payment</w:t>
                      </w:r>
                      <w:r w:rsidR="00D7438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…                     40.</w:t>
                      </w:r>
                    </w:p>
                    <w:p w14:paraId="4E9DC17F" w14:textId="77777777" w:rsidR="00F66303" w:rsidRPr="00DE2C65" w:rsidRDefault="00F66303" w:rsidP="00354D69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8BB8B07" w14:textId="160BAC97" w:rsidR="00F10D00" w:rsidRDefault="00F66303" w:rsidP="00F6630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Insurance</w:t>
                      </w:r>
                    </w:p>
                    <w:p w14:paraId="58E8D49A" w14:textId="7730F72D" w:rsidR="00F66303" w:rsidRPr="00DE2C65" w:rsidRDefault="00F66303" w:rsidP="00F6630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50700AC" w14:textId="77777777" w:rsidR="00F66303" w:rsidRDefault="00F66303" w:rsidP="00F6630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We accept Blue Cross Blue Shield PPO and Traditional Insurances. </w:t>
                      </w:r>
                    </w:p>
                    <w:p w14:paraId="2C877462" w14:textId="5EF86413" w:rsidR="00F66303" w:rsidRDefault="00F66303" w:rsidP="00F6630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We submit Medicare as a courtesy, but they do not cover examinations, x-rays, traction or maintenance care. We do not take Medicaid, Auto Insurance, Workman’s Comp or HMO’s.</w:t>
                      </w:r>
                    </w:p>
                    <w:p w14:paraId="4DA46AD9" w14:textId="3B8BB61B" w:rsidR="00DE2C65" w:rsidRPr="00354D69" w:rsidRDefault="00F66303" w:rsidP="00DE2C6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Payment due at time of service. We accept cash, checks, American Express, MasterCard, Visa and Health Savings</w:t>
                      </w:r>
                      <w:r w:rsidR="00DE2C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Accounts. Everyone gets a Superbill that you can submit.</w:t>
                      </w:r>
                    </w:p>
                    <w:p w14:paraId="5DD15CFD" w14:textId="77777777" w:rsidR="00F10D00" w:rsidRPr="00462272" w:rsidRDefault="00F10D00" w:rsidP="00225E97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43E940C2" w14:textId="4DBB0C21" w:rsidR="00F10D00" w:rsidRDefault="00F10D00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5AF1840" w14:textId="19421D1A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8633DB9" w14:textId="32439C6D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6D4E09B" w14:textId="0FB98070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6AF40D8" w14:textId="5C575970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E0EF5A8" w14:textId="3EF2EAF3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82C399B" w14:textId="23AAB42B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6CEACB0" w14:textId="21C3B854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C832091" w14:textId="7D854166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C2AE774" w14:textId="14FE41A8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9298EE3" w14:textId="4A5B97E5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6DF08BB" w14:textId="255EADED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C431538" w14:textId="7491E10E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B73BC84" w14:textId="77777777" w:rsidR="00DC500D" w:rsidRDefault="00DC500D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6662D10" w14:textId="77777777" w:rsidR="00F10D00" w:rsidRPr="00225E97" w:rsidRDefault="00F10D00" w:rsidP="00225E9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DBAFCD" w14:textId="77777777" w:rsidR="00F10D00" w:rsidRPr="00225E97" w:rsidRDefault="00F10D00" w:rsidP="00FC31B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EF44861" w14:textId="77777777" w:rsidR="00F10D00" w:rsidRDefault="00F10D00" w:rsidP="00FC31B3"/>
                    <w:p w14:paraId="1C89834A" w14:textId="77777777" w:rsidR="00F10D00" w:rsidRDefault="00F10D00" w:rsidP="009A7B94"/>
                    <w:p w14:paraId="627E5D63" w14:textId="77777777" w:rsidR="00F10D00" w:rsidRDefault="00F10D00" w:rsidP="009A7B94"/>
                    <w:p w14:paraId="24D17EF3" w14:textId="77777777" w:rsidR="00F10D00" w:rsidRDefault="00F10D00" w:rsidP="009A7B94"/>
                    <w:p w14:paraId="13FFFDE8" w14:textId="77777777" w:rsidR="00F10D00" w:rsidRDefault="00F10D00" w:rsidP="009A7B94"/>
                    <w:p w14:paraId="5EBC67A6" w14:textId="77777777" w:rsidR="00F10D00" w:rsidRDefault="00F10D00" w:rsidP="009A7B94"/>
                    <w:p w14:paraId="7CE1383F" w14:textId="77777777" w:rsidR="00F10D00" w:rsidRDefault="00F10D00" w:rsidP="009A7B94"/>
                    <w:p w14:paraId="6737CD22" w14:textId="77777777" w:rsidR="00F10D00" w:rsidRDefault="00F10D00" w:rsidP="009A7B94"/>
                    <w:p w14:paraId="62C5821E" w14:textId="77777777" w:rsidR="00F10D00" w:rsidRDefault="00F10D00" w:rsidP="009A7B94"/>
                    <w:p w14:paraId="4E1DA0E6" w14:textId="77777777" w:rsidR="00F10D00" w:rsidRDefault="00F10D00" w:rsidP="009A7B94"/>
                    <w:p w14:paraId="61B275E3" w14:textId="77777777" w:rsidR="00F10D00" w:rsidRDefault="00F10D00" w:rsidP="009A7B94"/>
                    <w:p w14:paraId="1661799B" w14:textId="77777777" w:rsidR="00F10D00" w:rsidRDefault="00F10D00" w:rsidP="009A7B94"/>
                    <w:p w14:paraId="3482F79E" w14:textId="77777777" w:rsidR="00F10D00" w:rsidRDefault="00F10D00" w:rsidP="009A7B94"/>
                    <w:p w14:paraId="1F6226BE" w14:textId="77777777" w:rsidR="00F10D00" w:rsidRDefault="00F10D00" w:rsidP="009A7B94"/>
                    <w:p w14:paraId="1374FF4C" w14:textId="77777777" w:rsidR="00F10D00" w:rsidRDefault="00F10D00" w:rsidP="009A7B94"/>
                    <w:p w14:paraId="0A72C9E6" w14:textId="77777777" w:rsidR="00F10D00" w:rsidRDefault="00F10D00" w:rsidP="009A7B94"/>
                    <w:p w14:paraId="70B83460" w14:textId="77777777" w:rsidR="00F10D00" w:rsidRDefault="00F10D00" w:rsidP="009A7B94"/>
                    <w:p w14:paraId="65BE2D13" w14:textId="77777777" w:rsidR="00F10D00" w:rsidRDefault="00F10D00" w:rsidP="009A7B94"/>
                    <w:p w14:paraId="4BD428D0" w14:textId="77777777" w:rsidR="00F10D00" w:rsidRDefault="00F10D00" w:rsidP="009A7B94"/>
                    <w:p w14:paraId="252E9785" w14:textId="77777777" w:rsidR="00F10D00" w:rsidRDefault="00F10D00" w:rsidP="009A7B94"/>
                    <w:p w14:paraId="077788A2" w14:textId="77777777" w:rsidR="00F10D00" w:rsidRDefault="00F10D00" w:rsidP="009A7B94"/>
                    <w:p w14:paraId="0FC174FD" w14:textId="77777777" w:rsidR="00F10D00" w:rsidRDefault="00F10D00" w:rsidP="009A7B94"/>
                    <w:p w14:paraId="0BB1C1FD" w14:textId="77777777" w:rsidR="00F10D00" w:rsidRDefault="00F10D00" w:rsidP="009A7B94"/>
                    <w:p w14:paraId="3D6BC39A" w14:textId="77777777" w:rsidR="00F10D00" w:rsidRDefault="00F10D00" w:rsidP="009A7B94"/>
                    <w:p w14:paraId="6A3BC9BA" w14:textId="77777777" w:rsidR="00F10D00" w:rsidRDefault="00F10D00" w:rsidP="009A7B94"/>
                    <w:p w14:paraId="12B6DC29" w14:textId="77777777" w:rsidR="00F10D00" w:rsidRDefault="00F10D00" w:rsidP="009A7B94"/>
                    <w:p w14:paraId="0C28C07A" w14:textId="77777777" w:rsidR="00F10D00" w:rsidRDefault="00F10D00" w:rsidP="009A7B94"/>
                    <w:p w14:paraId="126CC8E9" w14:textId="77777777" w:rsidR="00F10D00" w:rsidRDefault="00F10D00" w:rsidP="009A7B94"/>
                    <w:p w14:paraId="72645C25" w14:textId="77777777" w:rsidR="00F10D00" w:rsidRDefault="00F10D00" w:rsidP="009A7B94"/>
                    <w:p w14:paraId="0F2FFEEA" w14:textId="77777777" w:rsidR="00F10D00" w:rsidRDefault="00F10D00" w:rsidP="009A7B94"/>
                    <w:p w14:paraId="3F531A12" w14:textId="77777777" w:rsidR="00F10D00" w:rsidRDefault="00F10D00" w:rsidP="009A7B94"/>
                    <w:p w14:paraId="721BEDD1" w14:textId="77777777" w:rsidR="00F10D00" w:rsidRDefault="00F10D00" w:rsidP="009A7B94"/>
                    <w:p w14:paraId="347F5D7E" w14:textId="77777777" w:rsidR="00F10D00" w:rsidRDefault="00F10D00" w:rsidP="009A7B94"/>
                    <w:p w14:paraId="15327A46" w14:textId="77777777" w:rsidR="00F10D00" w:rsidRDefault="00F10D00" w:rsidP="009A7B94"/>
                    <w:p w14:paraId="4C899E8E" w14:textId="77777777" w:rsidR="00F10D00" w:rsidRDefault="00F10D00" w:rsidP="009A7B94"/>
                    <w:p w14:paraId="5694803B" w14:textId="77777777" w:rsidR="00F10D00" w:rsidRDefault="00F10D00" w:rsidP="003B3412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A083EB0" w14:textId="77777777" w:rsidR="00F10D00" w:rsidRDefault="00F10D00" w:rsidP="003B341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959A4F4" w14:textId="77777777" w:rsidR="00F10D00" w:rsidRDefault="00F10D00" w:rsidP="003B341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F19F544" w14:textId="77777777" w:rsidR="00F10D00" w:rsidRDefault="00F10D00" w:rsidP="003B341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1E2F643" w14:textId="77777777" w:rsidR="00F10D00" w:rsidRDefault="00F10D00" w:rsidP="003B341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B0E49E6" w14:textId="77777777" w:rsidR="00F10D00" w:rsidRDefault="00F10D00" w:rsidP="003B341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E35C336" w14:textId="77777777" w:rsidR="00F10D00" w:rsidRDefault="00F10D00" w:rsidP="003B341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F8ED378" w14:textId="77777777" w:rsidR="00F10D00" w:rsidRPr="00BB49E6" w:rsidRDefault="00F10D00" w:rsidP="003B341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5538F2A" w14:textId="77777777" w:rsidR="00F10D00" w:rsidRDefault="00F10D00" w:rsidP="009E58F8">
                      <w:pPr>
                        <w:rPr>
                          <w:rStyle w:val="PageNumber-Contemporary"/>
                          <w:b/>
                          <w:sz w:val="24"/>
                          <w:szCs w:val="24"/>
                        </w:rPr>
                      </w:pPr>
                    </w:p>
                    <w:p w14:paraId="61A81FAA" w14:textId="77777777" w:rsidR="00F10D00" w:rsidRDefault="00F10D00" w:rsidP="009E58F8">
                      <w:pPr>
                        <w:rPr>
                          <w:rStyle w:val="PageNumber-Contemporary"/>
                          <w:b/>
                          <w:sz w:val="24"/>
                          <w:szCs w:val="24"/>
                        </w:rPr>
                      </w:pPr>
                    </w:p>
                    <w:p w14:paraId="09D39BB2" w14:textId="77777777" w:rsidR="00F10D00" w:rsidRDefault="00F10D00" w:rsidP="009E58F8">
                      <w:pPr>
                        <w:rPr>
                          <w:rStyle w:val="PageNumber-Contemporary"/>
                          <w:b/>
                          <w:sz w:val="24"/>
                          <w:szCs w:val="24"/>
                        </w:rPr>
                      </w:pPr>
                    </w:p>
                    <w:p w14:paraId="1608B476" w14:textId="77777777" w:rsidR="00F10D00" w:rsidRDefault="00F10D00" w:rsidP="009E58F8">
                      <w:pPr>
                        <w:rPr>
                          <w:rStyle w:val="PageNumber-Contemporary"/>
                          <w:b/>
                          <w:sz w:val="24"/>
                          <w:szCs w:val="24"/>
                        </w:rPr>
                      </w:pPr>
                    </w:p>
                    <w:p w14:paraId="66FFE091" w14:textId="77777777" w:rsidR="00F10D00" w:rsidRDefault="00F10D00" w:rsidP="009E58F8">
                      <w:pPr>
                        <w:rPr>
                          <w:rStyle w:val="PageNumber-Contemporary"/>
                          <w:b/>
                          <w:sz w:val="24"/>
                          <w:szCs w:val="24"/>
                        </w:rPr>
                      </w:pPr>
                    </w:p>
                    <w:p w14:paraId="01570261" w14:textId="77777777" w:rsidR="00F10D00" w:rsidRDefault="00F10D00" w:rsidP="009E58F8">
                      <w:pPr>
                        <w:rPr>
                          <w:rStyle w:val="PageNumber-Contemporary"/>
                          <w:b/>
                          <w:sz w:val="24"/>
                          <w:szCs w:val="24"/>
                        </w:rPr>
                      </w:pPr>
                    </w:p>
                    <w:p w14:paraId="020305B4" w14:textId="77777777" w:rsidR="00F10D00" w:rsidRPr="00622466" w:rsidRDefault="00F10D00" w:rsidP="009E58F8">
                      <w:pPr>
                        <w:rPr>
                          <w:rStyle w:val="PageNumber-Contemporary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582E02" wp14:editId="0220E8BA">
                <wp:simplePos x="0" y="0"/>
                <wp:positionH relativeFrom="column">
                  <wp:posOffset>-163195</wp:posOffset>
                </wp:positionH>
                <wp:positionV relativeFrom="paragraph">
                  <wp:posOffset>46990</wp:posOffset>
                </wp:positionV>
                <wp:extent cx="3314700" cy="7315200"/>
                <wp:effectExtent l="0" t="0" r="19050" b="19050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31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6C660A" w14:textId="35BD6473" w:rsidR="0050383B" w:rsidRPr="0050383B" w:rsidRDefault="0050383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Meniere’s Research Institute</w:t>
                            </w:r>
                          </w:p>
                          <w:tbl>
                            <w:tblPr>
                              <w:tblW w:w="10249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081"/>
                            </w:tblGrid>
                            <w:tr w:rsidR="00F10D00" w14:paraId="4388CF23" w14:textId="77777777" w:rsidTr="0050383B">
                              <w:trPr>
                                <w:tblCellSpacing w:w="0" w:type="dxa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B675FC9" w14:textId="09DA7611" w:rsidR="0050383B" w:rsidRDefault="0050383B" w:rsidP="007D7389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hyperlink r:id="rId7" w:history="1">
                                    <w:r w:rsidR="003A5D7A" w:rsidRPr="006E6F8B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noProof/>
                                        <w:sz w:val="32"/>
                                        <w:szCs w:val="32"/>
                                      </w:rPr>
                                      <w:t>www.BurconChiropractic.com</w:t>
                                    </w:r>
                                  </w:hyperlink>
                                  <w:r w:rsidR="003A5D7A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7D73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7B6284DA" w14:textId="33BD9770" w:rsidR="007D7389" w:rsidRPr="007D7389" w:rsidRDefault="007D7389" w:rsidP="007D7389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  <w:r w:rsidRPr="007D73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>3501 Lake Eastbrook Blvd. S.E.</w:t>
                                  </w:r>
                                </w:p>
                                <w:p w14:paraId="3DB18B09" w14:textId="4C15376A" w:rsidR="007D7389" w:rsidRPr="007D7389" w:rsidRDefault="007D7389" w:rsidP="007D7389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  <w:r w:rsidRPr="007D73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 xml:space="preserve">                   Suite 252</w:t>
                                  </w:r>
                                </w:p>
                                <w:p w14:paraId="554865AC" w14:textId="1CF01350" w:rsidR="007D7389" w:rsidRPr="003A5D7A" w:rsidRDefault="007D7389" w:rsidP="007D7389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  <w:r w:rsidRPr="007D73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 xml:space="preserve">   Grand Rapids, MI 49546-5988</w:t>
                                  </w:r>
                                </w:p>
                                <w:p w14:paraId="06FC6C2E" w14:textId="77777777" w:rsidR="00E51D04" w:rsidRDefault="007D7389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40"/>
                                      <w:szCs w:val="40"/>
                                    </w:rPr>
                                    <w:t xml:space="preserve">      </w:t>
                                  </w:r>
                                  <w:r w:rsidRPr="00E51D04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>Call</w:t>
                                  </w:r>
                                  <w:r w:rsidRPr="007D7389">
                                    <w:rPr>
                                      <w:noProof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7D73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40"/>
                                      <w:szCs w:val="40"/>
                                    </w:rPr>
                                    <w:t>(616) 575-9990</w:t>
                                  </w:r>
                                </w:p>
                                <w:p w14:paraId="404FD632" w14:textId="4121B330" w:rsidR="007D7389" w:rsidRDefault="00E51D04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sz w:val="40"/>
                                      <w:szCs w:val="40"/>
                                    </w:rPr>
                                    <w:t xml:space="preserve">       </w:t>
                                  </w:r>
                                  <w:r w:rsidR="007D7389" w:rsidRPr="007D7389">
                                    <w:rPr>
                                      <w:noProof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E51D04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>Fax (616) 575-9995</w:t>
                                  </w:r>
                                </w:p>
                                <w:p w14:paraId="71B6DE1D" w14:textId="212CB03E" w:rsidR="007D7389" w:rsidRPr="003A5D7A" w:rsidRDefault="003A5D7A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  <w:hyperlink r:id="rId8" w:history="1">
                                    <w:r w:rsidRPr="006E6F8B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noProof/>
                                        <w:sz w:val="32"/>
                                        <w:szCs w:val="32"/>
                                      </w:rPr>
                                      <w:t>DrBurcon@yahoo.com</w:t>
                                    </w:r>
                                  </w:hyperlink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6FB5ADC4" w14:textId="77777777" w:rsidR="007D7389" w:rsidRDefault="007D7389" w:rsidP="00DE7DCF">
                                  <w:pPr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6D92330" w14:textId="0F73FCCB" w:rsidR="00F10D00" w:rsidRDefault="00C25C1A" w:rsidP="00DE7D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2784C976" wp14:editId="134A9398">
                                        <wp:extent cx="3035808" cy="3200400"/>
                                        <wp:effectExtent l="0" t="0" r="0" b="0"/>
                                        <wp:docPr id="8" name="Picture 8" descr="C:\Users\Dr Mike\Desktop\drmike3_auto_au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Dr Mike\Desktop\drmike3_auto_au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35808" cy="320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327D2E9" w14:textId="77777777" w:rsidR="00F10D00" w:rsidRDefault="00F10D00" w:rsidP="00DE7D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9D312C2" w14:textId="3EDE6DC5" w:rsidR="00F10D00" w:rsidRPr="009469F9" w:rsidRDefault="00C25C1A" w:rsidP="00C25C1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469F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4B672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Dr. Michael T. Burcon, B</w:t>
                                  </w:r>
                                  <w:r w:rsidR="00462272"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Ph., D.C.</w:t>
                                  </w:r>
                                  <w:r w:rsidR="00F55D08"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  <w:p w14:paraId="16B57759" w14:textId="7625FC73" w:rsidR="009469F9" w:rsidRDefault="009B506D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4B6721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07BF0"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92ABC"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“World’s leading expert on Meniere’s </w:t>
                                  </w:r>
                                </w:p>
                                <w:p w14:paraId="1AAB4946" w14:textId="43336188" w:rsidR="00F55D08" w:rsidRPr="007D7389" w:rsidRDefault="009469F9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</w:t>
                                  </w:r>
                                  <w:r w:rsidR="004B6721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92ABC"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disease,” Merck Manual</w:t>
                                  </w:r>
                                  <w:r w:rsidR="009B506D"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D16B92A" w14:textId="77777777" w:rsidR="00CE051C" w:rsidRPr="00354D69" w:rsidRDefault="00CE051C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933F9CD" w14:textId="31AB8216" w:rsidR="00CE051C" w:rsidRPr="007D7389" w:rsidRDefault="00CE051C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     </w:t>
                                  </w:r>
                                  <w:r w:rsid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469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HOURS</w:t>
                                  </w:r>
                                  <w:r w:rsidR="008108AB"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  <w:p w14:paraId="0FB0E6A9" w14:textId="462970EF" w:rsidR="007D7389" w:rsidRDefault="00CE051C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B6721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Monday</w:t>
                                  </w:r>
                                  <w:r w:rsidR="004B6721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, Tuesday and</w:t>
                                  </w:r>
                                  <w:r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Frida</w:t>
                                  </w:r>
                                  <w:r w:rsidR="004155DB"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y </w:t>
                                  </w:r>
                                </w:p>
                                <w:p w14:paraId="5CADADBC" w14:textId="70CBF1CC" w:rsidR="00B07BF0" w:rsidRDefault="007D7389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             </w:t>
                                  </w:r>
                                  <w:r w:rsidR="005A6527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E0C0C"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10 am</w:t>
                                  </w:r>
                                  <w:r w:rsidR="00CE051C"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– </w:t>
                                  </w:r>
                                  <w:r w:rsidR="004B6721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 w:rsidR="00CE051C"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pm</w:t>
                                  </w:r>
                                  <w:r w:rsidR="00B07BF0"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187BE3C7" w14:textId="0486E5C5" w:rsidR="005A6527" w:rsidRDefault="005A6527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Some </w:t>
                                  </w:r>
                                  <w:r w:rsidR="004B6721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Thursdays and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Saturdays</w:t>
                                  </w:r>
                                </w:p>
                                <w:p w14:paraId="0E9D2BC4" w14:textId="56E7BDD2" w:rsidR="005A6527" w:rsidRPr="007D7389" w:rsidRDefault="005A6527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              1</w:t>
                                  </w:r>
                                  <w:r w:rsidR="004B6721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am – </w:t>
                                  </w:r>
                                  <w:r w:rsidR="004B6721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pm</w:t>
                                  </w:r>
                                </w:p>
                                <w:p w14:paraId="37705378" w14:textId="087B94B1" w:rsidR="00F10D00" w:rsidRPr="007D7389" w:rsidRDefault="00AD4D78" w:rsidP="00DE7DC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D7389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                   </w:t>
                                  </w:r>
                                </w:p>
                                <w:p w14:paraId="54356FDA" w14:textId="1BCD1B64" w:rsidR="009469F9" w:rsidRPr="005B4CC0" w:rsidRDefault="009469F9" w:rsidP="00DE7DCF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B3EFB28" w14:textId="77777777" w:rsidR="00F10D00" w:rsidRDefault="00F10D00" w:rsidP="00DE7D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A362231" w14:textId="77777777" w:rsidR="00F10D00" w:rsidRDefault="00F10D00" w:rsidP="00DE7D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9CAAAF6" w14:textId="77777777" w:rsidR="00F10D00" w:rsidRDefault="00F10D00" w:rsidP="00DE7D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0D6E31" w14:textId="77777777" w:rsidR="00F10D00" w:rsidRDefault="00F10D00" w:rsidP="00DE7D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1492AF0" w14:textId="77777777" w:rsidR="00F10D00" w:rsidRDefault="00F10D00" w:rsidP="00DE7D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F010A8F" w14:textId="77777777" w:rsidR="00F10D00" w:rsidRDefault="00F10D00" w:rsidP="00DE7D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D5B6782" w14:textId="77777777" w:rsidR="00112F2F" w:rsidRDefault="00112F2F" w:rsidP="00DE7DC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63A9B51" w14:textId="77777777" w:rsidR="00112F2F" w:rsidRDefault="00112F2F" w:rsidP="00DE7DC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7EEEA12" w14:textId="77777777" w:rsidR="00112F2F" w:rsidRDefault="00112F2F" w:rsidP="00DE7DC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B3334BF" w14:textId="21655808" w:rsidR="00F10D00" w:rsidRPr="00BB0960" w:rsidRDefault="00112F2F" w:rsidP="00DE7DC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                               </w:t>
                                  </w:r>
                                </w:p>
                                <w:p w14:paraId="067B6552" w14:textId="77777777" w:rsidR="00F10D00" w:rsidRDefault="00F10D00" w:rsidP="003A7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6EABDC6" w14:textId="77777777" w:rsidR="00F10D00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8981599" w14:textId="77777777" w:rsidR="00F10D00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815398" w14:textId="77777777" w:rsidR="00F10D00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570ACDD" w14:textId="77777777" w:rsidR="00F10D00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EA44811" w14:textId="77777777" w:rsidR="00F10D00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F6D8D58" w14:textId="77777777" w:rsidR="00F10D00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8D42249" w14:textId="77777777" w:rsidR="00F10D00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D3448FF" w14:textId="77777777" w:rsidR="00F10D00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9E14FDA" w14:textId="77777777" w:rsidR="00F10D00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3C149B8" w14:textId="77777777" w:rsidR="00F10D00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935E46C" w14:textId="77777777" w:rsidR="00F10D00" w:rsidRPr="00DE7DCF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7F4BA0" w14:textId="77777777" w:rsidR="00F10D00" w:rsidRDefault="00F10D00" w:rsidP="004C2EE5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18853822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49C71F55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7709D572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4F4E60E3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0CE7C2A7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32234082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0D6E8BC7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64F50EE2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2848D9C8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0DD793CB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224D86D3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133A0959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348553C1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79EAE455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43468D2F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04A32B1B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02B954EC" w14:textId="77777777" w:rsidR="00F10D00" w:rsidRDefault="00F10D00" w:rsidP="007972F1">
                            <w:pPr>
                              <w:ind w:firstLine="720"/>
                              <w:rPr>
                                <w:b/>
                                <w:i/>
                              </w:rPr>
                            </w:pPr>
                          </w:p>
                          <w:p w14:paraId="1AFB985C" w14:textId="77777777" w:rsidR="00F10D00" w:rsidRDefault="00F10D00" w:rsidP="00540AFA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4110C4DC" w14:textId="77777777" w:rsidR="00F10D00" w:rsidRDefault="00F10D00">
                            <w:pPr>
                              <w:pStyle w:val="BodyText-Professiona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B5D08AF" w14:textId="77777777" w:rsidR="00F10D00" w:rsidRDefault="00F10D00">
                            <w:pPr>
                              <w:pStyle w:val="BodyText-Professiona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B22F677" w14:textId="77777777" w:rsidR="00F10D00" w:rsidRDefault="00F10D00">
                            <w:pPr>
                              <w:pStyle w:val="BodyText-Professiona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7562BB8" w14:textId="77777777" w:rsidR="00F10D00" w:rsidRDefault="00F10D00">
                            <w:pPr>
                              <w:pStyle w:val="BodyText-Professiona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FD7E852" w14:textId="77777777" w:rsidR="00F10D00" w:rsidRDefault="00F10D00">
                            <w:pPr>
                              <w:pStyle w:val="BodyText-Professiona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8F84749" w14:textId="77777777" w:rsidR="00F10D00" w:rsidRDefault="00F10D00">
                            <w:pPr>
                              <w:pStyle w:val="BodyText-Professiona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7D3AFE3" w14:textId="77777777" w:rsidR="00F10D00" w:rsidRDefault="00F10D00">
                            <w:pPr>
                              <w:pStyle w:val="BodyText-Professiona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F0F4E50" w14:textId="77777777" w:rsidR="00F10D00" w:rsidRDefault="00F10D00">
                            <w:pPr>
                              <w:pStyle w:val="BodyText-Professiona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93C2B66" w14:textId="77777777" w:rsidR="00F10D00" w:rsidRDefault="00F10D00">
                            <w:pPr>
                              <w:pStyle w:val="BodyText-Professiona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459EE2E" w14:textId="77777777" w:rsidR="00F10D00" w:rsidRDefault="00F10D00">
                            <w:pPr>
                              <w:pStyle w:val="BodyText-Professional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59131395" w14:textId="77777777" w:rsidR="00F10D00" w:rsidRDefault="00F10D00">
                            <w:pPr>
                              <w:pStyle w:val="BodyText-Professional"/>
                            </w:pPr>
                            <w:r w:rsidRPr="00DE7DC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BE30FCC" w14:textId="77777777" w:rsidR="00F10D00" w:rsidRDefault="00F10D00">
                            <w:pPr>
                              <w:pStyle w:val="BodyText-Professional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0E1E8B0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55A89123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3ED4C674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03CE28B6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16FC760F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6E49C9CE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1FCFD20F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02BA446C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3EDF94D6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225DB907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008FFF83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2F4A0062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44FD877E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4D43D496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3E3F5E8D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201B1BD2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4B06FD89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66395E17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41DB72B8" w14:textId="77777777" w:rsidR="00F10D00" w:rsidRDefault="00F10D00">
                            <w:pPr>
                              <w:pStyle w:val="BodyText-Professional"/>
                            </w:pPr>
                          </w:p>
                          <w:p w14:paraId="1ACCD8EF" w14:textId="77777777" w:rsidR="00F10D00" w:rsidRDefault="00F10D00">
                            <w:pPr>
                              <w:pStyle w:val="BodyText-Professional"/>
                            </w:pPr>
                          </w:p>
                          <w:tbl>
                            <w:tblPr>
                              <w:tblW w:w="9600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0"/>
                            </w:tblGrid>
                            <w:tr w:rsidR="00F10D00" w14:paraId="1EF9B800" w14:textId="77777777" w:rsidTr="00DE7DC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9600" w:type="dxa"/>
                                </w:tcPr>
                                <w:p w14:paraId="3FAB055E" w14:textId="77777777" w:rsidR="00F10D00" w:rsidRPr="00DE7DCF" w:rsidRDefault="00F10D00" w:rsidP="00DE7D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148B19" w14:textId="77777777" w:rsidR="00F10D00" w:rsidRPr="00DE7DCF" w:rsidRDefault="00F10D00" w:rsidP="00DE7DCF">
                            <w:pPr>
                              <w:spacing w:before="100" w:beforeAutospacing="1" w:after="100" w:afterAutospacing="1"/>
                              <w:rPr>
                                <w:sz w:val="24"/>
                                <w:szCs w:val="24"/>
                              </w:rPr>
                            </w:pPr>
                            <w:r w:rsidRPr="00DE7DCF">
                              <w:rPr>
                                <w:sz w:val="24"/>
                                <w:szCs w:val="24"/>
                              </w:rPr>
                              <w:t xml:space="preserve">  </w:t>
                            </w:r>
                          </w:p>
                          <w:p w14:paraId="482939A3" w14:textId="77777777" w:rsidR="00F10D00" w:rsidRDefault="00F10D00">
                            <w:pPr>
                              <w:pStyle w:val="BodyText-Professional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82E02" id="Text Box 27" o:spid="_x0000_s1027" type="#_x0000_t202" style="position:absolute;margin-left:-12.85pt;margin-top:3.7pt;width:261pt;height:8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" filled="f">
                <v:textbox>
                  <w:txbxContent>
                    <w:p w14:paraId="336C660A" w14:textId="35BD6473" w:rsidR="0050383B" w:rsidRPr="0050383B" w:rsidRDefault="0050383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Meniere’s Research Institute</w:t>
                      </w:r>
                    </w:p>
                    <w:tbl>
                      <w:tblPr>
                        <w:tblW w:w="10249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081"/>
                      </w:tblGrid>
                      <w:tr w:rsidR="00F10D00" w14:paraId="4388CF23" w14:textId="77777777" w:rsidTr="0050383B">
                        <w:trPr>
                          <w:tblCellSpacing w:w="0" w:type="dxa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0B675FC9" w14:textId="09DA7611" w:rsidR="0050383B" w:rsidRDefault="0050383B" w:rsidP="007D7389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10" w:history="1">
                              <w:r w:rsidR="003A5D7A" w:rsidRPr="006E6F8B">
                                <w:rPr>
                                  <w:rStyle w:val="Hyperlink"/>
                                  <w:rFonts w:ascii="Arial" w:hAnsi="Arial" w:cs="Arial"/>
                                  <w:b/>
                                  <w:noProof/>
                                  <w:sz w:val="32"/>
                                  <w:szCs w:val="32"/>
                                </w:rPr>
                                <w:t>www.BurconChiropractic.com</w:t>
                              </w:r>
                            </w:hyperlink>
                            <w:r w:rsidR="003A5D7A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D738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B6284DA" w14:textId="33BD9770" w:rsidR="007D7389" w:rsidRPr="007D7389" w:rsidRDefault="007D7389" w:rsidP="007D7389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7D7389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t>3501 Lake Eastbrook Blvd. S.E.</w:t>
                            </w:r>
                          </w:p>
                          <w:p w14:paraId="3DB18B09" w14:textId="4C15376A" w:rsidR="007D7389" w:rsidRPr="007D7389" w:rsidRDefault="007D7389" w:rsidP="007D7389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7D7389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                  Suite 252</w:t>
                            </w:r>
                          </w:p>
                          <w:p w14:paraId="554865AC" w14:textId="1CF01350" w:rsidR="007D7389" w:rsidRPr="003A5D7A" w:rsidRDefault="007D7389" w:rsidP="007D7389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7D7389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  Grand Rapids, MI 49546-5988</w:t>
                            </w:r>
                          </w:p>
                          <w:p w14:paraId="06FC6C2E" w14:textId="77777777" w:rsidR="00E51D04" w:rsidRDefault="007D7389" w:rsidP="00DE7DCF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E51D04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t>Call</w:t>
                            </w:r>
                            <w:r w:rsidRPr="007D7389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D7389"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</w:rPr>
                              <w:t>(616) 575-9990</w:t>
                            </w:r>
                          </w:p>
                          <w:p w14:paraId="404FD632" w14:textId="4121B330" w:rsidR="007D7389" w:rsidRDefault="00E51D04" w:rsidP="00DE7DCF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7D7389" w:rsidRPr="007D7389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E51D04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t>Fax (616) 575-9995</w:t>
                            </w:r>
                          </w:p>
                          <w:p w14:paraId="71B6DE1D" w14:textId="212CB03E" w:rsidR="007D7389" w:rsidRPr="003A5D7A" w:rsidRDefault="003A5D7A" w:rsidP="00DE7DCF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hyperlink r:id="rId11" w:history="1">
                              <w:r w:rsidRPr="006E6F8B">
                                <w:rPr>
                                  <w:rStyle w:val="Hyperlink"/>
                                  <w:rFonts w:ascii="Arial" w:hAnsi="Arial" w:cs="Arial"/>
                                  <w:b/>
                                  <w:noProof/>
                                  <w:sz w:val="32"/>
                                  <w:szCs w:val="32"/>
                                </w:rPr>
                                <w:t>DrBurcon@yahoo.com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B5ADC4" w14:textId="77777777" w:rsidR="007D7389" w:rsidRDefault="007D7389" w:rsidP="00DE7DCF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66D92330" w14:textId="0F73FCCB" w:rsidR="00F10D00" w:rsidRDefault="00C25C1A" w:rsidP="00DE7D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784C976" wp14:editId="134A9398">
                                  <wp:extent cx="3035808" cy="3200400"/>
                                  <wp:effectExtent l="0" t="0" r="0" b="0"/>
                                  <wp:docPr id="8" name="Picture 8" descr="C:\Users\Dr Mike\Desktop\drmike3_auto_au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Dr Mike\Desktop\drmike3_auto_au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5808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27D2E9" w14:textId="77777777" w:rsidR="00F10D00" w:rsidRDefault="00F10D00" w:rsidP="00DE7D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9D312C2" w14:textId="3EDE6DC5" w:rsidR="00F10D00" w:rsidRPr="009469F9" w:rsidRDefault="00C25C1A" w:rsidP="00C25C1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69F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4B672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Dr. Michael T. Burcon, B</w:t>
                            </w:r>
                            <w:r w:rsidR="00462272"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Ph., D.C.</w:t>
                            </w:r>
                            <w:r w:rsidR="00F55D08"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6B57759" w14:textId="7625FC73" w:rsidR="009469F9" w:rsidRDefault="009B506D" w:rsidP="00DE7DC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7BF0"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2ABC"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“World’s leading expert on Meniere’s </w:t>
                            </w:r>
                          </w:p>
                          <w:p w14:paraId="1AAB4946" w14:textId="43336188" w:rsidR="00F55D08" w:rsidRPr="007D7389" w:rsidRDefault="009469F9" w:rsidP="00DE7DC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2ABC"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disease,” Merck Manual</w:t>
                            </w:r>
                            <w:r w:rsidR="009B506D"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D16B92A" w14:textId="77777777" w:rsidR="00CE051C" w:rsidRPr="00354D69" w:rsidRDefault="00CE051C" w:rsidP="00DE7DC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933F9CD" w14:textId="31AB8216" w:rsidR="00CE051C" w:rsidRPr="007D7389" w:rsidRDefault="00CE051C" w:rsidP="00DE7DC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6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HOURS</w:t>
                            </w:r>
                            <w:r w:rsidR="008108AB"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0FB0E6A9" w14:textId="462970EF" w:rsidR="007D7389" w:rsidRDefault="00CE051C" w:rsidP="00DE7DC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Monday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Tuesday and</w:t>
                            </w:r>
                            <w:r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Frida</w:t>
                            </w:r>
                            <w:r w:rsidR="004155DB"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y </w:t>
                            </w:r>
                          </w:p>
                          <w:p w14:paraId="5CADADBC" w14:textId="70CBF1CC" w:rsidR="00B07BF0" w:rsidRDefault="007D7389" w:rsidP="00DE7DC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5A652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C0C"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10 am</w:t>
                            </w:r>
                            <w:r w:rsidR="00CE051C"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="00CE051C"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pm</w:t>
                            </w:r>
                            <w:r w:rsidR="00B07BF0"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87BE3C7" w14:textId="0486E5C5" w:rsidR="005A6527" w:rsidRDefault="005A6527" w:rsidP="00DE7DC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Some 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Thursdays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Saturdays</w:t>
                            </w:r>
                          </w:p>
                          <w:p w14:paraId="0E9D2BC4" w14:textId="56E7BDD2" w:rsidR="005A6527" w:rsidRPr="007D7389" w:rsidRDefault="005A6527" w:rsidP="00DE7DC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1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am – </w:t>
                            </w:r>
                            <w:r w:rsidR="004B67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pm</w:t>
                            </w:r>
                          </w:p>
                          <w:p w14:paraId="37705378" w14:textId="087B94B1" w:rsidR="00F10D00" w:rsidRPr="007D7389" w:rsidRDefault="00AD4D78" w:rsidP="00DE7DC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D738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</w:p>
                          <w:p w14:paraId="54356FDA" w14:textId="1BCD1B64" w:rsidR="009469F9" w:rsidRPr="005B4CC0" w:rsidRDefault="009469F9" w:rsidP="00DE7DC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B3EFB28" w14:textId="77777777" w:rsidR="00F10D00" w:rsidRDefault="00F10D00" w:rsidP="00DE7D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A362231" w14:textId="77777777" w:rsidR="00F10D00" w:rsidRDefault="00F10D00" w:rsidP="00DE7D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CAAAF6" w14:textId="77777777" w:rsidR="00F10D00" w:rsidRDefault="00F10D00" w:rsidP="00DE7D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0D6E31" w14:textId="77777777" w:rsidR="00F10D00" w:rsidRDefault="00F10D00" w:rsidP="00DE7D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492AF0" w14:textId="77777777" w:rsidR="00F10D00" w:rsidRDefault="00F10D00" w:rsidP="00DE7D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F010A8F" w14:textId="77777777" w:rsidR="00F10D00" w:rsidRDefault="00F10D00" w:rsidP="00DE7D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D5B6782" w14:textId="77777777" w:rsidR="00112F2F" w:rsidRDefault="00112F2F" w:rsidP="00DE7D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63A9B51" w14:textId="77777777" w:rsidR="00112F2F" w:rsidRDefault="00112F2F" w:rsidP="00DE7D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7EEEA12" w14:textId="77777777" w:rsidR="00112F2F" w:rsidRDefault="00112F2F" w:rsidP="00DE7D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B3334BF" w14:textId="21655808" w:rsidR="00F10D00" w:rsidRPr="00BB0960" w:rsidRDefault="00112F2F" w:rsidP="00DE7D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     </w:t>
                            </w:r>
                          </w:p>
                          <w:p w14:paraId="067B6552" w14:textId="77777777" w:rsidR="00F10D00" w:rsidRDefault="00F10D00" w:rsidP="003A7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EABDC6" w14:textId="77777777" w:rsidR="00F10D00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981599" w14:textId="77777777" w:rsidR="00F10D00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815398" w14:textId="77777777" w:rsidR="00F10D00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70ACDD" w14:textId="77777777" w:rsidR="00F10D00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A44811" w14:textId="77777777" w:rsidR="00F10D00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F6D8D58" w14:textId="77777777" w:rsidR="00F10D00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D42249" w14:textId="77777777" w:rsidR="00F10D00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3448FF" w14:textId="77777777" w:rsidR="00F10D00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E14FDA" w14:textId="77777777" w:rsidR="00F10D00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C149B8" w14:textId="77777777" w:rsidR="00F10D00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935E46C" w14:textId="77777777" w:rsidR="00F10D00" w:rsidRPr="00DE7DCF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27F4BA0" w14:textId="77777777" w:rsidR="00F10D00" w:rsidRDefault="00F10D00" w:rsidP="004C2EE5">
                      <w:pPr>
                        <w:rPr>
                          <w:b/>
                          <w:i/>
                        </w:rPr>
                      </w:pPr>
                    </w:p>
                    <w:p w14:paraId="18853822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49C71F55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7709D572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4F4E60E3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0CE7C2A7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32234082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0D6E8BC7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64F50EE2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2848D9C8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0DD793CB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224D86D3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133A0959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348553C1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79EAE455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43468D2F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04A32B1B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02B954EC" w14:textId="77777777" w:rsidR="00F10D00" w:rsidRDefault="00F10D00" w:rsidP="007972F1">
                      <w:pPr>
                        <w:ind w:firstLine="720"/>
                        <w:rPr>
                          <w:b/>
                          <w:i/>
                        </w:rPr>
                      </w:pPr>
                    </w:p>
                    <w:p w14:paraId="1AFB985C" w14:textId="77777777" w:rsidR="00F10D00" w:rsidRDefault="00F10D00" w:rsidP="00540AFA">
                      <w:pPr>
                        <w:rPr>
                          <w:b/>
                          <w:i/>
                        </w:rPr>
                      </w:pPr>
                    </w:p>
                    <w:p w14:paraId="4110C4DC" w14:textId="77777777" w:rsidR="00F10D00" w:rsidRDefault="00F10D00">
                      <w:pPr>
                        <w:pStyle w:val="BodyText-Professiona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B5D08AF" w14:textId="77777777" w:rsidR="00F10D00" w:rsidRDefault="00F10D00">
                      <w:pPr>
                        <w:pStyle w:val="BodyText-Professiona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B22F677" w14:textId="77777777" w:rsidR="00F10D00" w:rsidRDefault="00F10D00">
                      <w:pPr>
                        <w:pStyle w:val="BodyText-Professiona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7562BB8" w14:textId="77777777" w:rsidR="00F10D00" w:rsidRDefault="00F10D00">
                      <w:pPr>
                        <w:pStyle w:val="BodyText-Professiona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FD7E852" w14:textId="77777777" w:rsidR="00F10D00" w:rsidRDefault="00F10D00">
                      <w:pPr>
                        <w:pStyle w:val="BodyText-Professiona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8F84749" w14:textId="77777777" w:rsidR="00F10D00" w:rsidRDefault="00F10D00">
                      <w:pPr>
                        <w:pStyle w:val="BodyText-Professiona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7D3AFE3" w14:textId="77777777" w:rsidR="00F10D00" w:rsidRDefault="00F10D00">
                      <w:pPr>
                        <w:pStyle w:val="BodyText-Professiona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F0F4E50" w14:textId="77777777" w:rsidR="00F10D00" w:rsidRDefault="00F10D00">
                      <w:pPr>
                        <w:pStyle w:val="BodyText-Professiona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93C2B66" w14:textId="77777777" w:rsidR="00F10D00" w:rsidRDefault="00F10D00">
                      <w:pPr>
                        <w:pStyle w:val="BodyText-Professiona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459EE2E" w14:textId="77777777" w:rsidR="00F10D00" w:rsidRDefault="00F10D00">
                      <w:pPr>
                        <w:pStyle w:val="BodyText-Professional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59131395" w14:textId="77777777" w:rsidR="00F10D00" w:rsidRDefault="00F10D00">
                      <w:pPr>
                        <w:pStyle w:val="BodyText-Professional"/>
                      </w:pPr>
                      <w:r w:rsidRPr="00DE7DC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 </w:t>
                      </w:r>
                    </w:p>
                    <w:p w14:paraId="4BE30FCC" w14:textId="77777777" w:rsidR="00F10D00" w:rsidRDefault="00F10D00">
                      <w:pPr>
                        <w:pStyle w:val="BodyText-Professional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0E1E8B0" w14:textId="77777777" w:rsidR="00F10D00" w:rsidRDefault="00F10D00">
                      <w:pPr>
                        <w:pStyle w:val="BodyText-Professional"/>
                      </w:pPr>
                    </w:p>
                    <w:p w14:paraId="55A89123" w14:textId="77777777" w:rsidR="00F10D00" w:rsidRDefault="00F10D00">
                      <w:pPr>
                        <w:pStyle w:val="BodyText-Professional"/>
                      </w:pPr>
                    </w:p>
                    <w:p w14:paraId="3ED4C674" w14:textId="77777777" w:rsidR="00F10D00" w:rsidRDefault="00F10D00">
                      <w:pPr>
                        <w:pStyle w:val="BodyText-Professional"/>
                      </w:pPr>
                    </w:p>
                    <w:p w14:paraId="03CE28B6" w14:textId="77777777" w:rsidR="00F10D00" w:rsidRDefault="00F10D00">
                      <w:pPr>
                        <w:pStyle w:val="BodyText-Professional"/>
                      </w:pPr>
                    </w:p>
                    <w:p w14:paraId="16FC760F" w14:textId="77777777" w:rsidR="00F10D00" w:rsidRDefault="00F10D00">
                      <w:pPr>
                        <w:pStyle w:val="BodyText-Professional"/>
                      </w:pPr>
                    </w:p>
                    <w:p w14:paraId="6E49C9CE" w14:textId="77777777" w:rsidR="00F10D00" w:rsidRDefault="00F10D00">
                      <w:pPr>
                        <w:pStyle w:val="BodyText-Professional"/>
                      </w:pPr>
                    </w:p>
                    <w:p w14:paraId="1FCFD20F" w14:textId="77777777" w:rsidR="00F10D00" w:rsidRDefault="00F10D00">
                      <w:pPr>
                        <w:pStyle w:val="BodyText-Professional"/>
                      </w:pPr>
                    </w:p>
                    <w:p w14:paraId="02BA446C" w14:textId="77777777" w:rsidR="00F10D00" w:rsidRDefault="00F10D00">
                      <w:pPr>
                        <w:pStyle w:val="BodyText-Professional"/>
                      </w:pPr>
                    </w:p>
                    <w:p w14:paraId="3EDF94D6" w14:textId="77777777" w:rsidR="00F10D00" w:rsidRDefault="00F10D00">
                      <w:pPr>
                        <w:pStyle w:val="BodyText-Professional"/>
                      </w:pPr>
                    </w:p>
                    <w:p w14:paraId="225DB907" w14:textId="77777777" w:rsidR="00F10D00" w:rsidRDefault="00F10D00">
                      <w:pPr>
                        <w:pStyle w:val="BodyText-Professional"/>
                      </w:pPr>
                    </w:p>
                    <w:p w14:paraId="008FFF83" w14:textId="77777777" w:rsidR="00F10D00" w:rsidRDefault="00F10D00">
                      <w:pPr>
                        <w:pStyle w:val="BodyText-Professional"/>
                      </w:pPr>
                    </w:p>
                    <w:p w14:paraId="2F4A0062" w14:textId="77777777" w:rsidR="00F10D00" w:rsidRDefault="00F10D00">
                      <w:pPr>
                        <w:pStyle w:val="BodyText-Professional"/>
                      </w:pPr>
                    </w:p>
                    <w:p w14:paraId="44FD877E" w14:textId="77777777" w:rsidR="00F10D00" w:rsidRDefault="00F10D00">
                      <w:pPr>
                        <w:pStyle w:val="BodyText-Professional"/>
                      </w:pPr>
                    </w:p>
                    <w:p w14:paraId="4D43D496" w14:textId="77777777" w:rsidR="00F10D00" w:rsidRDefault="00F10D00">
                      <w:pPr>
                        <w:pStyle w:val="BodyText-Professional"/>
                      </w:pPr>
                    </w:p>
                    <w:p w14:paraId="3E3F5E8D" w14:textId="77777777" w:rsidR="00F10D00" w:rsidRDefault="00F10D00">
                      <w:pPr>
                        <w:pStyle w:val="BodyText-Professional"/>
                      </w:pPr>
                    </w:p>
                    <w:p w14:paraId="201B1BD2" w14:textId="77777777" w:rsidR="00F10D00" w:rsidRDefault="00F10D00">
                      <w:pPr>
                        <w:pStyle w:val="BodyText-Professional"/>
                      </w:pPr>
                    </w:p>
                    <w:p w14:paraId="4B06FD89" w14:textId="77777777" w:rsidR="00F10D00" w:rsidRDefault="00F10D00">
                      <w:pPr>
                        <w:pStyle w:val="BodyText-Professional"/>
                      </w:pPr>
                    </w:p>
                    <w:p w14:paraId="66395E17" w14:textId="77777777" w:rsidR="00F10D00" w:rsidRDefault="00F10D00">
                      <w:pPr>
                        <w:pStyle w:val="BodyText-Professional"/>
                      </w:pPr>
                    </w:p>
                    <w:p w14:paraId="41DB72B8" w14:textId="77777777" w:rsidR="00F10D00" w:rsidRDefault="00F10D00">
                      <w:pPr>
                        <w:pStyle w:val="BodyText-Professional"/>
                      </w:pPr>
                    </w:p>
                    <w:p w14:paraId="1ACCD8EF" w14:textId="77777777" w:rsidR="00F10D00" w:rsidRDefault="00F10D00">
                      <w:pPr>
                        <w:pStyle w:val="BodyText-Professional"/>
                      </w:pPr>
                    </w:p>
                    <w:tbl>
                      <w:tblPr>
                        <w:tblW w:w="9600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0"/>
                      </w:tblGrid>
                      <w:tr w:rsidR="00F10D00" w14:paraId="1EF9B800" w14:textId="77777777" w:rsidTr="00DE7DCF">
                        <w:trPr>
                          <w:tblCellSpacing w:w="0" w:type="dxa"/>
                        </w:trPr>
                        <w:tc>
                          <w:tcPr>
                            <w:tcW w:w="9600" w:type="dxa"/>
                          </w:tcPr>
                          <w:p w14:paraId="3FAB055E" w14:textId="77777777" w:rsidR="00F10D00" w:rsidRPr="00DE7DCF" w:rsidRDefault="00F10D00" w:rsidP="00DE7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D148B19" w14:textId="77777777" w:rsidR="00F10D00" w:rsidRPr="00DE7DCF" w:rsidRDefault="00F10D00" w:rsidP="00DE7DCF">
                      <w:pPr>
                        <w:spacing w:before="100" w:beforeAutospacing="1" w:after="100" w:afterAutospacing="1"/>
                        <w:rPr>
                          <w:sz w:val="24"/>
                          <w:szCs w:val="24"/>
                        </w:rPr>
                      </w:pPr>
                      <w:r w:rsidRPr="00DE7DCF">
                        <w:rPr>
                          <w:sz w:val="24"/>
                          <w:szCs w:val="24"/>
                        </w:rPr>
                        <w:t xml:space="preserve">  </w:t>
                      </w:r>
                    </w:p>
                    <w:p w14:paraId="482939A3" w14:textId="77777777" w:rsidR="00F10D00" w:rsidRDefault="00F10D00">
                      <w:pPr>
                        <w:pStyle w:val="BodyText-Professional"/>
                      </w:pPr>
                    </w:p>
                  </w:txbxContent>
                </v:textbox>
              </v:shape>
            </w:pict>
          </mc:Fallback>
        </mc:AlternateContent>
      </w:r>
    </w:p>
    <w:p w14:paraId="2453C1B1" w14:textId="77777777" w:rsidR="00F10D00" w:rsidRDefault="00F10D00"/>
    <w:p w14:paraId="3C3A7652" w14:textId="77777777" w:rsidR="00F10D00" w:rsidRDefault="00F10D00"/>
    <w:p w14:paraId="29DA0B85" w14:textId="77777777" w:rsidR="00F10D00" w:rsidRDefault="00F10D00"/>
    <w:p w14:paraId="2CF8BE17" w14:textId="77777777" w:rsidR="00F10D00" w:rsidRDefault="00F10D00"/>
    <w:p w14:paraId="5DA14ADA" w14:textId="77777777" w:rsidR="00F10D00" w:rsidRDefault="00F10D00"/>
    <w:p w14:paraId="0FC16683" w14:textId="77777777" w:rsidR="00F10D00" w:rsidRDefault="00F10D00"/>
    <w:p w14:paraId="098676DA" w14:textId="77777777" w:rsidR="00F10D00" w:rsidRDefault="00F10D00"/>
    <w:p w14:paraId="068A32B6" w14:textId="77777777" w:rsidR="00F10D00" w:rsidRDefault="00F10D00"/>
    <w:p w14:paraId="7EC8155A" w14:textId="77777777" w:rsidR="00F10D00" w:rsidRDefault="00F10D00"/>
    <w:p w14:paraId="5CE82876" w14:textId="77777777" w:rsidR="00F10D00" w:rsidRDefault="00F10D00"/>
    <w:p w14:paraId="51651FFE" w14:textId="77777777" w:rsidR="00F10D00" w:rsidRDefault="00F10D00"/>
    <w:p w14:paraId="2F89270B" w14:textId="77777777" w:rsidR="00F10D00" w:rsidRDefault="00F10D00"/>
    <w:p w14:paraId="3BABADAF" w14:textId="77777777" w:rsidR="00F10D00" w:rsidRDefault="00F10D00"/>
    <w:p w14:paraId="4432E080" w14:textId="77777777" w:rsidR="00F10D00" w:rsidRDefault="00F10D00"/>
    <w:p w14:paraId="6EDB64BD" w14:textId="77777777" w:rsidR="00F10D00" w:rsidRDefault="00F10D00"/>
    <w:p w14:paraId="71B4A97B" w14:textId="77777777" w:rsidR="00F10D00" w:rsidRDefault="00F10D00"/>
    <w:p w14:paraId="3AD6D995" w14:textId="77777777" w:rsidR="00F10D00" w:rsidRDefault="00F10D00"/>
    <w:p w14:paraId="5F65F362" w14:textId="77777777" w:rsidR="00F10D00" w:rsidRDefault="00F10D00"/>
    <w:p w14:paraId="6536D0AA" w14:textId="77777777" w:rsidR="00F10D00" w:rsidRDefault="00F10D00"/>
    <w:p w14:paraId="02EFF057" w14:textId="77777777" w:rsidR="00F10D00" w:rsidRDefault="00F10D00"/>
    <w:p w14:paraId="49E3E045" w14:textId="77777777" w:rsidR="00F10D00" w:rsidRDefault="00F10D00"/>
    <w:p w14:paraId="461F866B" w14:textId="77777777" w:rsidR="00F10D00" w:rsidRDefault="00F10D00"/>
    <w:p w14:paraId="42748F10" w14:textId="77777777" w:rsidR="00F10D00" w:rsidRDefault="00F10D00"/>
    <w:p w14:paraId="0CA12AA3" w14:textId="77777777" w:rsidR="00F10D00" w:rsidRDefault="00F10D00"/>
    <w:p w14:paraId="1DED702E" w14:textId="77777777" w:rsidR="00F10D00" w:rsidRDefault="00F10D00"/>
    <w:p w14:paraId="38F55AB2" w14:textId="77777777" w:rsidR="00F10D00" w:rsidRDefault="00F10D00"/>
    <w:p w14:paraId="37A52B2B" w14:textId="77777777" w:rsidR="00F10D00" w:rsidRDefault="00F10D00"/>
    <w:p w14:paraId="5675D58E" w14:textId="77777777" w:rsidR="00F10D00" w:rsidRDefault="00F10D00"/>
    <w:p w14:paraId="018E86A0" w14:textId="77777777" w:rsidR="00F10D00" w:rsidRDefault="00F10D00"/>
    <w:p w14:paraId="53CF5A07" w14:textId="7F71ECE0" w:rsidR="00F10D00" w:rsidRDefault="00B508A9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E9D483" wp14:editId="1ADF23B7">
                <wp:simplePos x="0" y="0"/>
                <wp:positionH relativeFrom="column">
                  <wp:posOffset>-3834130</wp:posOffset>
                </wp:positionH>
                <wp:positionV relativeFrom="paragraph">
                  <wp:posOffset>392430</wp:posOffset>
                </wp:positionV>
                <wp:extent cx="1981200" cy="330200"/>
                <wp:effectExtent l="0" t="0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81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E93D8" w14:textId="77777777" w:rsidR="00F10D00" w:rsidRDefault="00F10D00" w:rsidP="00B0204C">
                            <w:pPr>
                              <w:pStyle w:val="JumpTo-Professional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9D483" id="Text Box 29" o:spid="_x0000_s1028" type="#_x0000_t202" style="position:absolute;margin-left:-301.9pt;margin-top:30.9pt;width:156pt;height:26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" filled="f" stroked="f">
                <v:textbox>
                  <w:txbxContent>
                    <w:p w14:paraId="219E93D8" w14:textId="77777777" w:rsidR="00F10D00" w:rsidRDefault="00F10D00" w:rsidP="00B0204C">
                      <w:pPr>
                        <w:pStyle w:val="JumpTo-Professional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54BD9755" w14:textId="1D55CBA3" w:rsidR="00F10D00" w:rsidRDefault="00F10D00"/>
    <w:p w14:paraId="0863868D" w14:textId="4341FA1B" w:rsidR="00F10D00" w:rsidRDefault="00F10D00"/>
    <w:p w14:paraId="6D2D8D90" w14:textId="17A146AD" w:rsidR="00F10D00" w:rsidRDefault="00F10D00"/>
    <w:p w14:paraId="079CABF3" w14:textId="77777777" w:rsidR="00F10D00" w:rsidRDefault="00F10D00"/>
    <w:p w14:paraId="207D4CA4" w14:textId="77777777" w:rsidR="00F10D00" w:rsidRDefault="00F10D00"/>
    <w:p w14:paraId="01F1EE5F" w14:textId="77777777" w:rsidR="00F10D00" w:rsidRDefault="00F10D00"/>
    <w:p w14:paraId="39526E3B" w14:textId="77777777" w:rsidR="00F10D00" w:rsidRDefault="00F10D00">
      <w:pPr>
        <w:sectPr w:rsidR="00F10D00" w:rsidSect="00C3398B">
          <w:footerReference w:type="default" r:id="rId12"/>
          <w:type w:val="nextColumn"/>
          <w:pgSz w:w="12240" w:h="15840" w:code="1"/>
          <w:pgMar w:top="864" w:right="878" w:bottom="864" w:left="87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rtlGutter/>
        </w:sectPr>
      </w:pPr>
    </w:p>
    <w:p w14:paraId="2A5B9E5C" w14:textId="77777777" w:rsidR="00F10D00" w:rsidRDefault="00F10D00" w:rsidP="00E858A5">
      <w:pPr>
        <w:jc w:val="center"/>
      </w:pPr>
    </w:p>
    <w:p w14:paraId="17D7007F" w14:textId="77777777" w:rsidR="00F10D00" w:rsidRDefault="00F10D00" w:rsidP="00E858A5">
      <w:pPr>
        <w:jc w:val="center"/>
      </w:pPr>
    </w:p>
    <w:p w14:paraId="2E3AD025" w14:textId="77777777" w:rsidR="00F10D00" w:rsidRDefault="00F10D00" w:rsidP="00A225BE">
      <w:pPr>
        <w:rPr>
          <w:b/>
          <w:i/>
          <w:sz w:val="24"/>
          <w:szCs w:val="24"/>
        </w:rPr>
      </w:pPr>
    </w:p>
    <w:p w14:paraId="214FE446" w14:textId="77777777" w:rsidR="00F10D00" w:rsidRDefault="00F10D00" w:rsidP="002715B4">
      <w:pPr>
        <w:rPr>
          <w:b/>
          <w:i/>
          <w:sz w:val="24"/>
          <w:szCs w:val="24"/>
        </w:rPr>
      </w:pPr>
    </w:p>
    <w:p w14:paraId="10F51A30" w14:textId="77777777" w:rsidR="00F10D00" w:rsidRPr="002F3115" w:rsidRDefault="00F10D00" w:rsidP="00C8034E">
      <w:pPr>
        <w:jc w:val="center"/>
        <w:rPr>
          <w:b/>
          <w:i/>
          <w:sz w:val="28"/>
          <w:szCs w:val="28"/>
        </w:rPr>
      </w:pPr>
    </w:p>
    <w:p w14:paraId="120A27FB" w14:textId="77777777" w:rsidR="00F10D00" w:rsidRDefault="00F10D00" w:rsidP="004632A4">
      <w:pPr>
        <w:pStyle w:val="NormalWeb"/>
        <w:shd w:val="clear" w:color="auto" w:fill="FFFFFF"/>
        <w:spacing w:before="0" w:beforeAutospacing="0" w:after="300" w:afterAutospacing="0"/>
        <w:rPr>
          <w:rStyle w:val="Emphasis"/>
          <w:rFonts w:ascii="PT Sans" w:hAnsi="PT Sans"/>
          <w:b/>
          <w:i w:val="0"/>
          <w:color w:val="333333"/>
          <w:sz w:val="28"/>
          <w:szCs w:val="28"/>
        </w:rPr>
      </w:pPr>
    </w:p>
    <w:p w14:paraId="2AAC8DB8" w14:textId="77777777" w:rsidR="00F10D00" w:rsidRDefault="00F10D00" w:rsidP="004632A4">
      <w:pPr>
        <w:pStyle w:val="NormalWeb"/>
        <w:shd w:val="clear" w:color="auto" w:fill="FFFFFF"/>
        <w:spacing w:before="0" w:beforeAutospacing="0" w:after="300" w:afterAutospacing="0"/>
        <w:rPr>
          <w:rStyle w:val="Emphasis"/>
          <w:rFonts w:ascii="PT Sans" w:hAnsi="PT Sans"/>
          <w:b/>
          <w:i w:val="0"/>
          <w:color w:val="333333"/>
          <w:sz w:val="28"/>
          <w:szCs w:val="28"/>
        </w:rPr>
        <w:sectPr w:rsidR="00F10D00" w:rsidSect="00F55B99">
          <w:footerReference w:type="default" r:id="rId13"/>
          <w:type w:val="continuous"/>
          <w:pgSz w:w="12240" w:h="15840"/>
          <w:pgMar w:top="720" w:right="720" w:bottom="806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14:paraId="38C594E6" w14:textId="77777777" w:rsidR="00F10D00" w:rsidRDefault="00F10D00" w:rsidP="00CE415F">
      <w:pPr>
        <w:pStyle w:val="NormalWeb"/>
        <w:shd w:val="clear" w:color="auto" w:fill="FFFFFF"/>
        <w:rPr>
          <w:b/>
          <w:color w:val="333333"/>
          <w:sz w:val="28"/>
          <w:szCs w:val="28"/>
        </w:rPr>
        <w:sectPr w:rsidR="00F10D00" w:rsidSect="00C63595">
          <w:type w:val="continuous"/>
          <w:pgSz w:w="12240" w:h="15840"/>
          <w:pgMar w:top="720" w:right="720" w:bottom="806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360"/>
          <w:docGrid w:linePitch="360"/>
        </w:sectPr>
      </w:pPr>
    </w:p>
    <w:p w14:paraId="0EEE1938" w14:textId="77777777" w:rsidR="00F10D00" w:rsidRDefault="00F10D00" w:rsidP="00AC631D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</w:p>
    <w:p w14:paraId="5F4A2EC4" w14:textId="77777777" w:rsidR="00F10D00" w:rsidRDefault="00F10D00" w:rsidP="00AC631D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3E1401"/>
          <w:sz w:val="32"/>
          <w:szCs w:val="32"/>
        </w:rPr>
        <w:sectPr w:rsidR="00F10D00" w:rsidSect="00F22F75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00FDEE1E" w14:textId="2EAD37DA" w:rsidR="00F10D00" w:rsidRDefault="00F10D00" w:rsidP="004D4031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Times Roman" w:hAnsi="Times Roman"/>
          <w:b/>
          <w:color w:val="000000"/>
          <w:sz w:val="32"/>
          <w:szCs w:val="32"/>
        </w:rPr>
      </w:pPr>
    </w:p>
    <w:p w14:paraId="46446296" w14:textId="4886FDC4" w:rsidR="00DC500D" w:rsidRDefault="00DC500D" w:rsidP="004D4031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Times Roman" w:hAnsi="Times Roman"/>
          <w:b/>
          <w:color w:val="000000"/>
          <w:sz w:val="32"/>
          <w:szCs w:val="32"/>
        </w:rPr>
      </w:pPr>
    </w:p>
    <w:p w14:paraId="705505D3" w14:textId="7AC201FA" w:rsidR="00DC500D" w:rsidRDefault="00DC500D" w:rsidP="00825597">
      <w:pPr>
        <w:shd w:val="clear" w:color="auto" w:fill="FFFFFF"/>
        <w:outlineLvl w:val="1"/>
        <w:rPr>
          <w:bCs/>
          <w:kern w:val="36"/>
          <w:sz w:val="24"/>
          <w:szCs w:val="24"/>
          <w:lang w:val="en-GB"/>
        </w:rPr>
      </w:pPr>
      <w:r w:rsidRPr="00825597">
        <w:rPr>
          <w:bCs/>
          <w:vanish/>
          <w:sz w:val="24"/>
          <w:szCs w:val="24"/>
          <w:lang w:val="en-GB"/>
        </w:rPr>
        <w:lastRenderedPageBreak/>
        <w:t>Details</w:t>
      </w:r>
    </w:p>
    <w:p w14:paraId="4A5E0833" w14:textId="77777777" w:rsidR="007D65BA" w:rsidRPr="007D65BA" w:rsidRDefault="007D65BA" w:rsidP="007D65BA">
      <w:pPr>
        <w:jc w:val="center"/>
        <w:rPr>
          <w:rFonts w:ascii="Arial" w:hAnsi="Arial" w:cs="Arial"/>
          <w:b/>
          <w:sz w:val="24"/>
          <w:szCs w:val="24"/>
        </w:rPr>
      </w:pPr>
      <w:r w:rsidRPr="007D65BA">
        <w:rPr>
          <w:rFonts w:ascii="Arial" w:hAnsi="Arial" w:cs="Arial"/>
          <w:b/>
          <w:sz w:val="24"/>
          <w:szCs w:val="24"/>
        </w:rPr>
        <w:t xml:space="preserve">Michael T. Burcon, B.Ph., D.C. </w:t>
      </w:r>
    </w:p>
    <w:p w14:paraId="09E768D2" w14:textId="613F25B7" w:rsidR="007D65BA" w:rsidRPr="00E51D04" w:rsidRDefault="007D65BA" w:rsidP="00E51D04">
      <w:pPr>
        <w:jc w:val="center"/>
        <w:rPr>
          <w:rFonts w:ascii="Arial" w:hAnsi="Arial" w:cs="Arial"/>
          <w:b/>
          <w:sz w:val="24"/>
          <w:szCs w:val="24"/>
        </w:rPr>
      </w:pPr>
      <w:r w:rsidRPr="007D65BA">
        <w:rPr>
          <w:rFonts w:ascii="Arial" w:hAnsi="Arial" w:cs="Arial"/>
          <w:b/>
          <w:sz w:val="24"/>
          <w:szCs w:val="24"/>
        </w:rPr>
        <w:t>Curriculum Vitae</w:t>
      </w:r>
    </w:p>
    <w:p w14:paraId="3CD7517B" w14:textId="4CA95A42" w:rsidR="007D65BA" w:rsidRPr="007D65BA" w:rsidRDefault="000C4A68" w:rsidP="006F0C3A">
      <w:pPr>
        <w:jc w:val="center"/>
        <w:rPr>
          <w:rFonts w:ascii="Arial" w:hAnsi="Arial" w:cs="Arial"/>
          <w:sz w:val="24"/>
          <w:szCs w:val="24"/>
        </w:rPr>
      </w:pPr>
      <w:hyperlink r:id="rId14" w:history="1">
        <w:r w:rsidR="007D65BA" w:rsidRPr="007D65BA">
          <w:rPr>
            <w:rStyle w:val="Hyperlink"/>
            <w:rFonts w:ascii="Arial" w:eastAsiaTheme="majorEastAsia" w:hAnsi="Arial" w:cs="Arial"/>
            <w:sz w:val="24"/>
            <w:szCs w:val="24"/>
          </w:rPr>
          <w:t>DrBurcon@yahoo.com</w:t>
        </w:r>
      </w:hyperlink>
      <w:r w:rsidR="007D65BA" w:rsidRPr="007D65BA">
        <w:rPr>
          <w:rFonts w:ascii="Arial" w:hAnsi="Arial" w:cs="Arial"/>
          <w:sz w:val="24"/>
          <w:szCs w:val="24"/>
        </w:rPr>
        <w:t xml:space="preserve"> </w:t>
      </w:r>
      <w:r w:rsidR="006F0C3A">
        <w:rPr>
          <w:rFonts w:ascii="Arial" w:hAnsi="Arial" w:cs="Arial"/>
          <w:sz w:val="24"/>
          <w:szCs w:val="24"/>
        </w:rPr>
        <w:t xml:space="preserve">                            </w:t>
      </w:r>
      <w:hyperlink r:id="rId15" w:history="1">
        <w:r w:rsidR="006F0C3A" w:rsidRPr="000730F2">
          <w:rPr>
            <w:rStyle w:val="Hyperlink"/>
            <w:rFonts w:ascii="Arial" w:eastAsiaTheme="majorEastAsia" w:hAnsi="Arial" w:cs="Arial"/>
            <w:sz w:val="24"/>
            <w:szCs w:val="24"/>
          </w:rPr>
          <w:t>www.BurconChiropractic.com</w:t>
        </w:r>
      </w:hyperlink>
      <w:r w:rsidR="007D65BA" w:rsidRPr="007D65BA">
        <w:rPr>
          <w:rFonts w:ascii="Arial" w:hAnsi="Arial" w:cs="Arial"/>
          <w:sz w:val="24"/>
          <w:szCs w:val="24"/>
        </w:rPr>
        <w:t xml:space="preserve"> </w:t>
      </w:r>
    </w:p>
    <w:p w14:paraId="2B5DBF6A" w14:textId="77777777" w:rsidR="007D65BA" w:rsidRPr="007D65BA" w:rsidRDefault="007D65BA" w:rsidP="007D65BA">
      <w:pPr>
        <w:jc w:val="center"/>
        <w:rPr>
          <w:rFonts w:ascii="Arial" w:hAnsi="Arial" w:cs="Arial"/>
          <w:sz w:val="24"/>
          <w:szCs w:val="24"/>
        </w:rPr>
      </w:pPr>
    </w:p>
    <w:p w14:paraId="46851648" w14:textId="77777777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  <w:r w:rsidRPr="007D65BA">
        <w:rPr>
          <w:rFonts w:ascii="Arial" w:hAnsi="Arial" w:cs="Arial"/>
          <w:b/>
          <w:sz w:val="24"/>
          <w:szCs w:val="24"/>
        </w:rPr>
        <w:t>Education</w:t>
      </w:r>
    </w:p>
    <w:p w14:paraId="7AB49AA6" w14:textId="0DE83052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 xml:space="preserve">Doctor of Chiropractic, Sherman College of Chiropractic, Spartanburg, SC </w:t>
      </w:r>
      <w:r w:rsidRPr="007D65BA">
        <w:rPr>
          <w:rFonts w:ascii="Arial" w:hAnsi="Arial" w:cs="Arial"/>
          <w:sz w:val="24"/>
          <w:szCs w:val="24"/>
        </w:rPr>
        <w:tab/>
        <w:t xml:space="preserve">         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7D65BA">
        <w:rPr>
          <w:rFonts w:ascii="Arial" w:hAnsi="Arial" w:cs="Arial"/>
          <w:sz w:val="24"/>
          <w:szCs w:val="24"/>
        </w:rPr>
        <w:t>1998</w:t>
      </w:r>
    </w:p>
    <w:p w14:paraId="7D9DD1FB" w14:textId="49EB30F8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 xml:space="preserve">Pre-Med Degree, Kennesaw State University, Kennesaw, GA                                            </w:t>
      </w:r>
      <w:r>
        <w:rPr>
          <w:rFonts w:ascii="Arial" w:hAnsi="Arial" w:cs="Arial"/>
          <w:sz w:val="24"/>
          <w:szCs w:val="24"/>
        </w:rPr>
        <w:t xml:space="preserve">        </w:t>
      </w:r>
      <w:r w:rsidRPr="007D65BA">
        <w:rPr>
          <w:rFonts w:ascii="Arial" w:hAnsi="Arial" w:cs="Arial"/>
          <w:sz w:val="24"/>
          <w:szCs w:val="24"/>
        </w:rPr>
        <w:t>Bachelor of Philosophy Degree, Grand Valley State College, Allendale, MI</w:t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  <w:t xml:space="preserve">    </w:t>
      </w:r>
    </w:p>
    <w:p w14:paraId="2A8D77CE" w14:textId="5D1BC883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with Teaching Certification</w:t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  <w:t xml:space="preserve">         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7D65BA">
        <w:rPr>
          <w:rFonts w:ascii="Arial" w:hAnsi="Arial" w:cs="Arial"/>
          <w:sz w:val="24"/>
          <w:szCs w:val="24"/>
        </w:rPr>
        <w:t>1974</w:t>
      </w:r>
      <w:r w:rsidRPr="007D65BA">
        <w:rPr>
          <w:rFonts w:ascii="Arial" w:hAnsi="Arial" w:cs="Arial"/>
          <w:b/>
          <w:sz w:val="24"/>
          <w:szCs w:val="24"/>
        </w:rPr>
        <w:t xml:space="preserve"> </w:t>
      </w:r>
    </w:p>
    <w:p w14:paraId="1039E9CA" w14:textId="77777777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</w:p>
    <w:p w14:paraId="18CA9698" w14:textId="77777777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  <w:r w:rsidRPr="007D65BA">
        <w:rPr>
          <w:rFonts w:ascii="Arial" w:hAnsi="Arial" w:cs="Arial"/>
          <w:b/>
          <w:sz w:val="24"/>
          <w:szCs w:val="24"/>
        </w:rPr>
        <w:t>Employment Experience</w:t>
      </w:r>
    </w:p>
    <w:p w14:paraId="2EFFFF24" w14:textId="3E8A5CED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Burcon Chiropractic Research Institute, Grand Rapids, MI</w:t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  <w:t xml:space="preserve">             </w:t>
      </w:r>
      <w:r>
        <w:rPr>
          <w:rFonts w:ascii="Arial" w:hAnsi="Arial" w:cs="Arial"/>
          <w:sz w:val="24"/>
          <w:szCs w:val="24"/>
        </w:rPr>
        <w:t xml:space="preserve">          </w:t>
      </w:r>
      <w:r w:rsidRPr="007D65BA">
        <w:rPr>
          <w:rFonts w:ascii="Arial" w:hAnsi="Arial" w:cs="Arial"/>
          <w:sz w:val="24"/>
          <w:szCs w:val="24"/>
        </w:rPr>
        <w:t>1999</w:t>
      </w:r>
    </w:p>
    <w:p w14:paraId="2DEBCB37" w14:textId="77777777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</w:p>
    <w:p w14:paraId="49DFCD3A" w14:textId="77777777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  <w:r w:rsidRPr="007D65BA">
        <w:rPr>
          <w:rFonts w:ascii="Arial" w:hAnsi="Arial" w:cs="Arial"/>
          <w:b/>
          <w:sz w:val="24"/>
          <w:szCs w:val="24"/>
        </w:rPr>
        <w:t>Achievements</w:t>
      </w:r>
    </w:p>
    <w:p w14:paraId="29D11884" w14:textId="26E872D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 xml:space="preserve">Above and Beyond Certificate, New York Chiropractic Council, Ground Zero volunteer    </w:t>
      </w:r>
      <w:r>
        <w:rPr>
          <w:rFonts w:ascii="Arial" w:hAnsi="Arial" w:cs="Arial"/>
          <w:sz w:val="24"/>
          <w:szCs w:val="24"/>
        </w:rPr>
        <w:t xml:space="preserve">            </w:t>
      </w:r>
      <w:r w:rsidRPr="007D65BA">
        <w:rPr>
          <w:rFonts w:ascii="Arial" w:hAnsi="Arial" w:cs="Arial"/>
          <w:sz w:val="24"/>
          <w:szCs w:val="24"/>
        </w:rPr>
        <w:t>2001</w:t>
      </w:r>
    </w:p>
    <w:p w14:paraId="55A64FC0" w14:textId="00466049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Developed TheBOARD, the first chiropractic board game</w:t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  <w:t xml:space="preserve">              </w:t>
      </w:r>
      <w:r>
        <w:rPr>
          <w:rFonts w:ascii="Arial" w:hAnsi="Arial" w:cs="Arial"/>
          <w:sz w:val="24"/>
          <w:szCs w:val="24"/>
        </w:rPr>
        <w:t xml:space="preserve">         </w:t>
      </w:r>
      <w:r w:rsidRPr="007D65BA">
        <w:rPr>
          <w:rFonts w:ascii="Arial" w:hAnsi="Arial" w:cs="Arial"/>
          <w:sz w:val="24"/>
          <w:szCs w:val="24"/>
        </w:rPr>
        <w:t>1995</w:t>
      </w:r>
    </w:p>
    <w:p w14:paraId="684E63BF" w14:textId="408FD09E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 xml:space="preserve">Designed medical computer system, AMOS, for NASA’s international space station           </w:t>
      </w:r>
      <w:r>
        <w:rPr>
          <w:rFonts w:ascii="Arial" w:hAnsi="Arial" w:cs="Arial"/>
          <w:sz w:val="24"/>
          <w:szCs w:val="24"/>
        </w:rPr>
        <w:t xml:space="preserve">        </w:t>
      </w:r>
      <w:r w:rsidR="00E51D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7D65BA">
        <w:rPr>
          <w:rFonts w:ascii="Arial" w:hAnsi="Arial" w:cs="Arial"/>
          <w:sz w:val="24"/>
          <w:szCs w:val="24"/>
        </w:rPr>
        <w:t>1989</w:t>
      </w:r>
    </w:p>
    <w:p w14:paraId="22557EEA" w14:textId="4E96D956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 xml:space="preserve">Appeared in “Up &amp; Coming” section of </w:t>
      </w:r>
      <w:r w:rsidRPr="007D65BA">
        <w:rPr>
          <w:rFonts w:ascii="Arial" w:hAnsi="Arial" w:cs="Arial"/>
          <w:i/>
          <w:sz w:val="24"/>
          <w:szCs w:val="24"/>
        </w:rPr>
        <w:t>People Magazine</w:t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</w:r>
      <w:r w:rsidRPr="007D65BA">
        <w:rPr>
          <w:rFonts w:ascii="Arial" w:hAnsi="Arial" w:cs="Arial"/>
          <w:sz w:val="24"/>
          <w:szCs w:val="24"/>
        </w:rPr>
        <w:tab/>
        <w:t xml:space="preserve">              </w:t>
      </w:r>
      <w:r>
        <w:rPr>
          <w:rFonts w:ascii="Arial" w:hAnsi="Arial" w:cs="Arial"/>
          <w:sz w:val="24"/>
          <w:szCs w:val="24"/>
        </w:rPr>
        <w:t xml:space="preserve">         </w:t>
      </w:r>
      <w:r w:rsidRPr="007D65BA">
        <w:rPr>
          <w:rFonts w:ascii="Arial" w:hAnsi="Arial" w:cs="Arial"/>
          <w:sz w:val="24"/>
          <w:szCs w:val="24"/>
        </w:rPr>
        <w:t>1979</w:t>
      </w:r>
    </w:p>
    <w:p w14:paraId="44F29965" w14:textId="77777777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</w:p>
    <w:p w14:paraId="29F38EFC" w14:textId="77777777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  <w:r w:rsidRPr="007D65BA">
        <w:rPr>
          <w:rFonts w:ascii="Arial" w:hAnsi="Arial" w:cs="Arial"/>
          <w:b/>
          <w:sz w:val="24"/>
          <w:szCs w:val="24"/>
        </w:rPr>
        <w:t>Presentations</w:t>
      </w:r>
    </w:p>
    <w:p w14:paraId="7FC12479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Cervical Specific Protocol and Results for 300 Meniere’s Patients Followed for a Minimum 0f 6 Years, 29</w:t>
      </w:r>
      <w:r w:rsidRPr="007D65BA">
        <w:rPr>
          <w:rFonts w:ascii="Arial" w:hAnsi="Arial" w:cs="Arial"/>
          <w:sz w:val="24"/>
          <w:szCs w:val="24"/>
          <w:vertAlign w:val="superscript"/>
        </w:rPr>
        <w:t>th</w:t>
      </w:r>
      <w:r w:rsidRPr="007D65BA">
        <w:rPr>
          <w:rFonts w:ascii="Arial" w:hAnsi="Arial" w:cs="Arial"/>
          <w:sz w:val="24"/>
          <w:szCs w:val="24"/>
        </w:rPr>
        <w:t xml:space="preserve"> Barany Society Meeting 2016, Seoul, Korea, June 2016.</w:t>
      </w:r>
    </w:p>
    <w:p w14:paraId="2FA12860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Cervical Specific Protocol and Results for 300 Meniere’s Patients Followed for a Minimum 0f 5 Years, 7</w:t>
      </w:r>
      <w:r w:rsidRPr="007D65BA">
        <w:rPr>
          <w:rFonts w:ascii="Arial" w:hAnsi="Arial" w:cs="Arial"/>
          <w:sz w:val="24"/>
          <w:szCs w:val="24"/>
          <w:vertAlign w:val="superscript"/>
        </w:rPr>
        <w:t>th</w:t>
      </w:r>
      <w:r w:rsidRPr="007D65BA">
        <w:rPr>
          <w:rFonts w:ascii="Arial" w:hAnsi="Arial" w:cs="Arial"/>
          <w:sz w:val="24"/>
          <w:szCs w:val="24"/>
        </w:rPr>
        <w:t xml:space="preserve"> International Symposium on Meniere’s Disease, Rome, Italy, Oct 2015.</w:t>
      </w:r>
    </w:p>
    <w:p w14:paraId="5496AC70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Correlative Findings in Upper Cervical Specific Chiropractic Pattern Analysis Utilizing</w:t>
      </w:r>
    </w:p>
    <w:p w14:paraId="33621C0E" w14:textId="4FA1B96F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 xml:space="preserve">Paraspinal Thermography, Leg Length Inequality and Heart Rate Variability in Two Patients with Tachycardia, 11th Annual International Research </w:t>
      </w:r>
      <w:r>
        <w:rPr>
          <w:rFonts w:ascii="Arial" w:hAnsi="Arial" w:cs="Arial"/>
          <w:sz w:val="24"/>
          <w:szCs w:val="24"/>
        </w:rPr>
        <w:t>a</w:t>
      </w:r>
      <w:r w:rsidRPr="007D65BA">
        <w:rPr>
          <w:rFonts w:ascii="Arial" w:hAnsi="Arial" w:cs="Arial"/>
          <w:sz w:val="24"/>
          <w:szCs w:val="24"/>
        </w:rPr>
        <w:t>nd Philosophy Symposium, Sherman Chiropractic College, Spartanburg, SC, Oct, 2014</w:t>
      </w:r>
    </w:p>
    <w:p w14:paraId="55DB16FB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Cervical Specific Management of One-Sided Neurological Disorders, Blair Upper Cervical Chiropractic Society Annual Conference, St Louis, MO, Sept 2012.</w:t>
      </w:r>
    </w:p>
    <w:p w14:paraId="510D897A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Cervical Specific Management of One-Sided Neurological Disorders, Upper Cervical Chiropractic Conference, New Zealand College of Chiropractic, Auckland, New Zealand, July 2012’</w:t>
      </w:r>
    </w:p>
    <w:p w14:paraId="0F5FF58D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 xml:space="preserve">Resolution of Glossopharyngeal Neuralgia with Spastic Dysphonia Following Chiropractic Care to Reduce Cervical Spine Vertebral Subluxations:  A Case Study, International Research and Philosophy Symposium, Sherman College of Chiropractic, Spartanburg, SC, Oct 2011. </w:t>
      </w:r>
    </w:p>
    <w:p w14:paraId="6F5BC8BC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Cervical Specific Protocol and Results for 300 Meniere’s Patients, International Research</w:t>
      </w:r>
    </w:p>
    <w:p w14:paraId="2F30BC13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And Philosophy Symposium, Sherman College of Chiropractic, Spartanburg, SC, Oct 2011.                                                                                                                           Cervical Specific Protocol and Results for 300 Meniere’s Patients, 6</w:t>
      </w:r>
      <w:r w:rsidRPr="007D65BA">
        <w:rPr>
          <w:rFonts w:ascii="Arial" w:hAnsi="Arial" w:cs="Arial"/>
          <w:sz w:val="24"/>
          <w:szCs w:val="24"/>
          <w:vertAlign w:val="superscript"/>
        </w:rPr>
        <w:t>th</w:t>
      </w:r>
      <w:r w:rsidRPr="007D65BA">
        <w:rPr>
          <w:rFonts w:ascii="Arial" w:hAnsi="Arial" w:cs="Arial"/>
          <w:sz w:val="24"/>
          <w:szCs w:val="24"/>
        </w:rPr>
        <w:t xml:space="preserve"> International Symposium on Meniere’s Disease, Kyoto International Conference Center, Japan, Nov 2010.</w:t>
      </w:r>
    </w:p>
    <w:p w14:paraId="7BABEE67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Cervical Specific Protocol and Results for 139 Meniere’s Patients, Fifth International Research and Philosophy Symposium, Sherman College of Chiropractic, Spartanburg, SC, Oct 2008.</w:t>
      </w:r>
    </w:p>
    <w:p w14:paraId="59A8B8F9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Cervical Specific Protocol and Results for 139 Meniere’s Patients, 13</w:t>
      </w:r>
      <w:r w:rsidRPr="007D65BA">
        <w:rPr>
          <w:rFonts w:ascii="Arial" w:hAnsi="Arial" w:cs="Arial"/>
          <w:sz w:val="24"/>
          <w:szCs w:val="24"/>
          <w:vertAlign w:val="superscript"/>
        </w:rPr>
        <w:t>th</w:t>
      </w:r>
      <w:r w:rsidRPr="007D65BA">
        <w:rPr>
          <w:rFonts w:ascii="Arial" w:hAnsi="Arial" w:cs="Arial"/>
          <w:sz w:val="24"/>
          <w:szCs w:val="24"/>
        </w:rPr>
        <w:t xml:space="preserve"> International Symposium and Workshops on Inner Ear Medicine and Surgery, Prosper Meniere Society, Austria, Mar 2008.</w:t>
      </w:r>
    </w:p>
    <w:p w14:paraId="38CD0824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Cervical Specific Protocol and Results for 139 Meniere’s Patients, 26</w:t>
      </w:r>
      <w:r w:rsidRPr="007D65BA">
        <w:rPr>
          <w:rFonts w:ascii="Arial" w:hAnsi="Arial" w:cs="Arial"/>
          <w:sz w:val="24"/>
          <w:szCs w:val="24"/>
          <w:vertAlign w:val="superscript"/>
        </w:rPr>
        <w:t>th</w:t>
      </w:r>
      <w:r w:rsidRPr="007D65BA">
        <w:rPr>
          <w:rFonts w:ascii="Arial" w:hAnsi="Arial" w:cs="Arial"/>
          <w:sz w:val="24"/>
          <w:szCs w:val="24"/>
        </w:rPr>
        <w:t xml:space="preserve"> Politzer Society Meeting, Cleveland Clinic, Cleveland, OH, Oct 2007.</w:t>
      </w:r>
    </w:p>
    <w:p w14:paraId="15A5BA05" w14:textId="1E126BCA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Upper Cervical Specific Protocol for One Hundred Meniere’s Patients, 12</w:t>
      </w:r>
      <w:r w:rsidRPr="007D65BA">
        <w:rPr>
          <w:rFonts w:ascii="Arial" w:hAnsi="Arial" w:cs="Arial"/>
          <w:sz w:val="24"/>
          <w:szCs w:val="24"/>
          <w:vertAlign w:val="superscript"/>
        </w:rPr>
        <w:t>th</w:t>
      </w:r>
      <w:r w:rsidRPr="007D65BA">
        <w:rPr>
          <w:rFonts w:ascii="Arial" w:hAnsi="Arial" w:cs="Arial"/>
          <w:sz w:val="24"/>
          <w:szCs w:val="24"/>
        </w:rPr>
        <w:t xml:space="preserve"> International Symposium and Workshops on Inner Ear Medicine and Surgery, Twenty Fifth Anniversary of the Prosper Meniere Society, Austria, Mar 2006.</w:t>
      </w:r>
      <w:r w:rsidR="006F0C3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</w:t>
      </w:r>
      <w:r w:rsidRPr="007D65BA">
        <w:rPr>
          <w:rFonts w:ascii="Arial" w:hAnsi="Arial" w:cs="Arial"/>
          <w:sz w:val="24"/>
          <w:szCs w:val="24"/>
        </w:rPr>
        <w:t>Upper Cervical Protocol for Thirty Meniere’s Patients, Poster Presentation, 5</w:t>
      </w:r>
      <w:r w:rsidRPr="007D65BA">
        <w:rPr>
          <w:rFonts w:ascii="Arial" w:hAnsi="Arial" w:cs="Arial"/>
          <w:sz w:val="24"/>
          <w:szCs w:val="24"/>
          <w:vertAlign w:val="superscript"/>
        </w:rPr>
        <w:t>th</w:t>
      </w:r>
      <w:r w:rsidRPr="007D65BA">
        <w:rPr>
          <w:rFonts w:ascii="Arial" w:hAnsi="Arial" w:cs="Arial"/>
          <w:sz w:val="24"/>
          <w:szCs w:val="24"/>
        </w:rPr>
        <w:t xml:space="preserve"> International </w:t>
      </w:r>
      <w:r w:rsidRPr="007D65BA">
        <w:rPr>
          <w:rFonts w:ascii="Arial" w:hAnsi="Arial" w:cs="Arial"/>
          <w:sz w:val="24"/>
          <w:szCs w:val="24"/>
        </w:rPr>
        <w:lastRenderedPageBreak/>
        <w:t>Symposium on Meniere’s Disease &amp; Inner Ear Homeostasis Disorders, House Ear Institute, Beverly Hills, CA, Apr 2005.</w:t>
      </w:r>
    </w:p>
    <w:p w14:paraId="11DE16E7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Assessment of Cervical Spine Using Modified Prill Leg Checks and Interactive Research Presentation, Eleventh Annual Vertebral Subluxation Conference, Sherman College of Chiropractic, Spartanburg, SC, Oct 2003.</w:t>
      </w:r>
    </w:p>
    <w:p w14:paraId="10216188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Upper Cervical Protocol for Three Meniere’s Patients, Ninth Annual Vertebral Subluxation Research Conference, Sherman College of Chiropractic, Spartanburg, SC, Oct 2001.</w:t>
      </w:r>
    </w:p>
    <w:p w14:paraId="6BA74810" w14:textId="77777777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</w:p>
    <w:p w14:paraId="0B848DB8" w14:textId="77777777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  <w:r w:rsidRPr="007D65BA">
        <w:rPr>
          <w:rFonts w:ascii="Arial" w:hAnsi="Arial" w:cs="Arial"/>
          <w:b/>
          <w:sz w:val="24"/>
          <w:szCs w:val="24"/>
        </w:rPr>
        <w:t>Publications</w:t>
      </w:r>
    </w:p>
    <w:p w14:paraId="773D81B7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Health Outcomes Following Cervical Specific Protocol in 300 Patients with Meniere’s Followed Over Six Years, Journal of Upper Cervical Chiropractic Research, Issue 2, Spring 2016.</w:t>
      </w:r>
    </w:p>
    <w:p w14:paraId="0DA63A53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Resolution of Glossopharyngeal Neuralgia &amp; Spastic Dystonia following Chiropractic Care to Reduce Upper Cervical Vertebral Subluxation:  A Case Study, J. Upper Cervical Chiropractic Research, Issue 1, Winter 2014.</w:t>
      </w:r>
    </w:p>
    <w:p w14:paraId="3D184AE9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Upper Cervical Specific Protocol and Results for 139 Patients Medically Diagnosed with Meniere’s Disease, Journal of Vertebral Subluxation Research, Nov 2010.</w:t>
      </w:r>
    </w:p>
    <w:p w14:paraId="67FE8E6E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Resolution of Trigeminal Neuralgia Following Chiropractic Care to Reduce Cervical Spine Vertebral Subluxations:  A Case Study, Journal of Vertebral Subluxation Research, Oct 2009, pp 1-7.</w:t>
      </w:r>
    </w:p>
    <w:p w14:paraId="2BAAFE3C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Upper Cervical Protocol to Reduce Vertebral Subluxation in Ten Subjects with Meniere’s:  A Case Series, Journal of Vertebral Subluxation Research, Jun 2008, pp 1-8.</w:t>
      </w:r>
    </w:p>
    <w:p w14:paraId="59E80954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 xml:space="preserve">Upper Cervical Protocol for Ten Meniere’s Patients, </w:t>
      </w:r>
      <w:r w:rsidRPr="007D65BA">
        <w:rPr>
          <w:rFonts w:ascii="Arial" w:hAnsi="Arial" w:cs="Arial"/>
          <w:sz w:val="24"/>
          <w:szCs w:val="24"/>
          <w:u w:val="single"/>
        </w:rPr>
        <w:t>Upper Cervical Subluxation Complex, A Review of the Chiropractic and Medical Literature</w:t>
      </w:r>
      <w:r w:rsidRPr="007D65BA">
        <w:rPr>
          <w:rFonts w:ascii="Arial" w:hAnsi="Arial" w:cs="Arial"/>
          <w:sz w:val="24"/>
          <w:szCs w:val="24"/>
        </w:rPr>
        <w:t>, Kirk Eriksen; Lippincott, Williams &amp; Wilkens, Baltimore, MD, 2004, pp 284-286.</w:t>
      </w:r>
    </w:p>
    <w:p w14:paraId="35BACAEF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“Parkinson’s Disease, Meniere’s Syndrome, Trigeminal Neuralgia and Bell’s Palsy:  One cause, One Correction,” Dynamic Chiropractor, Vol 21, Nun 11, May 2003.</w:t>
      </w:r>
    </w:p>
    <w:p w14:paraId="5A08107C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 xml:space="preserve">“Service with a Smile,” </w:t>
      </w:r>
      <w:r w:rsidRPr="007D65BA">
        <w:rPr>
          <w:rFonts w:ascii="Arial" w:hAnsi="Arial" w:cs="Arial"/>
          <w:sz w:val="24"/>
          <w:szCs w:val="24"/>
          <w:u w:val="single"/>
        </w:rPr>
        <w:t>A Cup of Chicken Soup for the Soul</w:t>
      </w:r>
      <w:r w:rsidRPr="007D65BA">
        <w:rPr>
          <w:rFonts w:ascii="Arial" w:hAnsi="Arial" w:cs="Arial"/>
          <w:sz w:val="24"/>
          <w:szCs w:val="24"/>
        </w:rPr>
        <w:t>, Jack Canfield, Mark Victor Hansen, Barry Spilchuk, Health Communications, Inc., Deerfield Beach, FL, 1996.</w:t>
      </w:r>
    </w:p>
    <w:p w14:paraId="026D40D7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 xml:space="preserve"> “BJ’s $50,000 ‘Timpograph still captures our imagination after more than fifty years,” </w:t>
      </w:r>
      <w:r w:rsidRPr="007D65BA">
        <w:rPr>
          <w:rFonts w:ascii="Arial" w:hAnsi="Arial" w:cs="Arial"/>
          <w:i/>
          <w:sz w:val="24"/>
          <w:szCs w:val="24"/>
        </w:rPr>
        <w:t>Chiropractic Economics</w:t>
      </w:r>
      <w:r w:rsidRPr="007D65BA">
        <w:rPr>
          <w:rFonts w:ascii="Arial" w:hAnsi="Arial" w:cs="Arial"/>
          <w:sz w:val="24"/>
          <w:szCs w:val="24"/>
        </w:rPr>
        <w:t>, Nov/Dec 1995.</w:t>
      </w:r>
    </w:p>
    <w:p w14:paraId="345D18C6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</w:p>
    <w:p w14:paraId="728C4543" w14:textId="77777777" w:rsidR="007D65BA" w:rsidRPr="007D65BA" w:rsidRDefault="007D65BA" w:rsidP="007D65BA">
      <w:pPr>
        <w:rPr>
          <w:rFonts w:ascii="Arial" w:hAnsi="Arial" w:cs="Arial"/>
          <w:b/>
          <w:sz w:val="24"/>
          <w:szCs w:val="24"/>
        </w:rPr>
      </w:pPr>
      <w:r w:rsidRPr="007D65BA">
        <w:rPr>
          <w:rFonts w:ascii="Arial" w:hAnsi="Arial" w:cs="Arial"/>
          <w:b/>
          <w:sz w:val="24"/>
          <w:szCs w:val="24"/>
        </w:rPr>
        <w:t>Memberships</w:t>
      </w:r>
    </w:p>
    <w:p w14:paraId="0A4A0A50" w14:textId="68431C41" w:rsid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Blair Upper Cervical Chiropractic Society</w:t>
      </w:r>
    </w:p>
    <w:p w14:paraId="719FE82A" w14:textId="51926950" w:rsidR="00E51D04" w:rsidRPr="007D65BA" w:rsidRDefault="00E51D04" w:rsidP="007D65BA">
      <w:pPr>
        <w:rPr>
          <w:rFonts w:ascii="Arial" w:hAnsi="Arial" w:cs="Arial"/>
          <w:sz w:val="24"/>
          <w:szCs w:val="24"/>
        </w:rPr>
      </w:pPr>
      <w:r w:rsidRPr="00E51D04">
        <w:rPr>
          <w:rFonts w:ascii="Arial" w:hAnsi="Arial" w:cs="Arial"/>
          <w:sz w:val="24"/>
          <w:szCs w:val="24"/>
        </w:rPr>
        <w:t>The Society of Chiropractic Orthospinology</w:t>
      </w:r>
    </w:p>
    <w:p w14:paraId="557A52FD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ICA Council on Upper Cervical Care</w:t>
      </w:r>
    </w:p>
    <w:p w14:paraId="50CE8907" w14:textId="77777777" w:rsidR="007D65BA" w:rsidRPr="007D65BA" w:rsidRDefault="007D65BA" w:rsidP="007D65BA">
      <w:pPr>
        <w:rPr>
          <w:rFonts w:ascii="Arial" w:hAnsi="Arial" w:cs="Arial"/>
          <w:sz w:val="24"/>
          <w:szCs w:val="24"/>
        </w:rPr>
      </w:pPr>
      <w:r w:rsidRPr="007D65BA">
        <w:rPr>
          <w:rFonts w:ascii="Arial" w:hAnsi="Arial" w:cs="Arial"/>
          <w:sz w:val="24"/>
          <w:szCs w:val="24"/>
        </w:rPr>
        <w:t>Sherman College of Chiropractic, Alumni Association and Regent</w:t>
      </w:r>
    </w:p>
    <w:p w14:paraId="78CE3281" w14:textId="77777777" w:rsidR="00677EDF" w:rsidRDefault="007D65BA" w:rsidP="007D65BA">
      <w:r w:rsidRPr="007D65BA">
        <w:rPr>
          <w:rFonts w:ascii="Arial" w:hAnsi="Arial" w:cs="Arial"/>
          <w:sz w:val="24"/>
          <w:szCs w:val="24"/>
        </w:rPr>
        <w:t>Michigan Association of Chiropractic, Centennial Club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  <w:r w:rsidRPr="007D65BA">
        <w:rPr>
          <w:rFonts w:ascii="Arial" w:hAnsi="Arial" w:cs="Arial"/>
          <w:sz w:val="24"/>
          <w:szCs w:val="24"/>
        </w:rPr>
        <w:t>Community Media Center, Grand Rapids, MI</w:t>
      </w:r>
      <w:r>
        <w:t xml:space="preserve">   </w:t>
      </w:r>
    </w:p>
    <w:p w14:paraId="243E8C4E" w14:textId="77777777" w:rsidR="00677EDF" w:rsidRDefault="00677EDF" w:rsidP="007D65BA"/>
    <w:p w14:paraId="5A7EF6E4" w14:textId="77777777" w:rsidR="00677EDF" w:rsidRDefault="00677EDF" w:rsidP="007D65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Photos (next page):</w:t>
      </w:r>
    </w:p>
    <w:p w14:paraId="34863139" w14:textId="77777777" w:rsidR="0000299E" w:rsidRDefault="00520F89" w:rsidP="007D65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Banner: The Meniere’s Disease Research Institute was founded in 2007 </w:t>
      </w:r>
      <w:r w:rsidRPr="00520F89">
        <w:rPr>
          <w:rFonts w:ascii="Arial" w:hAnsi="Arial" w:cs="Arial"/>
          <w:sz w:val="24"/>
          <w:szCs w:val="24"/>
        </w:rPr>
        <w:t>as the not for profit division of Burcon Chiropractic. The Institute has produced six Health Talks on GRTV</w:t>
      </w:r>
      <w:r w:rsidR="007D65BA" w:rsidRPr="00520F89">
        <w:rPr>
          <w:rFonts w:ascii="Arial" w:hAnsi="Arial" w:cs="Arial"/>
          <w:sz w:val="24"/>
          <w:szCs w:val="24"/>
        </w:rPr>
        <w:t xml:space="preserve"> </w:t>
      </w:r>
      <w:r w:rsidRPr="00520F89">
        <w:rPr>
          <w:rFonts w:ascii="Arial" w:hAnsi="Arial" w:cs="Arial"/>
          <w:sz w:val="24"/>
          <w:szCs w:val="24"/>
        </w:rPr>
        <w:t xml:space="preserve">since then with </w:t>
      </w:r>
      <w:r>
        <w:rPr>
          <w:rFonts w:ascii="Arial" w:hAnsi="Arial" w:cs="Arial"/>
          <w:sz w:val="24"/>
          <w:szCs w:val="24"/>
        </w:rPr>
        <w:t xml:space="preserve">the help of </w:t>
      </w:r>
      <w:r w:rsidRPr="00520F89">
        <w:rPr>
          <w:rFonts w:ascii="Arial" w:hAnsi="Arial" w:cs="Arial"/>
          <w:sz w:val="24"/>
          <w:szCs w:val="24"/>
        </w:rPr>
        <w:t xml:space="preserve">James and Rhonda Tomasi, authors of that little green book, “What Time Tuesday?” They are available on YouTube through a link at </w:t>
      </w:r>
      <w:hyperlink r:id="rId16" w:history="1">
        <w:r w:rsidRPr="00520F89">
          <w:rPr>
            <w:rStyle w:val="Hyperlink"/>
            <w:rFonts w:ascii="Arial" w:hAnsi="Arial" w:cs="Arial"/>
            <w:sz w:val="24"/>
            <w:szCs w:val="24"/>
          </w:rPr>
          <w:t>www.BurconChiropractic.com</w:t>
        </w:r>
      </w:hyperlink>
      <w:r w:rsidRPr="00520F89">
        <w:rPr>
          <w:rFonts w:ascii="Arial" w:hAnsi="Arial" w:cs="Arial"/>
          <w:sz w:val="24"/>
          <w:szCs w:val="24"/>
        </w:rPr>
        <w:t xml:space="preserve"> .</w:t>
      </w:r>
      <w:r w:rsidR="007D65BA" w:rsidRPr="00520F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Together with my friend and patient Greg Buchanan </w:t>
      </w:r>
      <w:hyperlink r:id="rId17" w:history="1">
        <w:r w:rsidRPr="000730F2">
          <w:rPr>
            <w:rStyle w:val="Hyperlink"/>
            <w:rFonts w:ascii="Arial" w:hAnsi="Arial" w:cs="Arial"/>
            <w:sz w:val="24"/>
            <w:szCs w:val="24"/>
          </w:rPr>
          <w:t>www.upCSpine.com</w:t>
        </w:r>
      </w:hyperlink>
      <w:r>
        <w:rPr>
          <w:rFonts w:ascii="Arial" w:hAnsi="Arial" w:cs="Arial"/>
          <w:sz w:val="24"/>
          <w:szCs w:val="24"/>
        </w:rPr>
        <w:t xml:space="preserve"> from Australia, they created Upper Cervical Advocates.</w:t>
      </w:r>
    </w:p>
    <w:p w14:paraId="40B394A9" w14:textId="7160A1F1" w:rsidR="0000299E" w:rsidRDefault="0000299E" w:rsidP="007D65BA">
      <w:pPr>
        <w:rPr>
          <w:rFonts w:ascii="Arial" w:hAnsi="Arial" w:cs="Arial"/>
          <w:sz w:val="24"/>
          <w:szCs w:val="24"/>
        </w:rPr>
      </w:pPr>
      <w:r w:rsidRPr="0000299E">
        <w:rPr>
          <w:rFonts w:ascii="Arial" w:hAnsi="Arial" w:cs="Arial"/>
          <w:sz w:val="24"/>
          <w:szCs w:val="24"/>
        </w:rPr>
        <w:t xml:space="preserve">All donations </w:t>
      </w:r>
      <w:r w:rsidR="006F0C3A">
        <w:rPr>
          <w:rFonts w:ascii="Arial" w:hAnsi="Arial" w:cs="Arial"/>
          <w:sz w:val="24"/>
          <w:szCs w:val="24"/>
        </w:rPr>
        <w:t xml:space="preserve">to </w:t>
      </w:r>
      <w:r w:rsidRPr="0000299E">
        <w:rPr>
          <w:rFonts w:ascii="Arial" w:hAnsi="Arial" w:cs="Arial"/>
          <w:sz w:val="24"/>
          <w:szCs w:val="24"/>
        </w:rPr>
        <w:t>20</w:t>
      </w:r>
      <w:r w:rsidRPr="0000299E">
        <w:rPr>
          <w:rFonts w:ascii="Arial" w:hAnsi="Arial" w:cs="Arial"/>
          <w:sz w:val="24"/>
          <w:szCs w:val="24"/>
          <w:vertAlign w:val="superscript"/>
        </w:rPr>
        <w:t>th</w:t>
      </w:r>
      <w:r w:rsidRPr="000029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Year </w:t>
      </w:r>
      <w:r w:rsidRPr="0000299E">
        <w:rPr>
          <w:rFonts w:ascii="Arial" w:hAnsi="Arial" w:cs="Arial"/>
          <w:sz w:val="24"/>
          <w:szCs w:val="24"/>
        </w:rPr>
        <w:t>Open House will go</w:t>
      </w:r>
      <w:r>
        <w:rPr>
          <w:rFonts w:ascii="Arial" w:hAnsi="Arial" w:cs="Arial"/>
          <w:sz w:val="24"/>
          <w:szCs w:val="24"/>
        </w:rPr>
        <w:t xml:space="preserve"> </w:t>
      </w:r>
      <w:r w:rsidRPr="0000299E">
        <w:rPr>
          <w:rFonts w:ascii="Arial" w:hAnsi="Arial" w:cs="Arial"/>
          <w:sz w:val="24"/>
          <w:szCs w:val="24"/>
        </w:rPr>
        <w:t>to their tax deductible</w:t>
      </w:r>
      <w:r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Pr="0000299E">
          <w:rPr>
            <w:rStyle w:val="Hyperlink"/>
            <w:rFonts w:ascii="Arial" w:eastAsiaTheme="majorEastAsia" w:hAnsi="Arial" w:cs="Arial"/>
            <w:sz w:val="24"/>
            <w:szCs w:val="24"/>
          </w:rPr>
          <w:t>uppercervicaladvocates.com/</w:t>
        </w:r>
      </w:hyperlink>
      <w:r w:rsidR="007D65BA" w:rsidRPr="000029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                     Top photos: Dr. Michael Burcon’s examination/adjusting area and office consultation space.</w:t>
      </w:r>
      <w:r w:rsidR="007D65BA" w:rsidRPr="0000299E">
        <w:rPr>
          <w:rFonts w:ascii="Arial" w:hAnsi="Arial" w:cs="Arial"/>
          <w:sz w:val="24"/>
          <w:szCs w:val="24"/>
        </w:rPr>
        <w:t xml:space="preserve">  </w:t>
      </w:r>
    </w:p>
    <w:p w14:paraId="6780BC27" w14:textId="77777777" w:rsidR="006F0C3A" w:rsidRDefault="0000299E" w:rsidP="007D65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Middle: Waiting room with literature/Wi-fi. Best laser aligned digital x-ray equipment money can buy.</w:t>
      </w:r>
      <w:r w:rsidR="007D65BA" w:rsidRPr="0000299E">
        <w:rPr>
          <w:rFonts w:ascii="Arial" w:hAnsi="Arial" w:cs="Arial"/>
          <w:sz w:val="24"/>
          <w:szCs w:val="24"/>
        </w:rPr>
        <w:t xml:space="preserve">  </w:t>
      </w:r>
    </w:p>
    <w:p w14:paraId="2F9376B7" w14:textId="19269B31" w:rsidR="002B0097" w:rsidRPr="006F0C3A" w:rsidRDefault="006F0C3A" w:rsidP="006F0C3A">
      <w:pPr>
        <w:rPr>
          <w:rFonts w:ascii="Arial" w:hAnsi="Arial" w:cs="Arial"/>
          <w:sz w:val="24"/>
          <w:szCs w:val="24"/>
        </w:rPr>
      </w:pPr>
      <w:r w:rsidRPr="006F0C3A">
        <w:rPr>
          <w:rFonts w:ascii="Arial" w:hAnsi="Arial" w:cs="Arial"/>
          <w:sz w:val="24"/>
          <w:szCs w:val="24"/>
        </w:rPr>
        <w:t>Bottom: Massage/CranioSacral therapy and resting rooms.</w:t>
      </w:r>
      <w:r w:rsidR="007D65BA" w:rsidRPr="006F0C3A">
        <w:rPr>
          <w:rFonts w:ascii="Arial" w:hAnsi="Arial" w:cs="Arial"/>
          <w:sz w:val="24"/>
          <w:szCs w:val="24"/>
        </w:rPr>
        <w:t xml:space="preserve">  </w:t>
      </w:r>
      <w:r w:rsidRPr="006F0C3A">
        <w:rPr>
          <w:rFonts w:ascii="Arial" w:hAnsi="Arial" w:cs="Arial"/>
          <w:sz w:val="24"/>
          <w:szCs w:val="24"/>
        </w:rPr>
        <w:t>BJ Palmer, D</w:t>
      </w:r>
      <w:r w:rsidR="00037711">
        <w:rPr>
          <w:rFonts w:ascii="Arial" w:hAnsi="Arial" w:cs="Arial"/>
          <w:sz w:val="24"/>
          <w:szCs w:val="24"/>
        </w:rPr>
        <w:t>.</w:t>
      </w:r>
      <w:r w:rsidRPr="006F0C3A">
        <w:rPr>
          <w:rFonts w:ascii="Arial" w:hAnsi="Arial" w:cs="Arial"/>
          <w:sz w:val="24"/>
          <w:szCs w:val="24"/>
        </w:rPr>
        <w:t>C</w:t>
      </w:r>
      <w:r w:rsidR="00037711">
        <w:rPr>
          <w:rFonts w:ascii="Arial" w:hAnsi="Arial" w:cs="Arial"/>
          <w:sz w:val="24"/>
          <w:szCs w:val="24"/>
        </w:rPr>
        <w:t>.</w:t>
      </w:r>
      <w:r w:rsidRPr="006F0C3A">
        <w:rPr>
          <w:rFonts w:ascii="Arial" w:hAnsi="Arial" w:cs="Arial"/>
          <w:sz w:val="24"/>
          <w:szCs w:val="24"/>
        </w:rPr>
        <w:t xml:space="preserve"> said that</w:t>
      </w:r>
      <w:r w:rsidR="007D65BA" w:rsidRPr="006F0C3A">
        <w:rPr>
          <w:rFonts w:ascii="Arial" w:hAnsi="Arial" w:cs="Arial"/>
          <w:sz w:val="24"/>
          <w:szCs w:val="24"/>
        </w:rPr>
        <w:t xml:space="preserve"> </w:t>
      </w:r>
      <w:r w:rsidRPr="006F0C3A">
        <w:rPr>
          <w:rFonts w:ascii="Arial" w:hAnsi="Arial" w:cs="Arial"/>
          <w:sz w:val="24"/>
          <w:szCs w:val="24"/>
        </w:rPr>
        <w:t>the most important part of the adjustment the patient gives themselves</w:t>
      </w:r>
      <w:r>
        <w:rPr>
          <w:rFonts w:ascii="Arial" w:hAnsi="Arial" w:cs="Arial"/>
          <w:sz w:val="24"/>
          <w:szCs w:val="24"/>
        </w:rPr>
        <w:t>, the rest afterward</w:t>
      </w:r>
      <w:r w:rsidRPr="006F0C3A">
        <w:rPr>
          <w:rFonts w:ascii="Arial" w:hAnsi="Arial" w:cs="Arial"/>
          <w:sz w:val="24"/>
          <w:szCs w:val="24"/>
        </w:rPr>
        <w:t>.</w:t>
      </w:r>
      <w:r w:rsidR="007D65BA" w:rsidRPr="006F0C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Dr. Burcon </w:t>
      </w:r>
      <w:r w:rsidR="00037711">
        <w:rPr>
          <w:rFonts w:ascii="Arial" w:hAnsi="Arial" w:cs="Arial"/>
          <w:sz w:val="24"/>
          <w:szCs w:val="24"/>
        </w:rPr>
        <w:t>picked up</w:t>
      </w:r>
      <w:r>
        <w:rPr>
          <w:rFonts w:ascii="Arial" w:hAnsi="Arial" w:cs="Arial"/>
          <w:sz w:val="24"/>
          <w:szCs w:val="24"/>
        </w:rPr>
        <w:t xml:space="preserve"> Dr. Palmer’s research</w:t>
      </w:r>
      <w:r w:rsidR="00037711">
        <w:rPr>
          <w:rFonts w:ascii="Arial" w:hAnsi="Arial" w:cs="Arial"/>
          <w:sz w:val="24"/>
          <w:szCs w:val="24"/>
        </w:rPr>
        <w:t xml:space="preserve"> </w:t>
      </w:r>
      <w:r w:rsidR="00977324">
        <w:rPr>
          <w:rFonts w:ascii="Arial" w:hAnsi="Arial" w:cs="Arial"/>
          <w:sz w:val="24"/>
          <w:szCs w:val="24"/>
        </w:rPr>
        <w:t>when</w:t>
      </w:r>
      <w:r w:rsidR="00037711">
        <w:rPr>
          <w:rFonts w:ascii="Arial" w:hAnsi="Arial" w:cs="Arial"/>
          <w:sz w:val="24"/>
          <w:szCs w:val="24"/>
        </w:rPr>
        <w:t xml:space="preserve"> h</w:t>
      </w:r>
      <w:r>
        <w:rPr>
          <w:rFonts w:ascii="Arial" w:hAnsi="Arial" w:cs="Arial"/>
          <w:sz w:val="24"/>
          <w:szCs w:val="24"/>
        </w:rPr>
        <w:t xml:space="preserve">e passed in 1961. </w:t>
      </w:r>
      <w:r w:rsidR="00037711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Burcons have </w:t>
      </w:r>
      <w:r w:rsidR="00037711">
        <w:rPr>
          <w:rFonts w:ascii="Arial" w:hAnsi="Arial" w:cs="Arial"/>
          <w:sz w:val="24"/>
          <w:szCs w:val="24"/>
        </w:rPr>
        <w:t>searched through documents in his homes and the school’s private library.</w:t>
      </w:r>
      <w:r w:rsidR="007D65BA" w:rsidRPr="006F0C3A">
        <w:rPr>
          <w:rFonts w:ascii="Arial" w:hAnsi="Arial" w:cs="Arial"/>
          <w:sz w:val="24"/>
          <w:szCs w:val="24"/>
        </w:rPr>
        <w:t xml:space="preserve"> </w:t>
      </w:r>
      <w:r w:rsidR="003A5D7A">
        <w:rPr>
          <w:rFonts w:ascii="Arial" w:hAnsi="Arial" w:cs="Arial"/>
          <w:sz w:val="24"/>
          <w:szCs w:val="24"/>
        </w:rPr>
        <w:t xml:space="preserve">Jane Burcon and their care dog Stella are resting. </w:t>
      </w:r>
      <w:r w:rsidR="007D65BA" w:rsidRPr="006F0C3A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7D65BA" w:rsidRPr="006F0C3A">
        <w:rPr>
          <w:rFonts w:ascii="Arial" w:hAnsi="Arial" w:cs="Arial"/>
          <w:sz w:val="24"/>
          <w:szCs w:val="24"/>
        </w:rPr>
        <w:t xml:space="preserve">    </w:t>
      </w:r>
      <w:r w:rsidR="00732E05" w:rsidRPr="006F0C3A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 w:rsidR="00D7438E" w:rsidRPr="006F0C3A">
        <w:rPr>
          <w:rFonts w:ascii="Arial" w:hAnsi="Arial" w:cs="Arial"/>
          <w:b/>
          <w:sz w:val="24"/>
          <w:szCs w:val="24"/>
          <w:lang w:val="en-GB"/>
        </w:rPr>
        <w:t xml:space="preserve">   </w:t>
      </w:r>
      <w:r w:rsidR="008108AB" w:rsidRPr="006F0C3A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14:paraId="0E358C7A" w14:textId="31AD8A82" w:rsidR="00593454" w:rsidRDefault="00593454" w:rsidP="00C87D5B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38F274DF" wp14:editId="74590FDF">
            <wp:extent cx="6208776" cy="1709928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6C33" w14:textId="6DBCFD90" w:rsidR="00B825B1" w:rsidRPr="003A5D7A" w:rsidRDefault="00B825B1" w:rsidP="00B825B1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Arial" w:hAnsi="Arial" w:cs="Arial"/>
          <w:b/>
          <w:sz w:val="32"/>
          <w:szCs w:val="32"/>
          <w:highlight w:val="yellow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A5D7A">
        <w:rPr>
          <w:rFonts w:ascii="Arial" w:hAnsi="Arial" w:cs="Arial"/>
          <w:b/>
          <w:sz w:val="32"/>
          <w:szCs w:val="32"/>
          <w:highlight w:val="yellow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20</w:t>
      </w:r>
      <w:r w:rsidRPr="003A5D7A">
        <w:rPr>
          <w:rFonts w:ascii="Arial" w:hAnsi="Arial" w:cs="Arial"/>
          <w:b/>
          <w:sz w:val="32"/>
          <w:szCs w:val="32"/>
          <w:highlight w:val="yellow"/>
          <w:shd w:val="clear" w:color="auto" w:fill="FFFFFF"/>
          <w:vertAlign w:val="superscript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</w:t>
      </w:r>
      <w:r w:rsidRPr="003A5D7A">
        <w:rPr>
          <w:rFonts w:ascii="Arial" w:hAnsi="Arial" w:cs="Arial"/>
          <w:b/>
          <w:sz w:val="32"/>
          <w:szCs w:val="32"/>
          <w:highlight w:val="yellow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Anniversary </w:t>
      </w:r>
      <w:r w:rsidR="007011B8" w:rsidRPr="003A5D7A">
        <w:rPr>
          <w:rFonts w:ascii="Arial" w:hAnsi="Arial" w:cs="Arial"/>
          <w:b/>
          <w:sz w:val="32"/>
          <w:szCs w:val="32"/>
          <w:highlight w:val="yellow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Open House, Saturday, November </w:t>
      </w:r>
      <w:r w:rsidR="003A5D7A" w:rsidRPr="003A5D7A">
        <w:rPr>
          <w:rFonts w:ascii="Arial" w:hAnsi="Arial" w:cs="Arial"/>
          <w:b/>
          <w:sz w:val="32"/>
          <w:szCs w:val="32"/>
          <w:highlight w:val="yellow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9</w:t>
      </w:r>
      <w:r w:rsidR="007011B8" w:rsidRPr="003A5D7A">
        <w:rPr>
          <w:rFonts w:ascii="Arial" w:hAnsi="Arial" w:cs="Arial"/>
          <w:b/>
          <w:sz w:val="32"/>
          <w:szCs w:val="32"/>
          <w:highlight w:val="yellow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, 2019</w:t>
      </w:r>
      <w:r w:rsidR="003A5D7A" w:rsidRPr="003A5D7A">
        <w:rPr>
          <w:rFonts w:ascii="Arial" w:hAnsi="Arial" w:cs="Arial"/>
          <w:b/>
          <w:sz w:val="32"/>
          <w:szCs w:val="32"/>
          <w:highlight w:val="yellow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, 10am-2pm</w:t>
      </w:r>
    </w:p>
    <w:p w14:paraId="01CBAFB7" w14:textId="54AC4449" w:rsidR="00593454" w:rsidRPr="003A5D7A" w:rsidRDefault="00593454" w:rsidP="0014795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b/>
          <w:sz w:val="24"/>
          <w:szCs w:val="24"/>
          <w:highlight w:val="yellow"/>
          <w:shd w:val="clear" w:color="auto" w:fill="FFFFFF"/>
        </w:rPr>
        <w:sectPr w:rsidR="00593454" w:rsidRPr="003A5D7A" w:rsidSect="007D65BA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36BF72B4" w14:textId="57954952" w:rsidR="00593454" w:rsidRPr="003A5D7A" w:rsidRDefault="00593454" w:rsidP="0014795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b/>
          <w:sz w:val="24"/>
          <w:szCs w:val="24"/>
          <w:highlight w:val="yellow"/>
          <w:shd w:val="clear" w:color="auto" w:fill="FFFFFF"/>
        </w:rPr>
      </w:pPr>
      <w:r w:rsidRPr="003A5D7A">
        <w:rPr>
          <w:rFonts w:ascii="Arial" w:hAnsi="Arial" w:cs="Arial"/>
          <w:b/>
          <w:noProof/>
          <w:sz w:val="24"/>
          <w:szCs w:val="24"/>
          <w:highlight w:val="yellow"/>
          <w:shd w:val="clear" w:color="auto" w:fill="FFFFFF"/>
        </w:rPr>
        <w:drawing>
          <wp:inline distT="0" distB="0" distL="0" distR="0" wp14:anchorId="51902598" wp14:editId="5ED77B11">
            <wp:extent cx="3200400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justing suit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724F" w14:textId="152AA4CF" w:rsidR="00593454" w:rsidRPr="003A5D7A" w:rsidRDefault="00593454" w:rsidP="0014795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b/>
          <w:sz w:val="24"/>
          <w:szCs w:val="24"/>
          <w:highlight w:val="yellow"/>
          <w:shd w:val="clear" w:color="auto" w:fill="FFFFFF"/>
        </w:rPr>
      </w:pPr>
      <w:r w:rsidRPr="003A5D7A">
        <w:rPr>
          <w:rFonts w:ascii="Arial" w:hAnsi="Arial" w:cs="Arial"/>
          <w:b/>
          <w:noProof/>
          <w:sz w:val="24"/>
          <w:szCs w:val="24"/>
          <w:highlight w:val="yellow"/>
          <w:shd w:val="clear" w:color="auto" w:fill="FFFFFF"/>
        </w:rPr>
        <w:drawing>
          <wp:inline distT="0" distB="0" distL="0" distR="0" wp14:anchorId="49EB9600" wp14:editId="67B05995">
            <wp:extent cx="3200400" cy="2132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iting room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DC0C" w14:textId="200160C2" w:rsidR="00593454" w:rsidRDefault="00593454" w:rsidP="0014795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3A5D7A">
        <w:rPr>
          <w:rFonts w:ascii="Arial" w:hAnsi="Arial" w:cs="Arial"/>
          <w:b/>
          <w:noProof/>
          <w:sz w:val="24"/>
          <w:szCs w:val="24"/>
          <w:highlight w:val="yellow"/>
          <w:shd w:val="clear" w:color="auto" w:fill="FFFFFF"/>
        </w:rPr>
        <w:drawing>
          <wp:inline distT="0" distB="0" distL="0" distR="0" wp14:anchorId="2EBB09AE" wp14:editId="7FE777EE">
            <wp:extent cx="3200400" cy="213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sagetabl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B7DC" w14:textId="12FAA152" w:rsidR="00620A6B" w:rsidRDefault="00620A6B" w:rsidP="0014795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  <w:shd w:val="clear" w:color="auto" w:fill="FFFFFF"/>
        </w:rPr>
        <w:drawing>
          <wp:inline distT="0" distB="0" distL="0" distR="0" wp14:anchorId="5BC1D9C5" wp14:editId="0A8B0990">
            <wp:extent cx="3200400" cy="213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6569251_10216566954026647_9195600198498254848_o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8F9F" w14:textId="1D0B0F54" w:rsidR="00620A6B" w:rsidRDefault="00620A6B" w:rsidP="0014795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  <w:shd w:val="clear" w:color="auto" w:fill="FFFFFF"/>
        </w:rPr>
        <w:drawing>
          <wp:inline distT="0" distB="0" distL="0" distR="0" wp14:anchorId="2883D3B7" wp14:editId="14F884CB">
            <wp:extent cx="3200400" cy="213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6599947_10216566941546335_4369787537556766720_o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69E2" w14:textId="26C68B6D" w:rsidR="00593454" w:rsidRPr="00147956" w:rsidRDefault="007418F4" w:rsidP="0014795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  <w:shd w:val="clear" w:color="auto" w:fill="FFFFFF"/>
        </w:rPr>
        <w:drawing>
          <wp:inline distT="0" distB="0" distL="0" distR="0" wp14:anchorId="208028C7" wp14:editId="3D1C8182">
            <wp:extent cx="3136392" cy="2112264"/>
            <wp:effectExtent l="0" t="0" r="6985" b="254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t.jpg"/>
                    <pic:cNvPicPr preferRelativeResize="0"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6392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454" w:rsidRPr="00147956" w:rsidSect="00593454">
      <w:type w:val="continuous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F69BA" w14:textId="77777777" w:rsidR="000C4A68" w:rsidRDefault="000C4A68">
      <w:r>
        <w:separator/>
      </w:r>
    </w:p>
  </w:endnote>
  <w:endnote w:type="continuationSeparator" w:id="0">
    <w:p w14:paraId="3A0D4DAF" w14:textId="77777777" w:rsidR="000C4A68" w:rsidRDefault="000C4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  <w:font w:name="Times 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9BC3C" w14:textId="77777777" w:rsidR="00F10D00" w:rsidRDefault="00F10D00">
    <w:pPr>
      <w:pStyle w:val="Footer-Professional"/>
    </w:pPr>
    <w:r>
      <w:t xml:space="preserve">Newsletter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E3193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C7771" w14:textId="77777777" w:rsidR="00F10D00" w:rsidRPr="006E4AB8" w:rsidRDefault="00F10D00" w:rsidP="006E4A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73D00" w14:textId="77777777" w:rsidR="000C4A68" w:rsidRDefault="000C4A68">
      <w:r>
        <w:separator/>
      </w:r>
    </w:p>
  </w:footnote>
  <w:footnote w:type="continuationSeparator" w:id="0">
    <w:p w14:paraId="675F7D41" w14:textId="77777777" w:rsidR="000C4A68" w:rsidRDefault="000C4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C32D67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9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22E6D8E"/>
    <w:multiLevelType w:val="hybridMultilevel"/>
    <w:tmpl w:val="BBA647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5E0122E"/>
    <w:multiLevelType w:val="multilevel"/>
    <w:tmpl w:val="4E102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Newsletter Post Wizard Balloon" w:val="0"/>
  </w:docVars>
  <w:rsids>
    <w:rsidRoot w:val="003E1D6D"/>
    <w:rsid w:val="000016CD"/>
    <w:rsid w:val="0000299E"/>
    <w:rsid w:val="000032D4"/>
    <w:rsid w:val="000228DE"/>
    <w:rsid w:val="00022C86"/>
    <w:rsid w:val="0002358A"/>
    <w:rsid w:val="0003080E"/>
    <w:rsid w:val="00034A90"/>
    <w:rsid w:val="00037711"/>
    <w:rsid w:val="00044E98"/>
    <w:rsid w:val="000514F6"/>
    <w:rsid w:val="000603D2"/>
    <w:rsid w:val="00062210"/>
    <w:rsid w:val="00064C80"/>
    <w:rsid w:val="000671AC"/>
    <w:rsid w:val="00074FCC"/>
    <w:rsid w:val="00076F4E"/>
    <w:rsid w:val="0008251E"/>
    <w:rsid w:val="0008406C"/>
    <w:rsid w:val="000859B7"/>
    <w:rsid w:val="00090204"/>
    <w:rsid w:val="000922E9"/>
    <w:rsid w:val="000925C9"/>
    <w:rsid w:val="000A3C48"/>
    <w:rsid w:val="000A4D41"/>
    <w:rsid w:val="000B6D53"/>
    <w:rsid w:val="000C04AC"/>
    <w:rsid w:val="000C4987"/>
    <w:rsid w:val="000C4A68"/>
    <w:rsid w:val="000C7A2D"/>
    <w:rsid w:val="000D2326"/>
    <w:rsid w:val="000D4313"/>
    <w:rsid w:val="000D4485"/>
    <w:rsid w:val="000D58BB"/>
    <w:rsid w:val="000E7C42"/>
    <w:rsid w:val="000E7D84"/>
    <w:rsid w:val="000F3686"/>
    <w:rsid w:val="00104317"/>
    <w:rsid w:val="00112F2F"/>
    <w:rsid w:val="0011591D"/>
    <w:rsid w:val="001165C3"/>
    <w:rsid w:val="00120615"/>
    <w:rsid w:val="0013156D"/>
    <w:rsid w:val="00147956"/>
    <w:rsid w:val="00147C1C"/>
    <w:rsid w:val="0016373E"/>
    <w:rsid w:val="001800F3"/>
    <w:rsid w:val="00185BC3"/>
    <w:rsid w:val="0018732D"/>
    <w:rsid w:val="00191DB9"/>
    <w:rsid w:val="00194059"/>
    <w:rsid w:val="001A6CE3"/>
    <w:rsid w:val="001A7A3D"/>
    <w:rsid w:val="001B5215"/>
    <w:rsid w:val="001C4C27"/>
    <w:rsid w:val="001E0184"/>
    <w:rsid w:val="001E1C59"/>
    <w:rsid w:val="001E3689"/>
    <w:rsid w:val="00200373"/>
    <w:rsid w:val="002046DF"/>
    <w:rsid w:val="00206F60"/>
    <w:rsid w:val="00211437"/>
    <w:rsid w:val="00211858"/>
    <w:rsid w:val="00211C65"/>
    <w:rsid w:val="0021206F"/>
    <w:rsid w:val="0021315A"/>
    <w:rsid w:val="00214183"/>
    <w:rsid w:val="00222D6F"/>
    <w:rsid w:val="002248BA"/>
    <w:rsid w:val="00224A3E"/>
    <w:rsid w:val="00225E97"/>
    <w:rsid w:val="002343F2"/>
    <w:rsid w:val="00236061"/>
    <w:rsid w:val="00237529"/>
    <w:rsid w:val="00240EBD"/>
    <w:rsid w:val="002479C3"/>
    <w:rsid w:val="002542F2"/>
    <w:rsid w:val="00255091"/>
    <w:rsid w:val="002625C5"/>
    <w:rsid w:val="0026333D"/>
    <w:rsid w:val="002677B7"/>
    <w:rsid w:val="0026789E"/>
    <w:rsid w:val="00270517"/>
    <w:rsid w:val="002715B4"/>
    <w:rsid w:val="00280DB6"/>
    <w:rsid w:val="00280DE5"/>
    <w:rsid w:val="00286E95"/>
    <w:rsid w:val="0029320C"/>
    <w:rsid w:val="002944B2"/>
    <w:rsid w:val="002945A7"/>
    <w:rsid w:val="002B0097"/>
    <w:rsid w:val="002B0632"/>
    <w:rsid w:val="002B2D74"/>
    <w:rsid w:val="002C4D0E"/>
    <w:rsid w:val="002D6A78"/>
    <w:rsid w:val="002D6E93"/>
    <w:rsid w:val="002E3EDB"/>
    <w:rsid w:val="002E7E8E"/>
    <w:rsid w:val="002F1311"/>
    <w:rsid w:val="002F3115"/>
    <w:rsid w:val="002F384A"/>
    <w:rsid w:val="002F6788"/>
    <w:rsid w:val="003028A0"/>
    <w:rsid w:val="00311F75"/>
    <w:rsid w:val="003203AB"/>
    <w:rsid w:val="00331093"/>
    <w:rsid w:val="003332AB"/>
    <w:rsid w:val="00337F42"/>
    <w:rsid w:val="0034072E"/>
    <w:rsid w:val="00343124"/>
    <w:rsid w:val="00347933"/>
    <w:rsid w:val="00351853"/>
    <w:rsid w:val="00354D69"/>
    <w:rsid w:val="003636DD"/>
    <w:rsid w:val="0036373E"/>
    <w:rsid w:val="003643B4"/>
    <w:rsid w:val="003727DA"/>
    <w:rsid w:val="00381C62"/>
    <w:rsid w:val="003831D0"/>
    <w:rsid w:val="00396654"/>
    <w:rsid w:val="00396D1B"/>
    <w:rsid w:val="00397989"/>
    <w:rsid w:val="003A4986"/>
    <w:rsid w:val="003A5D7A"/>
    <w:rsid w:val="003A7355"/>
    <w:rsid w:val="003A7F6C"/>
    <w:rsid w:val="003B3412"/>
    <w:rsid w:val="003D12FD"/>
    <w:rsid w:val="003D4857"/>
    <w:rsid w:val="003D6628"/>
    <w:rsid w:val="003D6DE8"/>
    <w:rsid w:val="003E1D6D"/>
    <w:rsid w:val="003E4BA3"/>
    <w:rsid w:val="003E63EB"/>
    <w:rsid w:val="003E7BAC"/>
    <w:rsid w:val="003F0B29"/>
    <w:rsid w:val="003F15BE"/>
    <w:rsid w:val="003F1FF0"/>
    <w:rsid w:val="003F275F"/>
    <w:rsid w:val="003F3F79"/>
    <w:rsid w:val="003F7347"/>
    <w:rsid w:val="00401F59"/>
    <w:rsid w:val="004049E7"/>
    <w:rsid w:val="004155DB"/>
    <w:rsid w:val="00423818"/>
    <w:rsid w:val="00424E77"/>
    <w:rsid w:val="0042790D"/>
    <w:rsid w:val="00442A32"/>
    <w:rsid w:val="00454DE1"/>
    <w:rsid w:val="00461402"/>
    <w:rsid w:val="00462272"/>
    <w:rsid w:val="004632A4"/>
    <w:rsid w:val="00471048"/>
    <w:rsid w:val="0047248C"/>
    <w:rsid w:val="0047727B"/>
    <w:rsid w:val="00492CDD"/>
    <w:rsid w:val="004A3F5D"/>
    <w:rsid w:val="004A7A22"/>
    <w:rsid w:val="004B02F0"/>
    <w:rsid w:val="004B6721"/>
    <w:rsid w:val="004B7DFB"/>
    <w:rsid w:val="004C2EE5"/>
    <w:rsid w:val="004D4031"/>
    <w:rsid w:val="004E3F4D"/>
    <w:rsid w:val="004E52A0"/>
    <w:rsid w:val="00500C47"/>
    <w:rsid w:val="0050269F"/>
    <w:rsid w:val="0050383B"/>
    <w:rsid w:val="00505C99"/>
    <w:rsid w:val="00505CDA"/>
    <w:rsid w:val="00511AF3"/>
    <w:rsid w:val="00514CBF"/>
    <w:rsid w:val="005174E1"/>
    <w:rsid w:val="00520F89"/>
    <w:rsid w:val="00525067"/>
    <w:rsid w:val="00536E81"/>
    <w:rsid w:val="00540AFA"/>
    <w:rsid w:val="00556E15"/>
    <w:rsid w:val="0056144A"/>
    <w:rsid w:val="00562230"/>
    <w:rsid w:val="0056761F"/>
    <w:rsid w:val="00593454"/>
    <w:rsid w:val="005A4DF6"/>
    <w:rsid w:val="005A6527"/>
    <w:rsid w:val="005B4480"/>
    <w:rsid w:val="005B4CC0"/>
    <w:rsid w:val="005B5A5F"/>
    <w:rsid w:val="005D52E6"/>
    <w:rsid w:val="005D6647"/>
    <w:rsid w:val="005E40BF"/>
    <w:rsid w:val="005E42B0"/>
    <w:rsid w:val="005E730B"/>
    <w:rsid w:val="005F0613"/>
    <w:rsid w:val="005F269D"/>
    <w:rsid w:val="005F67A1"/>
    <w:rsid w:val="0060336A"/>
    <w:rsid w:val="00605DFB"/>
    <w:rsid w:val="0060648F"/>
    <w:rsid w:val="006104E7"/>
    <w:rsid w:val="00613661"/>
    <w:rsid w:val="00620A6B"/>
    <w:rsid w:val="00622466"/>
    <w:rsid w:val="00624E7A"/>
    <w:rsid w:val="00631BFE"/>
    <w:rsid w:val="00634E9D"/>
    <w:rsid w:val="00636B05"/>
    <w:rsid w:val="006403A8"/>
    <w:rsid w:val="00643052"/>
    <w:rsid w:val="00650857"/>
    <w:rsid w:val="00654FC5"/>
    <w:rsid w:val="00677EDF"/>
    <w:rsid w:val="0068658A"/>
    <w:rsid w:val="0069093F"/>
    <w:rsid w:val="0069170C"/>
    <w:rsid w:val="00691EB8"/>
    <w:rsid w:val="00694DE7"/>
    <w:rsid w:val="006C15B1"/>
    <w:rsid w:val="006C3B70"/>
    <w:rsid w:val="006D0968"/>
    <w:rsid w:val="006D7D1F"/>
    <w:rsid w:val="006D7E74"/>
    <w:rsid w:val="006E1CBB"/>
    <w:rsid w:val="006E4AB8"/>
    <w:rsid w:val="006F0C3A"/>
    <w:rsid w:val="006F22A9"/>
    <w:rsid w:val="006F44BD"/>
    <w:rsid w:val="006F60A5"/>
    <w:rsid w:val="007011B8"/>
    <w:rsid w:val="00701251"/>
    <w:rsid w:val="0070288B"/>
    <w:rsid w:val="00704200"/>
    <w:rsid w:val="0070762D"/>
    <w:rsid w:val="00714C96"/>
    <w:rsid w:val="00720144"/>
    <w:rsid w:val="007216E5"/>
    <w:rsid w:val="00722803"/>
    <w:rsid w:val="0072619B"/>
    <w:rsid w:val="00732E05"/>
    <w:rsid w:val="00735F7F"/>
    <w:rsid w:val="00741550"/>
    <w:rsid w:val="007418F4"/>
    <w:rsid w:val="00742A19"/>
    <w:rsid w:val="00765678"/>
    <w:rsid w:val="00765BB0"/>
    <w:rsid w:val="00771F17"/>
    <w:rsid w:val="00795B1A"/>
    <w:rsid w:val="007972F1"/>
    <w:rsid w:val="007A09F2"/>
    <w:rsid w:val="007B349C"/>
    <w:rsid w:val="007B75BB"/>
    <w:rsid w:val="007C3A78"/>
    <w:rsid w:val="007D0ED1"/>
    <w:rsid w:val="007D6435"/>
    <w:rsid w:val="007D65BA"/>
    <w:rsid w:val="007D7389"/>
    <w:rsid w:val="007D74B2"/>
    <w:rsid w:val="007E0367"/>
    <w:rsid w:val="007E0D25"/>
    <w:rsid w:val="007E5580"/>
    <w:rsid w:val="008108AB"/>
    <w:rsid w:val="0081223A"/>
    <w:rsid w:val="0081534F"/>
    <w:rsid w:val="00816850"/>
    <w:rsid w:val="00821A37"/>
    <w:rsid w:val="0082440E"/>
    <w:rsid w:val="00824615"/>
    <w:rsid w:val="00825597"/>
    <w:rsid w:val="00826915"/>
    <w:rsid w:val="00840DC2"/>
    <w:rsid w:val="00843577"/>
    <w:rsid w:val="008448E4"/>
    <w:rsid w:val="0085309B"/>
    <w:rsid w:val="00855164"/>
    <w:rsid w:val="008558CD"/>
    <w:rsid w:val="00856148"/>
    <w:rsid w:val="00857B4F"/>
    <w:rsid w:val="00860878"/>
    <w:rsid w:val="00880890"/>
    <w:rsid w:val="00880A9A"/>
    <w:rsid w:val="0089184B"/>
    <w:rsid w:val="008947F0"/>
    <w:rsid w:val="00894F4C"/>
    <w:rsid w:val="008A1E03"/>
    <w:rsid w:val="008A439F"/>
    <w:rsid w:val="008A5E16"/>
    <w:rsid w:val="008B0A87"/>
    <w:rsid w:val="008B53EE"/>
    <w:rsid w:val="008C7F28"/>
    <w:rsid w:val="008D01DC"/>
    <w:rsid w:val="008D2004"/>
    <w:rsid w:val="008D22D1"/>
    <w:rsid w:val="008F3F46"/>
    <w:rsid w:val="0091036E"/>
    <w:rsid w:val="00910C65"/>
    <w:rsid w:val="00915B14"/>
    <w:rsid w:val="00937FA4"/>
    <w:rsid w:val="009469F9"/>
    <w:rsid w:val="00953708"/>
    <w:rsid w:val="00960B10"/>
    <w:rsid w:val="00964662"/>
    <w:rsid w:val="009651D9"/>
    <w:rsid w:val="00975D29"/>
    <w:rsid w:val="00977324"/>
    <w:rsid w:val="009823AD"/>
    <w:rsid w:val="00984BC6"/>
    <w:rsid w:val="00993B22"/>
    <w:rsid w:val="0099614C"/>
    <w:rsid w:val="009A267C"/>
    <w:rsid w:val="009A7B94"/>
    <w:rsid w:val="009B506D"/>
    <w:rsid w:val="009D7585"/>
    <w:rsid w:val="009E58F8"/>
    <w:rsid w:val="009E6D1F"/>
    <w:rsid w:val="009F13CF"/>
    <w:rsid w:val="009F1A11"/>
    <w:rsid w:val="00A00AAA"/>
    <w:rsid w:val="00A01323"/>
    <w:rsid w:val="00A12DC8"/>
    <w:rsid w:val="00A14813"/>
    <w:rsid w:val="00A14918"/>
    <w:rsid w:val="00A203C6"/>
    <w:rsid w:val="00A20977"/>
    <w:rsid w:val="00A225BE"/>
    <w:rsid w:val="00A34193"/>
    <w:rsid w:val="00A52669"/>
    <w:rsid w:val="00A54DD3"/>
    <w:rsid w:val="00A576A9"/>
    <w:rsid w:val="00A60180"/>
    <w:rsid w:val="00A70754"/>
    <w:rsid w:val="00A73249"/>
    <w:rsid w:val="00A75E03"/>
    <w:rsid w:val="00A76C49"/>
    <w:rsid w:val="00A76DFE"/>
    <w:rsid w:val="00A84833"/>
    <w:rsid w:val="00A90C67"/>
    <w:rsid w:val="00A95CDB"/>
    <w:rsid w:val="00AA40A4"/>
    <w:rsid w:val="00AB0E10"/>
    <w:rsid w:val="00AB1D06"/>
    <w:rsid w:val="00AB7913"/>
    <w:rsid w:val="00AC631D"/>
    <w:rsid w:val="00AC6C16"/>
    <w:rsid w:val="00AC6CCD"/>
    <w:rsid w:val="00AD4D78"/>
    <w:rsid w:val="00AE067A"/>
    <w:rsid w:val="00AF3875"/>
    <w:rsid w:val="00AF4660"/>
    <w:rsid w:val="00AF65F0"/>
    <w:rsid w:val="00AF6994"/>
    <w:rsid w:val="00AF7D98"/>
    <w:rsid w:val="00B0204C"/>
    <w:rsid w:val="00B05E40"/>
    <w:rsid w:val="00B078E5"/>
    <w:rsid w:val="00B07BF0"/>
    <w:rsid w:val="00B20C33"/>
    <w:rsid w:val="00B33C25"/>
    <w:rsid w:val="00B42C78"/>
    <w:rsid w:val="00B43A38"/>
    <w:rsid w:val="00B452B6"/>
    <w:rsid w:val="00B466A0"/>
    <w:rsid w:val="00B508A9"/>
    <w:rsid w:val="00B517DA"/>
    <w:rsid w:val="00B57D7B"/>
    <w:rsid w:val="00B7469A"/>
    <w:rsid w:val="00B80111"/>
    <w:rsid w:val="00B825B1"/>
    <w:rsid w:val="00B868DE"/>
    <w:rsid w:val="00B86956"/>
    <w:rsid w:val="00B911B2"/>
    <w:rsid w:val="00B92ABC"/>
    <w:rsid w:val="00B92E83"/>
    <w:rsid w:val="00B94248"/>
    <w:rsid w:val="00BA6C42"/>
    <w:rsid w:val="00BB0960"/>
    <w:rsid w:val="00BB49E6"/>
    <w:rsid w:val="00BB6229"/>
    <w:rsid w:val="00BC2F10"/>
    <w:rsid w:val="00BC4161"/>
    <w:rsid w:val="00BD7773"/>
    <w:rsid w:val="00BE0C0C"/>
    <w:rsid w:val="00BE539D"/>
    <w:rsid w:val="00BF0A1A"/>
    <w:rsid w:val="00C05349"/>
    <w:rsid w:val="00C06454"/>
    <w:rsid w:val="00C07215"/>
    <w:rsid w:val="00C07CB9"/>
    <w:rsid w:val="00C11809"/>
    <w:rsid w:val="00C2227A"/>
    <w:rsid w:val="00C25C1A"/>
    <w:rsid w:val="00C26F2F"/>
    <w:rsid w:val="00C33798"/>
    <w:rsid w:val="00C3398B"/>
    <w:rsid w:val="00C34BB1"/>
    <w:rsid w:val="00C5043F"/>
    <w:rsid w:val="00C63595"/>
    <w:rsid w:val="00C63AA2"/>
    <w:rsid w:val="00C67566"/>
    <w:rsid w:val="00C72D51"/>
    <w:rsid w:val="00C770F4"/>
    <w:rsid w:val="00C8034E"/>
    <w:rsid w:val="00C87046"/>
    <w:rsid w:val="00C87D5B"/>
    <w:rsid w:val="00CA3366"/>
    <w:rsid w:val="00CB0322"/>
    <w:rsid w:val="00CB2517"/>
    <w:rsid w:val="00CB3418"/>
    <w:rsid w:val="00CB5A67"/>
    <w:rsid w:val="00CC559E"/>
    <w:rsid w:val="00CD460D"/>
    <w:rsid w:val="00CD5BC7"/>
    <w:rsid w:val="00CE0089"/>
    <w:rsid w:val="00CE051C"/>
    <w:rsid w:val="00CE06C1"/>
    <w:rsid w:val="00CE2DE7"/>
    <w:rsid w:val="00CE3193"/>
    <w:rsid w:val="00CE415F"/>
    <w:rsid w:val="00CF1BB2"/>
    <w:rsid w:val="00CF32A3"/>
    <w:rsid w:val="00D01395"/>
    <w:rsid w:val="00D21191"/>
    <w:rsid w:val="00D3017B"/>
    <w:rsid w:val="00D32C2A"/>
    <w:rsid w:val="00D33D69"/>
    <w:rsid w:val="00D423EA"/>
    <w:rsid w:val="00D507DA"/>
    <w:rsid w:val="00D536FC"/>
    <w:rsid w:val="00D537FD"/>
    <w:rsid w:val="00D5538E"/>
    <w:rsid w:val="00D60F67"/>
    <w:rsid w:val="00D61A1E"/>
    <w:rsid w:val="00D62F2B"/>
    <w:rsid w:val="00D713CE"/>
    <w:rsid w:val="00D7438E"/>
    <w:rsid w:val="00D87F2D"/>
    <w:rsid w:val="00D9477F"/>
    <w:rsid w:val="00D95A0A"/>
    <w:rsid w:val="00DA08CB"/>
    <w:rsid w:val="00DA1A43"/>
    <w:rsid w:val="00DA3EFA"/>
    <w:rsid w:val="00DA7417"/>
    <w:rsid w:val="00DB6C24"/>
    <w:rsid w:val="00DC500D"/>
    <w:rsid w:val="00DD146A"/>
    <w:rsid w:val="00DE28BD"/>
    <w:rsid w:val="00DE2C65"/>
    <w:rsid w:val="00DE3998"/>
    <w:rsid w:val="00DE7956"/>
    <w:rsid w:val="00DE7DCF"/>
    <w:rsid w:val="00DF030D"/>
    <w:rsid w:val="00DF0390"/>
    <w:rsid w:val="00DF162B"/>
    <w:rsid w:val="00E0028B"/>
    <w:rsid w:val="00E0160F"/>
    <w:rsid w:val="00E04CD8"/>
    <w:rsid w:val="00E066D0"/>
    <w:rsid w:val="00E12F19"/>
    <w:rsid w:val="00E1529A"/>
    <w:rsid w:val="00E23592"/>
    <w:rsid w:val="00E37BFE"/>
    <w:rsid w:val="00E4031F"/>
    <w:rsid w:val="00E43935"/>
    <w:rsid w:val="00E46F77"/>
    <w:rsid w:val="00E51D04"/>
    <w:rsid w:val="00E542B9"/>
    <w:rsid w:val="00E82DB4"/>
    <w:rsid w:val="00E845D3"/>
    <w:rsid w:val="00E858A0"/>
    <w:rsid w:val="00E858A5"/>
    <w:rsid w:val="00E91B73"/>
    <w:rsid w:val="00E96DE5"/>
    <w:rsid w:val="00E97400"/>
    <w:rsid w:val="00EA527B"/>
    <w:rsid w:val="00EB5A3A"/>
    <w:rsid w:val="00EB6B1D"/>
    <w:rsid w:val="00EC6387"/>
    <w:rsid w:val="00EC63F0"/>
    <w:rsid w:val="00EC7FB2"/>
    <w:rsid w:val="00EE287C"/>
    <w:rsid w:val="00EF097E"/>
    <w:rsid w:val="00EF19D3"/>
    <w:rsid w:val="00F0044F"/>
    <w:rsid w:val="00F0112C"/>
    <w:rsid w:val="00F01136"/>
    <w:rsid w:val="00F01700"/>
    <w:rsid w:val="00F10D00"/>
    <w:rsid w:val="00F165ED"/>
    <w:rsid w:val="00F1718A"/>
    <w:rsid w:val="00F17926"/>
    <w:rsid w:val="00F22F75"/>
    <w:rsid w:val="00F23389"/>
    <w:rsid w:val="00F41220"/>
    <w:rsid w:val="00F46190"/>
    <w:rsid w:val="00F53966"/>
    <w:rsid w:val="00F55A16"/>
    <w:rsid w:val="00F55B99"/>
    <w:rsid w:val="00F55D08"/>
    <w:rsid w:val="00F66303"/>
    <w:rsid w:val="00F72303"/>
    <w:rsid w:val="00F81994"/>
    <w:rsid w:val="00F85C3D"/>
    <w:rsid w:val="00F908C3"/>
    <w:rsid w:val="00F91C17"/>
    <w:rsid w:val="00F95994"/>
    <w:rsid w:val="00FA28F3"/>
    <w:rsid w:val="00FA54C5"/>
    <w:rsid w:val="00FC1031"/>
    <w:rsid w:val="00FC31B3"/>
    <w:rsid w:val="00FC5E68"/>
    <w:rsid w:val="00FC7304"/>
    <w:rsid w:val="00FE04F4"/>
    <w:rsid w:val="00FE24DA"/>
    <w:rsid w:val="00FE5356"/>
    <w:rsid w:val="00FE5DD2"/>
    <w:rsid w:val="00FF587B"/>
    <w:rsid w:val="00FF7958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53AF51"/>
  <w15:docId w15:val="{190C5032-B93A-4C86-AE8E-5982AB19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F2F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0C65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10C65"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9184B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8089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10C65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9E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19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9184B"/>
    <w:rPr>
      <w:rFonts w:ascii="Calibri" w:eastAsia="MS Gothic" w:hAnsi="Calibri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19E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19E8"/>
    <w:rPr>
      <w:rFonts w:asciiTheme="majorHAnsi" w:eastAsiaTheme="majorEastAsia" w:hAnsiTheme="majorHAnsi" w:cstheme="majorBidi"/>
    </w:rPr>
  </w:style>
  <w:style w:type="paragraph" w:styleId="BodyText">
    <w:name w:val="Body Text"/>
    <w:basedOn w:val="Normal"/>
    <w:link w:val="BodyTextChar"/>
    <w:uiPriority w:val="99"/>
    <w:rsid w:val="00910C6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119E8"/>
    <w:rPr>
      <w:sz w:val="20"/>
      <w:szCs w:val="20"/>
    </w:rPr>
  </w:style>
  <w:style w:type="paragraph" w:customStyle="1" w:styleId="BodyText-Contemporary">
    <w:name w:val="Body Text - Contemporary"/>
    <w:basedOn w:val="Normal"/>
    <w:uiPriority w:val="99"/>
    <w:rsid w:val="00910C65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uiPriority w:val="99"/>
    <w:rsid w:val="00910C65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uiPriority w:val="99"/>
    <w:rsid w:val="00910C65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uiPriority w:val="99"/>
    <w:rsid w:val="00910C65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uiPriority w:val="99"/>
    <w:rsid w:val="00910C65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uiPriority w:val="99"/>
    <w:rsid w:val="00910C65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uiPriority w:val="99"/>
    <w:rsid w:val="00910C65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uiPriority w:val="99"/>
    <w:rsid w:val="00910C65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uiPriority w:val="99"/>
    <w:qFormat/>
    <w:rsid w:val="00910C65"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uiPriority w:val="99"/>
    <w:rsid w:val="00910C65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link w:val="HeaderChar"/>
    <w:uiPriority w:val="99"/>
    <w:rsid w:val="00910C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19E8"/>
    <w:rPr>
      <w:sz w:val="20"/>
      <w:szCs w:val="20"/>
    </w:rPr>
  </w:style>
  <w:style w:type="paragraph" w:customStyle="1" w:styleId="Header-Contemporary">
    <w:name w:val="Header - Contemporary"/>
    <w:basedOn w:val="Normal"/>
    <w:uiPriority w:val="99"/>
    <w:rsid w:val="00910C65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uiPriority w:val="99"/>
    <w:rsid w:val="00910C65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uiPriority w:val="99"/>
    <w:rsid w:val="00910C65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uiPriority w:val="99"/>
    <w:rsid w:val="00910C65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uiPriority w:val="99"/>
    <w:rsid w:val="00910C65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uiPriority w:val="99"/>
    <w:rsid w:val="00910C65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uiPriority w:val="99"/>
    <w:rsid w:val="00910C65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uiPriority w:val="99"/>
    <w:rsid w:val="00910C65"/>
    <w:rPr>
      <w:sz w:val="48"/>
      <w:effect w:val="none"/>
    </w:rPr>
  </w:style>
  <w:style w:type="paragraph" w:customStyle="1" w:styleId="Postage-Contemporary">
    <w:name w:val="Postage - Contemporary"/>
    <w:basedOn w:val="Normal"/>
    <w:uiPriority w:val="99"/>
    <w:rsid w:val="00910C65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uiPriority w:val="99"/>
    <w:rsid w:val="00910C65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uiPriority w:val="99"/>
    <w:rsid w:val="00910C65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uiPriority w:val="99"/>
    <w:rsid w:val="00910C65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uiPriority w:val="99"/>
    <w:rsid w:val="00910C65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uiPriority w:val="99"/>
    <w:rsid w:val="00910C65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uiPriority w:val="99"/>
    <w:rsid w:val="00910C65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uiPriority w:val="99"/>
    <w:rsid w:val="00910C65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uiPriority w:val="99"/>
    <w:rsid w:val="00910C65"/>
    <w:pPr>
      <w:spacing w:line="240" w:lineRule="exact"/>
    </w:pPr>
    <w:rPr>
      <w:rFonts w:ascii="Arial" w:hAnsi="Arial"/>
      <w:sz w:val="18"/>
    </w:rPr>
  </w:style>
  <w:style w:type="character" w:styleId="PageNumber">
    <w:name w:val="page number"/>
    <w:basedOn w:val="DefaultParagraphFont"/>
    <w:uiPriority w:val="99"/>
    <w:rsid w:val="00910C65"/>
    <w:rPr>
      <w:rFonts w:cs="Times New Roman"/>
    </w:rPr>
  </w:style>
  <w:style w:type="paragraph" w:customStyle="1" w:styleId="BodyText-Professional">
    <w:name w:val="Body Text - Professional"/>
    <w:basedOn w:val="Normal"/>
    <w:uiPriority w:val="99"/>
    <w:rsid w:val="00910C65"/>
    <w:pPr>
      <w:spacing w:after="120" w:line="280" w:lineRule="exact"/>
    </w:pPr>
    <w:rPr>
      <w:rFonts w:ascii="Arial" w:hAnsi="Arial"/>
    </w:rPr>
  </w:style>
  <w:style w:type="paragraph" w:customStyle="1" w:styleId="SidebarHead-Professional">
    <w:name w:val="Sidebar Head - Professional"/>
    <w:basedOn w:val="Normal"/>
    <w:uiPriority w:val="99"/>
    <w:rsid w:val="00910C65"/>
    <w:pPr>
      <w:spacing w:before="60" w:after="60" w:line="240" w:lineRule="exact"/>
    </w:pPr>
    <w:rPr>
      <w:rFonts w:ascii="Arial Black" w:hAnsi="Arial Black"/>
      <w:smallCaps/>
      <w:sz w:val="18"/>
    </w:rPr>
  </w:style>
  <w:style w:type="paragraph" w:customStyle="1" w:styleId="SidebarText-Professional">
    <w:name w:val="Sidebar Text -Professional"/>
    <w:basedOn w:val="Normal"/>
    <w:uiPriority w:val="99"/>
    <w:rsid w:val="00910C65"/>
    <w:pPr>
      <w:spacing w:after="120" w:line="280" w:lineRule="exact"/>
    </w:pPr>
    <w:rPr>
      <w:rFonts w:ascii="Arial" w:hAnsi="Arial"/>
      <w:sz w:val="18"/>
    </w:rPr>
  </w:style>
  <w:style w:type="paragraph" w:customStyle="1" w:styleId="Byline-Professional">
    <w:name w:val="Byline - Professional"/>
    <w:basedOn w:val="Normal"/>
    <w:uiPriority w:val="99"/>
    <w:rsid w:val="00910C65"/>
    <w:pPr>
      <w:spacing w:before="60" w:line="280" w:lineRule="exact"/>
    </w:pPr>
    <w:rPr>
      <w:rFonts w:ascii="Arial Black" w:hAnsi="Arial Black"/>
      <w:sz w:val="18"/>
    </w:rPr>
  </w:style>
  <w:style w:type="paragraph" w:customStyle="1" w:styleId="BylineCompany-Professional">
    <w:name w:val="Byline Company - Professional"/>
    <w:basedOn w:val="Normal"/>
    <w:uiPriority w:val="99"/>
    <w:rsid w:val="00910C65"/>
    <w:pPr>
      <w:spacing w:after="120"/>
    </w:pPr>
    <w:rPr>
      <w:rFonts w:ascii="Arial" w:hAnsi="Arial"/>
      <w:sz w:val="16"/>
    </w:rPr>
  </w:style>
  <w:style w:type="paragraph" w:customStyle="1" w:styleId="Footer-Professional">
    <w:name w:val="Footer - Professional"/>
    <w:basedOn w:val="Footer"/>
    <w:uiPriority w:val="99"/>
    <w:rsid w:val="00910C65"/>
    <w:pPr>
      <w:pBdr>
        <w:top w:val="single" w:sz="36" w:space="1" w:color="auto"/>
      </w:pBdr>
      <w:jc w:val="center"/>
    </w:pPr>
    <w:rPr>
      <w:rFonts w:ascii="Arial Black" w:hAnsi="Arial Black"/>
      <w:sz w:val="16"/>
    </w:rPr>
  </w:style>
  <w:style w:type="paragraph" w:customStyle="1" w:styleId="Heading1-Professional">
    <w:name w:val="Heading 1 - Professional"/>
    <w:basedOn w:val="Normal"/>
    <w:uiPriority w:val="99"/>
    <w:rsid w:val="00910C65"/>
    <w:pPr>
      <w:spacing w:before="120" w:after="60" w:line="360" w:lineRule="exact"/>
    </w:pPr>
    <w:rPr>
      <w:rFonts w:ascii="Arial Black" w:hAnsi="Arial Black"/>
      <w:sz w:val="32"/>
    </w:rPr>
  </w:style>
  <w:style w:type="paragraph" w:customStyle="1" w:styleId="Heading2-Professional">
    <w:name w:val="Heading 2 - Professional"/>
    <w:basedOn w:val="Normal"/>
    <w:uiPriority w:val="99"/>
    <w:rsid w:val="00910C65"/>
    <w:pPr>
      <w:spacing w:before="120" w:after="60" w:line="320" w:lineRule="exact"/>
    </w:pPr>
    <w:rPr>
      <w:rFonts w:ascii="Arial Black" w:hAnsi="Arial Black"/>
      <w:sz w:val="24"/>
    </w:rPr>
  </w:style>
  <w:style w:type="paragraph" w:customStyle="1" w:styleId="IssueVolumeDate-Professional">
    <w:name w:val="Issue/Volume/Date - Professional"/>
    <w:basedOn w:val="Normal"/>
    <w:uiPriority w:val="99"/>
    <w:rsid w:val="00910C65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0000"/>
      <w:tabs>
        <w:tab w:val="right" w:pos="10480"/>
      </w:tabs>
      <w:spacing w:after="120"/>
    </w:pPr>
    <w:rPr>
      <w:rFonts w:ascii="Arial Black" w:hAnsi="Arial Black"/>
      <w:color w:val="FFFFFF"/>
    </w:rPr>
  </w:style>
  <w:style w:type="paragraph" w:customStyle="1" w:styleId="JumpTo-Professional">
    <w:name w:val="Jump To - Professional"/>
    <w:basedOn w:val="Normal"/>
    <w:uiPriority w:val="99"/>
    <w:rsid w:val="00910C65"/>
    <w:pPr>
      <w:jc w:val="right"/>
    </w:pPr>
    <w:rPr>
      <w:rFonts w:ascii="Arial" w:hAnsi="Arial"/>
      <w:i/>
      <w:sz w:val="16"/>
    </w:rPr>
  </w:style>
  <w:style w:type="paragraph" w:customStyle="1" w:styleId="JunpFrom-Professional">
    <w:name w:val="Junp From - Professional"/>
    <w:basedOn w:val="Normal"/>
    <w:uiPriority w:val="99"/>
    <w:rsid w:val="00910C65"/>
    <w:pPr>
      <w:jc w:val="right"/>
    </w:pPr>
    <w:rPr>
      <w:rFonts w:ascii="Arial" w:hAnsi="Arial"/>
      <w:i/>
      <w:sz w:val="16"/>
    </w:rPr>
  </w:style>
  <w:style w:type="paragraph" w:customStyle="1" w:styleId="ReturnAddress-Professional">
    <w:name w:val="Return Address - Professional"/>
    <w:basedOn w:val="Normal"/>
    <w:uiPriority w:val="99"/>
    <w:rsid w:val="00910C65"/>
    <w:pPr>
      <w:spacing w:after="40" w:line="240" w:lineRule="exact"/>
    </w:pPr>
    <w:rPr>
      <w:rFonts w:ascii="Arial" w:hAnsi="Arial"/>
    </w:rPr>
  </w:style>
  <w:style w:type="paragraph" w:customStyle="1" w:styleId="MailingAddress-Professional">
    <w:name w:val="Mailing Address - Professional"/>
    <w:basedOn w:val="ReturnAddress-Professional"/>
    <w:uiPriority w:val="99"/>
    <w:rsid w:val="00910C65"/>
  </w:style>
  <w:style w:type="paragraph" w:customStyle="1" w:styleId="Picture-Professional">
    <w:name w:val="Picture - Professional"/>
    <w:basedOn w:val="BodyText-Professional"/>
    <w:uiPriority w:val="99"/>
    <w:rsid w:val="00910C65"/>
    <w:pPr>
      <w:spacing w:before="120" w:line="240" w:lineRule="auto"/>
    </w:pPr>
  </w:style>
  <w:style w:type="paragraph" w:customStyle="1" w:styleId="PictureCaption-Professional">
    <w:name w:val="Picture Caption - Professional"/>
    <w:basedOn w:val="BodyText-Professional"/>
    <w:uiPriority w:val="99"/>
    <w:rsid w:val="00910C65"/>
    <w:rPr>
      <w:i/>
      <w:sz w:val="18"/>
    </w:rPr>
  </w:style>
  <w:style w:type="paragraph" w:customStyle="1" w:styleId="Postage-Professional">
    <w:name w:val="Postage - Professional"/>
    <w:basedOn w:val="Normal"/>
    <w:uiPriority w:val="99"/>
    <w:rsid w:val="00910C65"/>
    <w:pPr>
      <w:spacing w:after="40" w:line="240" w:lineRule="exact"/>
      <w:jc w:val="center"/>
    </w:pPr>
    <w:rPr>
      <w:rFonts w:ascii="Arial" w:hAnsi="Arial"/>
      <w:smallCaps/>
      <w:sz w:val="14"/>
    </w:rPr>
  </w:style>
  <w:style w:type="paragraph" w:customStyle="1" w:styleId="Pullquote-Professional">
    <w:name w:val="Pullquote - Professional"/>
    <w:basedOn w:val="BodyText-Professional"/>
    <w:uiPriority w:val="99"/>
    <w:rsid w:val="00910C65"/>
    <w:pPr>
      <w:pBdr>
        <w:top w:val="single" w:sz="6" w:space="1" w:color="auto"/>
        <w:bottom w:val="single" w:sz="6" w:space="3" w:color="auto"/>
      </w:pBdr>
      <w:ind w:left="60" w:right="60"/>
      <w:jc w:val="center"/>
    </w:pPr>
    <w:rPr>
      <w:i/>
      <w:sz w:val="22"/>
    </w:rPr>
  </w:style>
  <w:style w:type="paragraph" w:customStyle="1" w:styleId="SidebarSubhead-Professional">
    <w:name w:val="Sidebar Subhead - Professional"/>
    <w:basedOn w:val="Normal"/>
    <w:uiPriority w:val="99"/>
    <w:rsid w:val="00910C65"/>
    <w:pPr>
      <w:spacing w:line="280" w:lineRule="exact"/>
    </w:pPr>
    <w:rPr>
      <w:rFonts w:ascii="Arial" w:hAnsi="Arial"/>
      <w:smallCaps/>
      <w:sz w:val="18"/>
    </w:rPr>
  </w:style>
  <w:style w:type="paragraph" w:customStyle="1" w:styleId="SidebarTitle-Professional">
    <w:name w:val="Sidebar Title -Professional"/>
    <w:basedOn w:val="Normal"/>
    <w:uiPriority w:val="99"/>
    <w:rsid w:val="00910C65"/>
    <w:pPr>
      <w:spacing w:before="120" w:after="60" w:line="320" w:lineRule="exact"/>
    </w:pPr>
    <w:rPr>
      <w:rFonts w:ascii="Arial Black" w:hAnsi="Arial Black"/>
      <w:smallCaps/>
      <w:spacing w:val="40"/>
      <w:sz w:val="24"/>
    </w:rPr>
  </w:style>
  <w:style w:type="paragraph" w:customStyle="1" w:styleId="Subtitle-Professional">
    <w:name w:val="Subtitle - Professional"/>
    <w:basedOn w:val="Normal"/>
    <w:uiPriority w:val="99"/>
    <w:rsid w:val="00910C65"/>
    <w:pPr>
      <w:spacing w:after="120" w:line="280" w:lineRule="exact"/>
    </w:pPr>
    <w:rPr>
      <w:rFonts w:ascii="Arial" w:hAnsi="Arial"/>
      <w:i/>
    </w:rPr>
  </w:style>
  <w:style w:type="paragraph" w:customStyle="1" w:styleId="Title-Professional">
    <w:name w:val="Title - Professional"/>
    <w:basedOn w:val="Normal"/>
    <w:uiPriority w:val="99"/>
    <w:rsid w:val="00910C65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 Black" w:hAnsi="Arial Black"/>
      <w:sz w:val="144"/>
    </w:rPr>
  </w:style>
  <w:style w:type="paragraph" w:customStyle="1" w:styleId="TOCHeading-Professional">
    <w:name w:val="TOC Heading - Professional"/>
    <w:basedOn w:val="Normal"/>
    <w:uiPriority w:val="99"/>
    <w:rsid w:val="00910C65"/>
    <w:pPr>
      <w:pBdr>
        <w:top w:val="single" w:sz="36" w:space="1" w:color="auto"/>
      </w:pBdr>
      <w:spacing w:before="60" w:after="120"/>
      <w:ind w:left="-60"/>
    </w:pPr>
    <w:rPr>
      <w:rFonts w:ascii="Arial Black" w:hAnsi="Arial Black"/>
      <w:smallCaps/>
      <w:spacing w:val="40"/>
      <w:sz w:val="24"/>
    </w:rPr>
  </w:style>
  <w:style w:type="paragraph" w:customStyle="1" w:styleId="TOCNumber-Professional">
    <w:name w:val="TOC Number - Professional"/>
    <w:basedOn w:val="Normal"/>
    <w:uiPriority w:val="99"/>
    <w:rsid w:val="00910C65"/>
    <w:pPr>
      <w:spacing w:before="60"/>
    </w:pPr>
    <w:rPr>
      <w:rFonts w:ascii="Arial Black" w:hAnsi="Arial Black"/>
      <w:sz w:val="24"/>
    </w:rPr>
  </w:style>
  <w:style w:type="paragraph" w:customStyle="1" w:styleId="TOCText-Professional">
    <w:name w:val="TOC Text - Professional"/>
    <w:basedOn w:val="Normal"/>
    <w:uiPriority w:val="99"/>
    <w:rsid w:val="00910C65"/>
    <w:pPr>
      <w:spacing w:before="60" w:after="60" w:line="320" w:lineRule="exact"/>
    </w:pPr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rsid w:val="00910C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19E8"/>
    <w:rPr>
      <w:sz w:val="20"/>
      <w:szCs w:val="20"/>
    </w:rPr>
  </w:style>
  <w:style w:type="paragraph" w:customStyle="1" w:styleId="BodyText-Elegant">
    <w:name w:val="Body Text - Elegant"/>
    <w:basedOn w:val="Normal"/>
    <w:uiPriority w:val="99"/>
    <w:rsid w:val="00910C65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uiPriority w:val="99"/>
    <w:rsid w:val="00910C65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uiPriority w:val="99"/>
    <w:rsid w:val="00910C65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uiPriority w:val="99"/>
    <w:rsid w:val="00910C65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uiPriority w:val="99"/>
    <w:rsid w:val="00910C65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uiPriority w:val="99"/>
    <w:rsid w:val="00910C65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uiPriority w:val="99"/>
    <w:rsid w:val="00910C65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uiPriority w:val="99"/>
    <w:rsid w:val="00910C65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uiPriority w:val="99"/>
    <w:rsid w:val="00910C65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uiPriority w:val="99"/>
    <w:rsid w:val="00910C65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  <w:uiPriority w:val="99"/>
    <w:rsid w:val="00910C65"/>
  </w:style>
  <w:style w:type="paragraph" w:customStyle="1" w:styleId="Picture-Elegant">
    <w:name w:val="Picture - Elegant"/>
    <w:basedOn w:val="BodyText-Elegant"/>
    <w:uiPriority w:val="99"/>
    <w:rsid w:val="00910C65"/>
    <w:pPr>
      <w:spacing w:before="120" w:line="240" w:lineRule="auto"/>
    </w:pPr>
  </w:style>
  <w:style w:type="paragraph" w:customStyle="1" w:styleId="Postage-Elegant">
    <w:name w:val="Postage - Elegant"/>
    <w:basedOn w:val="Normal"/>
    <w:uiPriority w:val="99"/>
    <w:rsid w:val="00910C65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uiPriority w:val="99"/>
    <w:rsid w:val="00910C65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uiPriority w:val="99"/>
    <w:rsid w:val="00910C65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uiPriority w:val="99"/>
    <w:rsid w:val="00910C65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uiPriority w:val="99"/>
    <w:rsid w:val="00910C65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uiPriority w:val="99"/>
    <w:rsid w:val="00910C65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uiPriority w:val="99"/>
    <w:rsid w:val="00910C65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uiPriority w:val="99"/>
    <w:rsid w:val="00910C65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uiPriority w:val="99"/>
    <w:rsid w:val="00910C65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uiPriority w:val="99"/>
    <w:rsid w:val="00910C65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uiPriority w:val="99"/>
    <w:rsid w:val="00910C65"/>
    <w:pPr>
      <w:spacing w:before="60" w:after="180" w:line="320" w:lineRule="exact"/>
    </w:pPr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rsid w:val="00CD46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9E8"/>
    <w:rPr>
      <w:sz w:val="0"/>
      <w:szCs w:val="0"/>
    </w:rPr>
  </w:style>
  <w:style w:type="character" w:styleId="Hyperlink">
    <w:name w:val="Hyperlink"/>
    <w:basedOn w:val="DefaultParagraphFont"/>
    <w:uiPriority w:val="99"/>
    <w:rsid w:val="00C72D5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DE7DCF"/>
    <w:pPr>
      <w:spacing w:before="100" w:beforeAutospacing="1" w:after="100" w:afterAutospacing="1"/>
    </w:pPr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403A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19E8"/>
    <w:rPr>
      <w:sz w:val="0"/>
      <w:szCs w:val="0"/>
    </w:rPr>
  </w:style>
  <w:style w:type="character" w:customStyle="1" w:styleId="caption1">
    <w:name w:val="caption1"/>
    <w:uiPriority w:val="99"/>
    <w:rsid w:val="009D7585"/>
    <w:rPr>
      <w:rFonts w:ascii="Verdana" w:hAnsi="Verdana"/>
      <w:sz w:val="15"/>
      <w:u w:val="none"/>
      <w:effect w:val="none"/>
    </w:rPr>
  </w:style>
  <w:style w:type="character" w:styleId="Strong">
    <w:name w:val="Strong"/>
    <w:basedOn w:val="DefaultParagraphFont"/>
    <w:uiPriority w:val="99"/>
    <w:qFormat/>
    <w:rsid w:val="00F17926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89184B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89184B"/>
    <w:rPr>
      <w:rFonts w:cs="Times New Roman"/>
      <w:i/>
      <w:iCs/>
    </w:rPr>
  </w:style>
  <w:style w:type="paragraph" w:customStyle="1" w:styleId="wp-caption-text">
    <w:name w:val="wp-caption-text"/>
    <w:basedOn w:val="Normal"/>
    <w:uiPriority w:val="99"/>
    <w:rsid w:val="0089184B"/>
    <w:pPr>
      <w:spacing w:before="100" w:beforeAutospacing="1" w:after="100" w:afterAutospacing="1"/>
    </w:pPr>
    <w:rPr>
      <w:rFonts w:ascii="Times" w:hAnsi="Times"/>
    </w:rPr>
  </w:style>
  <w:style w:type="character" w:customStyle="1" w:styleId="post-date">
    <w:name w:val="post-date"/>
    <w:basedOn w:val="DefaultParagraphFont"/>
    <w:uiPriority w:val="99"/>
    <w:rsid w:val="00D423EA"/>
    <w:rPr>
      <w:rFonts w:cs="Times New Roman"/>
    </w:rPr>
  </w:style>
  <w:style w:type="character" w:customStyle="1" w:styleId="screen-reader-text">
    <w:name w:val="screen-reader-text"/>
    <w:basedOn w:val="DefaultParagraphFont"/>
    <w:rsid w:val="00765BB0"/>
  </w:style>
  <w:style w:type="character" w:styleId="UnresolvedMention">
    <w:name w:val="Unresolved Mention"/>
    <w:basedOn w:val="DefaultParagraphFont"/>
    <w:uiPriority w:val="99"/>
    <w:semiHidden/>
    <w:unhideWhenUsed/>
    <w:rsid w:val="00520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6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08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828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15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0817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82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081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833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0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6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95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692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84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1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9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1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15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75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Burcon@yahoo.com" TargetMode="External"/><Relationship Id="rId13" Type="http://schemas.openxmlformats.org/officeDocument/2006/relationships/footer" Target="footer2.xml"/><Relationship Id="rId18" Type="http://schemas.openxmlformats.org/officeDocument/2006/relationships/hyperlink" Target="http://uppercervicaladvocates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g"/><Relationship Id="rId7" Type="http://schemas.openxmlformats.org/officeDocument/2006/relationships/hyperlink" Target="http://www.BurconChiropractic.com" TargetMode="External"/><Relationship Id="rId12" Type="http://schemas.openxmlformats.org/officeDocument/2006/relationships/footer" Target="footer1.xml"/><Relationship Id="rId17" Type="http://schemas.openxmlformats.org/officeDocument/2006/relationships/hyperlink" Target="http://www.upCSpine.com" TargetMode="External"/><Relationship Id="rId25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hyperlink" Target="http://www.BurconChiropractic.com" TargetMode="External"/><Relationship Id="rId20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rBurcon@yahoo.com" TargetMode="External"/><Relationship Id="rId24" Type="http://schemas.openxmlformats.org/officeDocument/2006/relationships/image" Target="media/image7.jpg"/><Relationship Id="rId5" Type="http://schemas.openxmlformats.org/officeDocument/2006/relationships/footnotes" Target="footnotes.xml"/><Relationship Id="rId15" Type="http://schemas.openxmlformats.org/officeDocument/2006/relationships/hyperlink" Target="http://www.BurconChiropractic.com" TargetMode="External"/><Relationship Id="rId23" Type="http://schemas.openxmlformats.org/officeDocument/2006/relationships/image" Target="media/image6.jpg"/><Relationship Id="rId10" Type="http://schemas.openxmlformats.org/officeDocument/2006/relationships/hyperlink" Target="http://www.BurconChiropractic.com" TargetMode="External"/><Relationship Id="rId19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DrBurcon@yahoo.com" TargetMode="External"/><Relationship Id="rId22" Type="http://schemas.openxmlformats.org/officeDocument/2006/relationships/image" Target="media/image5.jp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DrBurcon\LOCALS~1\Temp\TCDD.tmp\Newsletter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wizard.wiz</Template>
  <TotalTime>97</TotalTime>
  <Pages>4</Pages>
  <Words>1163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Burcon Chiropractic</vt:lpstr>
    </vt:vector>
  </TitlesOfParts>
  <Company>Hewlett-Packard Company</Company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Burcon Chiropractic</dc:title>
  <dc:creator>MICHAEL T BURCON DC</dc:creator>
  <cp:lastModifiedBy>MICHAEL BURCON</cp:lastModifiedBy>
  <cp:revision>7</cp:revision>
  <cp:lastPrinted>2018-04-14T18:46:00Z</cp:lastPrinted>
  <dcterms:created xsi:type="dcterms:W3CDTF">2019-10-20T17:49:00Z</dcterms:created>
  <dcterms:modified xsi:type="dcterms:W3CDTF">2019-10-23T03:57:00Z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TC062062951033</vt:lpwstr>
  </property>
</Properties>
</file>